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E24" w:rsidRPr="00500CB7" w:rsidRDefault="00A11493" w:rsidP="00500CB7">
      <w:pPr>
        <w:spacing w:before="8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</wp:posOffset>
            </wp:positionH>
            <wp:positionV relativeFrom="paragraph">
              <wp:posOffset>-217805</wp:posOffset>
            </wp:positionV>
            <wp:extent cx="1605915" cy="53975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14D1" w:rsidRP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20 de março de 2021 </w:t>
      </w:r>
      <w:r w:rsid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F14D1" w:rsidRP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F14D1" w:rsidRPr="009F14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(55)</w:t>
      </w:r>
      <w:r w:rsidR="009F14D1" w:rsidRPr="009F14D1">
        <w:rPr>
          <w:rFonts w:ascii="Arial" w:hAnsi="Arial" w:cs="Arial"/>
          <w:b/>
          <w:bCs/>
          <w:noProof/>
          <w:sz w:val="16"/>
          <w:szCs w:val="16"/>
        </w:rPr>
        <w:t xml:space="preserve"> – 13</w:t>
      </w:r>
    </w:p>
    <w:p w:rsidR="006C3071" w:rsidRPr="006C3071" w:rsidRDefault="006C3071" w:rsidP="006C307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C3071">
        <w:rPr>
          <w:rFonts w:ascii="Arial" w:hAnsi="Arial" w:cs="Arial"/>
          <w:sz w:val="28"/>
          <w:szCs w:val="28"/>
        </w:rPr>
        <w:t>Administração Penitenciária</w:t>
      </w:r>
    </w:p>
    <w:p w:rsidR="006C3071" w:rsidRPr="00A11493" w:rsidRDefault="006C3071" w:rsidP="006C307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A11493">
        <w:rPr>
          <w:rFonts w:ascii="Arial" w:hAnsi="Arial" w:cs="Arial"/>
          <w:sz w:val="16"/>
          <w:szCs w:val="18"/>
        </w:rPr>
        <w:t>GABINETE DO SECRETÁRIO</w:t>
      </w:r>
    </w:p>
    <w:p w:rsidR="006C3071" w:rsidRPr="00CA4008" w:rsidRDefault="006C3071" w:rsidP="00B74D66">
      <w:pPr>
        <w:tabs>
          <w:tab w:val="left" w:pos="5370"/>
        </w:tabs>
        <w:spacing w:before="240" w:after="40" w:line="320" w:lineRule="atLeast"/>
        <w:ind w:firstLine="425"/>
        <w:jc w:val="both"/>
        <w:rPr>
          <w:rFonts w:ascii="Arial" w:hAnsi="Arial" w:cs="Arial"/>
          <w:b/>
          <w:bCs/>
          <w:sz w:val="27"/>
          <w:szCs w:val="27"/>
        </w:rPr>
      </w:pPr>
      <w:r w:rsidRPr="006C3071">
        <w:rPr>
          <w:rFonts w:ascii="Arial" w:hAnsi="Arial" w:cs="Arial"/>
          <w:b/>
          <w:bCs/>
          <w:sz w:val="28"/>
          <w:szCs w:val="28"/>
        </w:rPr>
        <w:t xml:space="preserve">Resolução </w:t>
      </w:r>
      <w:r w:rsidRPr="00CA4008">
        <w:rPr>
          <w:rFonts w:ascii="Arial" w:hAnsi="Arial" w:cs="Arial"/>
          <w:b/>
          <w:bCs/>
          <w:sz w:val="27"/>
          <w:szCs w:val="27"/>
        </w:rPr>
        <w:t>SAP-30, de 19-3-2021</w:t>
      </w:r>
    </w:p>
    <w:p w:rsidR="006C3071" w:rsidRPr="006C3071" w:rsidRDefault="006C3071" w:rsidP="00B74D66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6C3071">
        <w:rPr>
          <w:rFonts w:ascii="Arial" w:hAnsi="Arial" w:cs="Arial"/>
          <w:b/>
          <w:bCs/>
          <w:i/>
          <w:iCs/>
          <w:sz w:val="24"/>
          <w:szCs w:val="24"/>
        </w:rPr>
        <w:t>Prorroga o prazo estabelecido na Resolução SAP 25, de 05-03-2021, que suspende as visitas presenciais nas unidades prisionais do Estado de São Paulo em caráter emergencial e temporário</w:t>
      </w:r>
    </w:p>
    <w:p w:rsidR="006C3071" w:rsidRPr="006C3071" w:rsidRDefault="006C3071" w:rsidP="00B74D66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6C3071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que se mantêm as circunstâncias que determinaram a suspensão,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em caráter excepciona</w:t>
      </w:r>
      <w:bookmarkStart w:id="0" w:name="_GoBack"/>
      <w:bookmarkEnd w:id="0"/>
      <w:r w:rsidRPr="006C3071">
        <w:rPr>
          <w:rFonts w:ascii="Arial" w:hAnsi="Arial" w:cs="Arial"/>
        </w:rPr>
        <w:t>l e emergencial, das visitas presenciais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no sistema penitenciário paulista, visando à preservação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das condições sanitárias, de saúde coletiva dos presos e dos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servidores penitenciários, da ordem, da segurança e da disciplina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 xml:space="preserve">das unidades prisionais </w:t>
      </w:r>
      <w:r w:rsidRPr="006C3071">
        <w:rPr>
          <w:rFonts w:ascii="Arial" w:hAnsi="Arial" w:cs="Arial"/>
          <w:b/>
          <w:bCs/>
        </w:rPr>
        <w:t>resolve:</w:t>
      </w:r>
    </w:p>
    <w:p w:rsidR="006C3071" w:rsidRPr="006C3071" w:rsidRDefault="006C3071" w:rsidP="00B74D66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6C3071">
        <w:rPr>
          <w:rFonts w:ascii="Arial" w:hAnsi="Arial" w:cs="Arial"/>
          <w:b/>
          <w:bCs/>
        </w:rPr>
        <w:t>Artigo 1º</w:t>
      </w:r>
      <w:r w:rsidRPr="006C3071">
        <w:rPr>
          <w:rFonts w:ascii="Arial" w:hAnsi="Arial" w:cs="Arial"/>
        </w:rPr>
        <w:t xml:space="preserve"> - </w:t>
      </w:r>
      <w:r w:rsidRPr="006C3071">
        <w:rPr>
          <w:rFonts w:ascii="Arial" w:hAnsi="Arial" w:cs="Arial"/>
          <w:b/>
          <w:bCs/>
        </w:rPr>
        <w:t>Prorrogar por mais 15 dias o prazo estabelecido na Resolução SAP 25/2021</w:t>
      </w:r>
      <w:r w:rsidRPr="006C3071">
        <w:rPr>
          <w:rFonts w:ascii="Arial" w:hAnsi="Arial" w:cs="Arial"/>
        </w:rPr>
        <w:t>.</w:t>
      </w:r>
    </w:p>
    <w:p w:rsidR="006C3071" w:rsidRPr="006C3071" w:rsidRDefault="006C3071" w:rsidP="00B74D66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6C3071">
        <w:rPr>
          <w:rFonts w:ascii="Arial" w:hAnsi="Arial" w:cs="Arial"/>
          <w:b/>
          <w:bCs/>
        </w:rPr>
        <w:t>Artigo 2º</w:t>
      </w:r>
      <w:r w:rsidRPr="006C3071">
        <w:rPr>
          <w:rFonts w:ascii="Arial" w:hAnsi="Arial" w:cs="Arial"/>
        </w:rPr>
        <w:t xml:space="preserve"> - Esta medida será reavaliada a qualquer tempo,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em decorrência de alterações no cenário de saúde pública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reinante no Estado;</w:t>
      </w:r>
    </w:p>
    <w:p w:rsidR="0076683F" w:rsidRPr="009F14D1" w:rsidRDefault="006C3071" w:rsidP="00B74D66">
      <w:pPr>
        <w:spacing w:before="40" w:line="340" w:lineRule="atLeast"/>
        <w:ind w:firstLine="425"/>
        <w:jc w:val="both"/>
        <w:rPr>
          <w:rFonts w:ascii="Arial" w:hAnsi="Arial" w:cs="Arial"/>
        </w:rPr>
      </w:pPr>
      <w:r w:rsidRPr="006C3071">
        <w:rPr>
          <w:rFonts w:ascii="Arial" w:hAnsi="Arial" w:cs="Arial"/>
          <w:b/>
          <w:bCs/>
        </w:rPr>
        <w:t>Artigo 3º</w:t>
      </w:r>
      <w:r w:rsidRPr="006C3071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6C3071">
        <w:rPr>
          <w:rFonts w:ascii="Arial" w:hAnsi="Arial" w:cs="Arial"/>
        </w:rPr>
        <w:t>publicação.</w:t>
      </w:r>
    </w:p>
    <w:p w:rsidR="001A0A9F" w:rsidRPr="004473EF" w:rsidRDefault="008828D9" w:rsidP="00B74D66">
      <w:pPr>
        <w:spacing w:before="40" w:line="340" w:lineRule="atLeast"/>
        <w:ind w:firstLine="425"/>
        <w:jc w:val="both"/>
        <w:rPr>
          <w:rFonts w:ascii="Arial" w:hAnsi="Arial" w:cs="Arial"/>
          <w:b/>
          <w:bCs/>
          <w:color w:val="FF0000"/>
          <w:sz w:val="19"/>
          <w:szCs w:val="19"/>
        </w:rPr>
      </w:pPr>
      <w:r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 xml:space="preserve">Este </w:t>
      </w:r>
      <w:r w:rsidR="001A0A9F"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conteúdo não substitui o publicado no Diário Oficial</w:t>
      </w:r>
    </w:p>
    <w:sectPr w:rsidR="001A0A9F" w:rsidRPr="004473EF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DB1" w:rsidRDefault="00773DB1" w:rsidP="00C64103">
      <w:pPr>
        <w:spacing w:after="0" w:line="240" w:lineRule="auto"/>
      </w:pPr>
      <w:r>
        <w:separator/>
      </w:r>
    </w:p>
  </w:endnote>
  <w:endnote w:type="continuationSeparator" w:id="0">
    <w:p w:rsidR="00773DB1" w:rsidRDefault="00773DB1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DB1" w:rsidRDefault="00773DB1" w:rsidP="00C64103">
      <w:pPr>
        <w:spacing w:after="0" w:line="240" w:lineRule="auto"/>
      </w:pPr>
      <w:r>
        <w:separator/>
      </w:r>
    </w:p>
  </w:footnote>
  <w:footnote w:type="continuationSeparator" w:id="0">
    <w:p w:rsidR="00773DB1" w:rsidRDefault="00773DB1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74D66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31A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18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A5A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859"/>
    <w:rsid w:val="00025EAC"/>
    <w:rsid w:val="00025EF9"/>
    <w:rsid w:val="000264E9"/>
    <w:rsid w:val="00026ABE"/>
    <w:rsid w:val="00026E05"/>
    <w:rsid w:val="00026EED"/>
    <w:rsid w:val="000273BE"/>
    <w:rsid w:val="00027AD0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4FCB"/>
    <w:rsid w:val="00035727"/>
    <w:rsid w:val="0003580A"/>
    <w:rsid w:val="00035C7F"/>
    <w:rsid w:val="000366BD"/>
    <w:rsid w:val="00036D58"/>
    <w:rsid w:val="0003718E"/>
    <w:rsid w:val="000373F4"/>
    <w:rsid w:val="000375EA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CA7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17C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6DA"/>
    <w:rsid w:val="00071D2E"/>
    <w:rsid w:val="000729FB"/>
    <w:rsid w:val="00072C77"/>
    <w:rsid w:val="00073303"/>
    <w:rsid w:val="00073CEF"/>
    <w:rsid w:val="00073DEF"/>
    <w:rsid w:val="00074749"/>
    <w:rsid w:val="0007526F"/>
    <w:rsid w:val="000755AC"/>
    <w:rsid w:val="00075CFB"/>
    <w:rsid w:val="00075FB1"/>
    <w:rsid w:val="00076080"/>
    <w:rsid w:val="000761EC"/>
    <w:rsid w:val="00076445"/>
    <w:rsid w:val="0007645C"/>
    <w:rsid w:val="00076D5F"/>
    <w:rsid w:val="00077029"/>
    <w:rsid w:val="00077276"/>
    <w:rsid w:val="000808BB"/>
    <w:rsid w:val="00080DE7"/>
    <w:rsid w:val="00080ED7"/>
    <w:rsid w:val="00080FC1"/>
    <w:rsid w:val="000810AD"/>
    <w:rsid w:val="0008190E"/>
    <w:rsid w:val="00081BCA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571F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21F"/>
    <w:rsid w:val="000955FF"/>
    <w:rsid w:val="000956EF"/>
    <w:rsid w:val="000963DA"/>
    <w:rsid w:val="00096540"/>
    <w:rsid w:val="0009685E"/>
    <w:rsid w:val="00097066"/>
    <w:rsid w:val="00097147"/>
    <w:rsid w:val="000978CC"/>
    <w:rsid w:val="00097DEB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73"/>
    <w:rsid w:val="000A5A98"/>
    <w:rsid w:val="000A5AD9"/>
    <w:rsid w:val="000A5D6A"/>
    <w:rsid w:val="000A7C99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0"/>
    <w:rsid w:val="000B4F56"/>
    <w:rsid w:val="000B506C"/>
    <w:rsid w:val="000B6387"/>
    <w:rsid w:val="000B6701"/>
    <w:rsid w:val="000B6740"/>
    <w:rsid w:val="000B69FD"/>
    <w:rsid w:val="000B6C53"/>
    <w:rsid w:val="000B70C6"/>
    <w:rsid w:val="000C14E1"/>
    <w:rsid w:val="000C1B11"/>
    <w:rsid w:val="000C1C73"/>
    <w:rsid w:val="000C2A16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5A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3C8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5DD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3FB"/>
    <w:rsid w:val="001168FE"/>
    <w:rsid w:val="00116AE0"/>
    <w:rsid w:val="00116B75"/>
    <w:rsid w:val="00116E30"/>
    <w:rsid w:val="001178B8"/>
    <w:rsid w:val="00117A79"/>
    <w:rsid w:val="0012012A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C0C"/>
    <w:rsid w:val="00127E0A"/>
    <w:rsid w:val="0013088A"/>
    <w:rsid w:val="00130C91"/>
    <w:rsid w:val="00131093"/>
    <w:rsid w:val="00131135"/>
    <w:rsid w:val="00131D60"/>
    <w:rsid w:val="00131D9A"/>
    <w:rsid w:val="001320B7"/>
    <w:rsid w:val="00132142"/>
    <w:rsid w:val="001328B1"/>
    <w:rsid w:val="00132D63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79C"/>
    <w:rsid w:val="00136AD9"/>
    <w:rsid w:val="00136EF7"/>
    <w:rsid w:val="00136F2F"/>
    <w:rsid w:val="001371A6"/>
    <w:rsid w:val="001376CA"/>
    <w:rsid w:val="00137DE2"/>
    <w:rsid w:val="00137FD6"/>
    <w:rsid w:val="00140015"/>
    <w:rsid w:val="001400FB"/>
    <w:rsid w:val="001401C8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017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ABE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5B1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803"/>
    <w:rsid w:val="0016199D"/>
    <w:rsid w:val="001621A6"/>
    <w:rsid w:val="00162CF6"/>
    <w:rsid w:val="00163A15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57"/>
    <w:rsid w:val="001725B1"/>
    <w:rsid w:val="00172985"/>
    <w:rsid w:val="00172A41"/>
    <w:rsid w:val="00172C1E"/>
    <w:rsid w:val="001733DA"/>
    <w:rsid w:val="00173F5D"/>
    <w:rsid w:val="00174154"/>
    <w:rsid w:val="001747C8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9EE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5550"/>
    <w:rsid w:val="0018605E"/>
    <w:rsid w:val="001866E0"/>
    <w:rsid w:val="0018682C"/>
    <w:rsid w:val="00186940"/>
    <w:rsid w:val="00187BD1"/>
    <w:rsid w:val="00187C40"/>
    <w:rsid w:val="00187E5A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07B0"/>
    <w:rsid w:val="001A0A19"/>
    <w:rsid w:val="001A0A9F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73B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B23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A17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3BC9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1602"/>
    <w:rsid w:val="00201846"/>
    <w:rsid w:val="00201987"/>
    <w:rsid w:val="00201D00"/>
    <w:rsid w:val="00201DEF"/>
    <w:rsid w:val="00202339"/>
    <w:rsid w:val="002026DC"/>
    <w:rsid w:val="002026E8"/>
    <w:rsid w:val="002028FE"/>
    <w:rsid w:val="00202D2E"/>
    <w:rsid w:val="00203BB8"/>
    <w:rsid w:val="00203EF0"/>
    <w:rsid w:val="002045AC"/>
    <w:rsid w:val="00204624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354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783"/>
    <w:rsid w:val="00216C3F"/>
    <w:rsid w:val="00216E57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A01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4FE2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4B6"/>
    <w:rsid w:val="00251E63"/>
    <w:rsid w:val="0025205A"/>
    <w:rsid w:val="00252190"/>
    <w:rsid w:val="0025222A"/>
    <w:rsid w:val="002523CE"/>
    <w:rsid w:val="002529B3"/>
    <w:rsid w:val="00252E76"/>
    <w:rsid w:val="0025342C"/>
    <w:rsid w:val="002534FC"/>
    <w:rsid w:val="002536E0"/>
    <w:rsid w:val="00253945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E2E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A46"/>
    <w:rsid w:val="00266E29"/>
    <w:rsid w:val="00266FC4"/>
    <w:rsid w:val="0026704A"/>
    <w:rsid w:val="00267243"/>
    <w:rsid w:val="00267B49"/>
    <w:rsid w:val="00267BB1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4DE7"/>
    <w:rsid w:val="002752AA"/>
    <w:rsid w:val="00275B62"/>
    <w:rsid w:val="0027650E"/>
    <w:rsid w:val="0027670D"/>
    <w:rsid w:val="00276C6C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592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87F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CF9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97E3B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C50"/>
    <w:rsid w:val="002A1DA1"/>
    <w:rsid w:val="002A2611"/>
    <w:rsid w:val="002A26D6"/>
    <w:rsid w:val="002A27D9"/>
    <w:rsid w:val="002A282B"/>
    <w:rsid w:val="002A2E4F"/>
    <w:rsid w:val="002A2F6E"/>
    <w:rsid w:val="002A398F"/>
    <w:rsid w:val="002A4961"/>
    <w:rsid w:val="002A4C1E"/>
    <w:rsid w:val="002A4D8A"/>
    <w:rsid w:val="002A55A6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B40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920"/>
    <w:rsid w:val="002C0AE1"/>
    <w:rsid w:val="002C0D1A"/>
    <w:rsid w:val="002C0E30"/>
    <w:rsid w:val="002C0F67"/>
    <w:rsid w:val="002C0F96"/>
    <w:rsid w:val="002C10F1"/>
    <w:rsid w:val="002C1EAA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3E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77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0D38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8D5"/>
    <w:rsid w:val="002E5B11"/>
    <w:rsid w:val="002E5E5E"/>
    <w:rsid w:val="002E5EB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D23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19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B55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7F4"/>
    <w:rsid w:val="00311C1B"/>
    <w:rsid w:val="00311E24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0CF1"/>
    <w:rsid w:val="003211EF"/>
    <w:rsid w:val="00321374"/>
    <w:rsid w:val="0032192F"/>
    <w:rsid w:val="00322080"/>
    <w:rsid w:val="00322165"/>
    <w:rsid w:val="003228CE"/>
    <w:rsid w:val="0032294C"/>
    <w:rsid w:val="00323082"/>
    <w:rsid w:val="0032443A"/>
    <w:rsid w:val="00324491"/>
    <w:rsid w:val="0032451B"/>
    <w:rsid w:val="0032455B"/>
    <w:rsid w:val="003245D3"/>
    <w:rsid w:val="00324B72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83F"/>
    <w:rsid w:val="00327979"/>
    <w:rsid w:val="00327CB8"/>
    <w:rsid w:val="00327E89"/>
    <w:rsid w:val="0033080B"/>
    <w:rsid w:val="00330B5C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5DC3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151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39F7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6CEC"/>
    <w:rsid w:val="00377406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2A4"/>
    <w:rsid w:val="003845FE"/>
    <w:rsid w:val="00384932"/>
    <w:rsid w:val="00385137"/>
    <w:rsid w:val="00385181"/>
    <w:rsid w:val="003853E9"/>
    <w:rsid w:val="003858FF"/>
    <w:rsid w:val="003864E8"/>
    <w:rsid w:val="003867AD"/>
    <w:rsid w:val="0038786A"/>
    <w:rsid w:val="00387874"/>
    <w:rsid w:val="00390B22"/>
    <w:rsid w:val="00390DF4"/>
    <w:rsid w:val="00391181"/>
    <w:rsid w:val="00391E3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518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944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295"/>
    <w:rsid w:val="003B68DD"/>
    <w:rsid w:val="003B69EC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708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8A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707"/>
    <w:rsid w:val="003F6D93"/>
    <w:rsid w:val="003F7347"/>
    <w:rsid w:val="003F73D3"/>
    <w:rsid w:val="003F7C2D"/>
    <w:rsid w:val="004004C3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DFB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17BC2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8C4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A56"/>
    <w:rsid w:val="00441A75"/>
    <w:rsid w:val="00441B5B"/>
    <w:rsid w:val="00441E43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3EF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8D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079"/>
    <w:rsid w:val="004635A5"/>
    <w:rsid w:val="004635BB"/>
    <w:rsid w:val="00463662"/>
    <w:rsid w:val="0046370F"/>
    <w:rsid w:val="0046389F"/>
    <w:rsid w:val="0046423E"/>
    <w:rsid w:val="00464431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2C4"/>
    <w:rsid w:val="00473830"/>
    <w:rsid w:val="004744BF"/>
    <w:rsid w:val="00474C15"/>
    <w:rsid w:val="00474F60"/>
    <w:rsid w:val="0047543E"/>
    <w:rsid w:val="004762BA"/>
    <w:rsid w:val="00476C9D"/>
    <w:rsid w:val="00477558"/>
    <w:rsid w:val="0047788E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020"/>
    <w:rsid w:val="004A25BD"/>
    <w:rsid w:val="004A2B07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18B"/>
    <w:rsid w:val="004A7903"/>
    <w:rsid w:val="004B0004"/>
    <w:rsid w:val="004B0845"/>
    <w:rsid w:val="004B0F78"/>
    <w:rsid w:val="004B1125"/>
    <w:rsid w:val="004B1543"/>
    <w:rsid w:val="004B2287"/>
    <w:rsid w:val="004B2601"/>
    <w:rsid w:val="004B277C"/>
    <w:rsid w:val="004B358C"/>
    <w:rsid w:val="004B379B"/>
    <w:rsid w:val="004B3B95"/>
    <w:rsid w:val="004B3BB4"/>
    <w:rsid w:val="004B3FA2"/>
    <w:rsid w:val="004B4742"/>
    <w:rsid w:val="004B51BC"/>
    <w:rsid w:val="004B58DF"/>
    <w:rsid w:val="004B63EE"/>
    <w:rsid w:val="004B6F7B"/>
    <w:rsid w:val="004B750C"/>
    <w:rsid w:val="004C0E03"/>
    <w:rsid w:val="004C1399"/>
    <w:rsid w:val="004C158D"/>
    <w:rsid w:val="004C19A3"/>
    <w:rsid w:val="004C19F2"/>
    <w:rsid w:val="004C1C93"/>
    <w:rsid w:val="004C1F82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4356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012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6E5"/>
    <w:rsid w:val="004F6F54"/>
    <w:rsid w:val="004F7294"/>
    <w:rsid w:val="004F7303"/>
    <w:rsid w:val="004F755D"/>
    <w:rsid w:val="004F7707"/>
    <w:rsid w:val="004F7773"/>
    <w:rsid w:val="004F7A84"/>
    <w:rsid w:val="00500849"/>
    <w:rsid w:val="00500CB7"/>
    <w:rsid w:val="00500E5C"/>
    <w:rsid w:val="00501456"/>
    <w:rsid w:val="005020C5"/>
    <w:rsid w:val="0050269D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21B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09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2C0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58D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2A44"/>
    <w:rsid w:val="00533012"/>
    <w:rsid w:val="005330E8"/>
    <w:rsid w:val="0053323B"/>
    <w:rsid w:val="00533497"/>
    <w:rsid w:val="005335BF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1B62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07"/>
    <w:rsid w:val="00545A17"/>
    <w:rsid w:val="00545D00"/>
    <w:rsid w:val="00545E57"/>
    <w:rsid w:val="0054654A"/>
    <w:rsid w:val="00546594"/>
    <w:rsid w:val="005465C5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4DD3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3518"/>
    <w:rsid w:val="00563EBF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39D3"/>
    <w:rsid w:val="00574157"/>
    <w:rsid w:val="005742D4"/>
    <w:rsid w:val="00574ABA"/>
    <w:rsid w:val="00574C6C"/>
    <w:rsid w:val="00574EBC"/>
    <w:rsid w:val="0057543C"/>
    <w:rsid w:val="00576051"/>
    <w:rsid w:val="005763FB"/>
    <w:rsid w:val="00576674"/>
    <w:rsid w:val="00576706"/>
    <w:rsid w:val="005767DF"/>
    <w:rsid w:val="00576961"/>
    <w:rsid w:val="00576AB6"/>
    <w:rsid w:val="00576D3C"/>
    <w:rsid w:val="00577161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3D2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971BB"/>
    <w:rsid w:val="0059788D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3D0"/>
    <w:rsid w:val="005A477C"/>
    <w:rsid w:val="005A4CD8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AC3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27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0E3B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620"/>
    <w:rsid w:val="005E7790"/>
    <w:rsid w:val="005F01B6"/>
    <w:rsid w:val="005F046F"/>
    <w:rsid w:val="005F0922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B22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250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265"/>
    <w:rsid w:val="0061075E"/>
    <w:rsid w:val="0061076A"/>
    <w:rsid w:val="00610EBB"/>
    <w:rsid w:val="006113C4"/>
    <w:rsid w:val="0061168B"/>
    <w:rsid w:val="006116CD"/>
    <w:rsid w:val="006118DE"/>
    <w:rsid w:val="00612E0B"/>
    <w:rsid w:val="00612E6E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249"/>
    <w:rsid w:val="00625C75"/>
    <w:rsid w:val="00625FA6"/>
    <w:rsid w:val="006261EE"/>
    <w:rsid w:val="006263F1"/>
    <w:rsid w:val="00626949"/>
    <w:rsid w:val="00626FF2"/>
    <w:rsid w:val="00627318"/>
    <w:rsid w:val="0062739A"/>
    <w:rsid w:val="006274C4"/>
    <w:rsid w:val="0062775B"/>
    <w:rsid w:val="00627985"/>
    <w:rsid w:val="00627C64"/>
    <w:rsid w:val="00630333"/>
    <w:rsid w:val="00630414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5FDD"/>
    <w:rsid w:val="0063626A"/>
    <w:rsid w:val="0063646E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1FF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351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67EE4"/>
    <w:rsid w:val="0067019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381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945"/>
    <w:rsid w:val="00676E74"/>
    <w:rsid w:val="006772B1"/>
    <w:rsid w:val="00677558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788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627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3E6A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A7D89"/>
    <w:rsid w:val="006B02D3"/>
    <w:rsid w:val="006B0764"/>
    <w:rsid w:val="006B0783"/>
    <w:rsid w:val="006B0A82"/>
    <w:rsid w:val="006B10EE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69A"/>
    <w:rsid w:val="006B68FE"/>
    <w:rsid w:val="006B6A24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71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592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2FBB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38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1E1"/>
    <w:rsid w:val="00713ACA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D87"/>
    <w:rsid w:val="00721EE8"/>
    <w:rsid w:val="00722723"/>
    <w:rsid w:val="00722AD9"/>
    <w:rsid w:val="00722C40"/>
    <w:rsid w:val="007235CE"/>
    <w:rsid w:val="00723EEF"/>
    <w:rsid w:val="00723F88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774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3D23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1FD0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83F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DB1"/>
    <w:rsid w:val="00773E14"/>
    <w:rsid w:val="00773F85"/>
    <w:rsid w:val="00774212"/>
    <w:rsid w:val="0077447A"/>
    <w:rsid w:val="007746DE"/>
    <w:rsid w:val="00774BF7"/>
    <w:rsid w:val="00774FBB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82A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45F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094"/>
    <w:rsid w:val="007902A6"/>
    <w:rsid w:val="007902D2"/>
    <w:rsid w:val="007903F6"/>
    <w:rsid w:val="00790609"/>
    <w:rsid w:val="00790A83"/>
    <w:rsid w:val="00791255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67A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62C"/>
    <w:rsid w:val="007A28BE"/>
    <w:rsid w:val="007A2973"/>
    <w:rsid w:val="007A29DB"/>
    <w:rsid w:val="007A33DC"/>
    <w:rsid w:val="007A362F"/>
    <w:rsid w:val="007A36E8"/>
    <w:rsid w:val="007A39A2"/>
    <w:rsid w:val="007A3ADF"/>
    <w:rsid w:val="007A3FA7"/>
    <w:rsid w:val="007A43DA"/>
    <w:rsid w:val="007A4504"/>
    <w:rsid w:val="007A4A3B"/>
    <w:rsid w:val="007A4C64"/>
    <w:rsid w:val="007A5485"/>
    <w:rsid w:val="007A558C"/>
    <w:rsid w:val="007A56FC"/>
    <w:rsid w:val="007A5C1A"/>
    <w:rsid w:val="007A6BC6"/>
    <w:rsid w:val="007A6D12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11F"/>
    <w:rsid w:val="007B2423"/>
    <w:rsid w:val="007B25F0"/>
    <w:rsid w:val="007B2786"/>
    <w:rsid w:val="007B293C"/>
    <w:rsid w:val="007B2A21"/>
    <w:rsid w:val="007B2B68"/>
    <w:rsid w:val="007B2C7D"/>
    <w:rsid w:val="007B2DB8"/>
    <w:rsid w:val="007B308C"/>
    <w:rsid w:val="007B3198"/>
    <w:rsid w:val="007B44F6"/>
    <w:rsid w:val="007B4D4F"/>
    <w:rsid w:val="007B4D80"/>
    <w:rsid w:val="007B50B0"/>
    <w:rsid w:val="007B544B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1C29"/>
    <w:rsid w:val="007C25F5"/>
    <w:rsid w:val="007C2A8C"/>
    <w:rsid w:val="007C2BF1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49B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4BC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434"/>
    <w:rsid w:val="007D46A7"/>
    <w:rsid w:val="007D4D21"/>
    <w:rsid w:val="007D54C7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805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283"/>
    <w:rsid w:val="007F4C93"/>
    <w:rsid w:val="007F4E95"/>
    <w:rsid w:val="007F4FC6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D9D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BE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BA"/>
    <w:rsid w:val="00811DFB"/>
    <w:rsid w:val="0081213D"/>
    <w:rsid w:val="00812D5F"/>
    <w:rsid w:val="008132D5"/>
    <w:rsid w:val="0081365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CCC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0D46"/>
    <w:rsid w:val="00831259"/>
    <w:rsid w:val="00831691"/>
    <w:rsid w:val="0083191F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6C7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1DA4"/>
    <w:rsid w:val="00842037"/>
    <w:rsid w:val="0084226A"/>
    <w:rsid w:val="00842598"/>
    <w:rsid w:val="008426A1"/>
    <w:rsid w:val="00842B00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596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12B"/>
    <w:rsid w:val="00873564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8D9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1D39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19E1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02AD"/>
    <w:rsid w:val="008C127D"/>
    <w:rsid w:val="008C130F"/>
    <w:rsid w:val="008C2A2F"/>
    <w:rsid w:val="008C32F8"/>
    <w:rsid w:val="008C3A0F"/>
    <w:rsid w:val="008C3AF8"/>
    <w:rsid w:val="008C3D7C"/>
    <w:rsid w:val="008C3F40"/>
    <w:rsid w:val="008C41D1"/>
    <w:rsid w:val="008C468F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28C"/>
    <w:rsid w:val="008C76B8"/>
    <w:rsid w:val="008C7BDC"/>
    <w:rsid w:val="008D06E9"/>
    <w:rsid w:val="008D19FC"/>
    <w:rsid w:val="008D1DFD"/>
    <w:rsid w:val="008D262B"/>
    <w:rsid w:val="008D2B60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959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07D01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877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0E1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21C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4CBB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D15"/>
    <w:rsid w:val="00932F06"/>
    <w:rsid w:val="00933544"/>
    <w:rsid w:val="00933811"/>
    <w:rsid w:val="00933993"/>
    <w:rsid w:val="00933A29"/>
    <w:rsid w:val="00933B40"/>
    <w:rsid w:val="00933D01"/>
    <w:rsid w:val="00933EB9"/>
    <w:rsid w:val="009342F8"/>
    <w:rsid w:val="009343E2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47F8F"/>
    <w:rsid w:val="009500A7"/>
    <w:rsid w:val="009511DD"/>
    <w:rsid w:val="00951716"/>
    <w:rsid w:val="00951ED4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C7D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488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1F2"/>
    <w:rsid w:val="00981288"/>
    <w:rsid w:val="00981540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04"/>
    <w:rsid w:val="00986229"/>
    <w:rsid w:val="00986BDC"/>
    <w:rsid w:val="00986FE2"/>
    <w:rsid w:val="00987724"/>
    <w:rsid w:val="009878B5"/>
    <w:rsid w:val="009903A1"/>
    <w:rsid w:val="009907F4"/>
    <w:rsid w:val="00990898"/>
    <w:rsid w:val="00991B02"/>
    <w:rsid w:val="00991D1C"/>
    <w:rsid w:val="00992627"/>
    <w:rsid w:val="009927FB"/>
    <w:rsid w:val="00992AB6"/>
    <w:rsid w:val="00993733"/>
    <w:rsid w:val="009938A9"/>
    <w:rsid w:val="009939A0"/>
    <w:rsid w:val="00993B79"/>
    <w:rsid w:val="00993BC5"/>
    <w:rsid w:val="009950BD"/>
    <w:rsid w:val="00995956"/>
    <w:rsid w:val="00995980"/>
    <w:rsid w:val="00995BEB"/>
    <w:rsid w:val="00996A93"/>
    <w:rsid w:val="00996B8A"/>
    <w:rsid w:val="00996FA1"/>
    <w:rsid w:val="00997A2E"/>
    <w:rsid w:val="00997C18"/>
    <w:rsid w:val="00997E16"/>
    <w:rsid w:val="009A0142"/>
    <w:rsid w:val="009A0177"/>
    <w:rsid w:val="009A080E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4C31"/>
    <w:rsid w:val="009A5A5E"/>
    <w:rsid w:val="009A5BFC"/>
    <w:rsid w:val="009A5F0B"/>
    <w:rsid w:val="009A64CF"/>
    <w:rsid w:val="009A675E"/>
    <w:rsid w:val="009A7031"/>
    <w:rsid w:val="009A7385"/>
    <w:rsid w:val="009A75D6"/>
    <w:rsid w:val="009A792A"/>
    <w:rsid w:val="009A7AF0"/>
    <w:rsid w:val="009B04F5"/>
    <w:rsid w:val="009B05A3"/>
    <w:rsid w:val="009B0628"/>
    <w:rsid w:val="009B076A"/>
    <w:rsid w:val="009B081A"/>
    <w:rsid w:val="009B0F48"/>
    <w:rsid w:val="009B0F93"/>
    <w:rsid w:val="009B13F2"/>
    <w:rsid w:val="009B14F7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316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91E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E88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4F4"/>
    <w:rsid w:val="009D6801"/>
    <w:rsid w:val="009D7173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E7640"/>
    <w:rsid w:val="009E7B11"/>
    <w:rsid w:val="009F027E"/>
    <w:rsid w:val="009F0451"/>
    <w:rsid w:val="009F06E9"/>
    <w:rsid w:val="009F0812"/>
    <w:rsid w:val="009F0824"/>
    <w:rsid w:val="009F084C"/>
    <w:rsid w:val="009F0A03"/>
    <w:rsid w:val="009F0A72"/>
    <w:rsid w:val="009F0CD6"/>
    <w:rsid w:val="009F14D1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3E07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CEB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D1C"/>
    <w:rsid w:val="00A10D2A"/>
    <w:rsid w:val="00A10FDA"/>
    <w:rsid w:val="00A11493"/>
    <w:rsid w:val="00A115E2"/>
    <w:rsid w:val="00A11ED1"/>
    <w:rsid w:val="00A129F5"/>
    <w:rsid w:val="00A12D44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8DC"/>
    <w:rsid w:val="00A20AB0"/>
    <w:rsid w:val="00A20B6F"/>
    <w:rsid w:val="00A20E4E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6DA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729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4D7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17"/>
    <w:rsid w:val="00A73950"/>
    <w:rsid w:val="00A74042"/>
    <w:rsid w:val="00A74AE5"/>
    <w:rsid w:val="00A74C44"/>
    <w:rsid w:val="00A74C65"/>
    <w:rsid w:val="00A74E8C"/>
    <w:rsid w:val="00A74EAC"/>
    <w:rsid w:val="00A75137"/>
    <w:rsid w:val="00A75628"/>
    <w:rsid w:val="00A762B5"/>
    <w:rsid w:val="00A76821"/>
    <w:rsid w:val="00A7710F"/>
    <w:rsid w:val="00A7746F"/>
    <w:rsid w:val="00A777E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750"/>
    <w:rsid w:val="00A83CF5"/>
    <w:rsid w:val="00A840D2"/>
    <w:rsid w:val="00A849B6"/>
    <w:rsid w:val="00A84F31"/>
    <w:rsid w:val="00A8544A"/>
    <w:rsid w:val="00A85766"/>
    <w:rsid w:val="00A85F9D"/>
    <w:rsid w:val="00A8615F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0FFF"/>
    <w:rsid w:val="00A911B6"/>
    <w:rsid w:val="00A913DB"/>
    <w:rsid w:val="00A91567"/>
    <w:rsid w:val="00A9194E"/>
    <w:rsid w:val="00A91AB4"/>
    <w:rsid w:val="00A91B0A"/>
    <w:rsid w:val="00A91D5C"/>
    <w:rsid w:val="00A91EBB"/>
    <w:rsid w:val="00A92122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74D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198"/>
    <w:rsid w:val="00AA02A8"/>
    <w:rsid w:val="00AA02BB"/>
    <w:rsid w:val="00AA281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5B99"/>
    <w:rsid w:val="00AB64D7"/>
    <w:rsid w:val="00AB6A27"/>
    <w:rsid w:val="00AB6F60"/>
    <w:rsid w:val="00AB6F61"/>
    <w:rsid w:val="00AB782E"/>
    <w:rsid w:val="00AB7EB1"/>
    <w:rsid w:val="00AC0573"/>
    <w:rsid w:val="00AC095E"/>
    <w:rsid w:val="00AC0B08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4AD7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4DF"/>
    <w:rsid w:val="00AD6ADE"/>
    <w:rsid w:val="00AD6C4E"/>
    <w:rsid w:val="00AD759B"/>
    <w:rsid w:val="00AD7634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1F5E"/>
    <w:rsid w:val="00AE2525"/>
    <w:rsid w:val="00AE259E"/>
    <w:rsid w:val="00AE3170"/>
    <w:rsid w:val="00AE3770"/>
    <w:rsid w:val="00AE37BA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7BB"/>
    <w:rsid w:val="00AF082D"/>
    <w:rsid w:val="00AF0E95"/>
    <w:rsid w:val="00AF167F"/>
    <w:rsid w:val="00AF1B0B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23F"/>
    <w:rsid w:val="00B027D5"/>
    <w:rsid w:val="00B029CF"/>
    <w:rsid w:val="00B02ECC"/>
    <w:rsid w:val="00B03682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069F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6BA6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731"/>
    <w:rsid w:val="00B47976"/>
    <w:rsid w:val="00B47B2B"/>
    <w:rsid w:val="00B47B68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3A65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253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3AB"/>
    <w:rsid w:val="00B65A5A"/>
    <w:rsid w:val="00B65DAD"/>
    <w:rsid w:val="00B65E7B"/>
    <w:rsid w:val="00B66A22"/>
    <w:rsid w:val="00B66E4A"/>
    <w:rsid w:val="00B67091"/>
    <w:rsid w:val="00B6718D"/>
    <w:rsid w:val="00B6786F"/>
    <w:rsid w:val="00B67CAC"/>
    <w:rsid w:val="00B700B1"/>
    <w:rsid w:val="00B7034E"/>
    <w:rsid w:val="00B7043C"/>
    <w:rsid w:val="00B70818"/>
    <w:rsid w:val="00B7096D"/>
    <w:rsid w:val="00B70DC5"/>
    <w:rsid w:val="00B7146A"/>
    <w:rsid w:val="00B7210F"/>
    <w:rsid w:val="00B72532"/>
    <w:rsid w:val="00B725E8"/>
    <w:rsid w:val="00B72605"/>
    <w:rsid w:val="00B727F1"/>
    <w:rsid w:val="00B73077"/>
    <w:rsid w:val="00B7372F"/>
    <w:rsid w:val="00B743E7"/>
    <w:rsid w:val="00B74592"/>
    <w:rsid w:val="00B74D66"/>
    <w:rsid w:val="00B7511E"/>
    <w:rsid w:val="00B751C4"/>
    <w:rsid w:val="00B75401"/>
    <w:rsid w:val="00B75801"/>
    <w:rsid w:val="00B76359"/>
    <w:rsid w:val="00B76404"/>
    <w:rsid w:val="00B765C3"/>
    <w:rsid w:val="00B765E2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0F3A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76E"/>
    <w:rsid w:val="00BB488C"/>
    <w:rsid w:val="00BB51CE"/>
    <w:rsid w:val="00BB5271"/>
    <w:rsid w:val="00BB5C4F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C63"/>
    <w:rsid w:val="00BC1E08"/>
    <w:rsid w:val="00BC2A2A"/>
    <w:rsid w:val="00BC2BB3"/>
    <w:rsid w:val="00BC2E19"/>
    <w:rsid w:val="00BC2E7C"/>
    <w:rsid w:val="00BC310B"/>
    <w:rsid w:val="00BC35B9"/>
    <w:rsid w:val="00BC368D"/>
    <w:rsid w:val="00BC3E0B"/>
    <w:rsid w:val="00BC4495"/>
    <w:rsid w:val="00BC4B12"/>
    <w:rsid w:val="00BC4B2E"/>
    <w:rsid w:val="00BC4F4A"/>
    <w:rsid w:val="00BC5253"/>
    <w:rsid w:val="00BC590E"/>
    <w:rsid w:val="00BC5BD7"/>
    <w:rsid w:val="00BC6108"/>
    <w:rsid w:val="00BC6604"/>
    <w:rsid w:val="00BC67BD"/>
    <w:rsid w:val="00BC69F6"/>
    <w:rsid w:val="00BC6F48"/>
    <w:rsid w:val="00BC7AFB"/>
    <w:rsid w:val="00BD03DC"/>
    <w:rsid w:val="00BD05B4"/>
    <w:rsid w:val="00BD0D18"/>
    <w:rsid w:val="00BD1084"/>
    <w:rsid w:val="00BD14ED"/>
    <w:rsid w:val="00BD1AC1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804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871"/>
    <w:rsid w:val="00BE7A24"/>
    <w:rsid w:val="00BE7C47"/>
    <w:rsid w:val="00BE7CB6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666"/>
    <w:rsid w:val="00BF37EE"/>
    <w:rsid w:val="00BF3C67"/>
    <w:rsid w:val="00BF3E8A"/>
    <w:rsid w:val="00BF46A8"/>
    <w:rsid w:val="00BF4E49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576"/>
    <w:rsid w:val="00C04AFF"/>
    <w:rsid w:val="00C04D25"/>
    <w:rsid w:val="00C0502F"/>
    <w:rsid w:val="00C05B19"/>
    <w:rsid w:val="00C05E84"/>
    <w:rsid w:val="00C05FB6"/>
    <w:rsid w:val="00C07220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8E1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6DF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CBA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6FEF"/>
    <w:rsid w:val="00C97129"/>
    <w:rsid w:val="00C973E1"/>
    <w:rsid w:val="00C977C4"/>
    <w:rsid w:val="00CA1412"/>
    <w:rsid w:val="00CA25BC"/>
    <w:rsid w:val="00CA281F"/>
    <w:rsid w:val="00CA2CA3"/>
    <w:rsid w:val="00CA2F2B"/>
    <w:rsid w:val="00CA3808"/>
    <w:rsid w:val="00CA4008"/>
    <w:rsid w:val="00CA4034"/>
    <w:rsid w:val="00CA449D"/>
    <w:rsid w:val="00CA46F8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2B62"/>
    <w:rsid w:val="00CB39DD"/>
    <w:rsid w:val="00CB3C9D"/>
    <w:rsid w:val="00CB3F61"/>
    <w:rsid w:val="00CB400C"/>
    <w:rsid w:val="00CB4CDC"/>
    <w:rsid w:val="00CB59E4"/>
    <w:rsid w:val="00CB60FF"/>
    <w:rsid w:val="00CB6548"/>
    <w:rsid w:val="00CB655C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7F1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4F58"/>
    <w:rsid w:val="00CC55EA"/>
    <w:rsid w:val="00CC5736"/>
    <w:rsid w:val="00CC5C96"/>
    <w:rsid w:val="00CC5E03"/>
    <w:rsid w:val="00CC5E29"/>
    <w:rsid w:val="00CC5E4B"/>
    <w:rsid w:val="00CC5EDF"/>
    <w:rsid w:val="00CC60A7"/>
    <w:rsid w:val="00CC6A72"/>
    <w:rsid w:val="00CC719A"/>
    <w:rsid w:val="00CD0470"/>
    <w:rsid w:val="00CD0C1B"/>
    <w:rsid w:val="00CD10EE"/>
    <w:rsid w:val="00CD18FB"/>
    <w:rsid w:val="00CD2C63"/>
    <w:rsid w:val="00CD2E69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9E8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1FC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49"/>
    <w:rsid w:val="00CF5ECD"/>
    <w:rsid w:val="00CF6794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B18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5043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8DB"/>
    <w:rsid w:val="00D21B40"/>
    <w:rsid w:val="00D21C00"/>
    <w:rsid w:val="00D21E0F"/>
    <w:rsid w:val="00D21E41"/>
    <w:rsid w:val="00D21E6D"/>
    <w:rsid w:val="00D226E1"/>
    <w:rsid w:val="00D22A74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5EF"/>
    <w:rsid w:val="00D266D5"/>
    <w:rsid w:val="00D27183"/>
    <w:rsid w:val="00D27481"/>
    <w:rsid w:val="00D27DC5"/>
    <w:rsid w:val="00D27EF7"/>
    <w:rsid w:val="00D3071C"/>
    <w:rsid w:val="00D3099A"/>
    <w:rsid w:val="00D30BC1"/>
    <w:rsid w:val="00D31910"/>
    <w:rsid w:val="00D319DF"/>
    <w:rsid w:val="00D31C3A"/>
    <w:rsid w:val="00D31F9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806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48A"/>
    <w:rsid w:val="00D545F9"/>
    <w:rsid w:val="00D54615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0E"/>
    <w:rsid w:val="00D63156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1EF5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3CC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06E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52D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97F97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A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5A8"/>
    <w:rsid w:val="00DB26FD"/>
    <w:rsid w:val="00DB2A84"/>
    <w:rsid w:val="00DB2D11"/>
    <w:rsid w:val="00DB34D2"/>
    <w:rsid w:val="00DB37BF"/>
    <w:rsid w:val="00DB3F7E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06B"/>
    <w:rsid w:val="00DC01AA"/>
    <w:rsid w:val="00DC027C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8B0"/>
    <w:rsid w:val="00DC5A11"/>
    <w:rsid w:val="00DC5C94"/>
    <w:rsid w:val="00DC5DFF"/>
    <w:rsid w:val="00DC65A0"/>
    <w:rsid w:val="00DC6CC8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2EA"/>
    <w:rsid w:val="00DD3D74"/>
    <w:rsid w:val="00DD40DB"/>
    <w:rsid w:val="00DD4359"/>
    <w:rsid w:val="00DD4CF6"/>
    <w:rsid w:val="00DD4D4F"/>
    <w:rsid w:val="00DD4DDA"/>
    <w:rsid w:val="00DD4E88"/>
    <w:rsid w:val="00DD50BB"/>
    <w:rsid w:val="00DD5262"/>
    <w:rsid w:val="00DD5488"/>
    <w:rsid w:val="00DD55C3"/>
    <w:rsid w:val="00DD63DC"/>
    <w:rsid w:val="00DD64C5"/>
    <w:rsid w:val="00DD65E6"/>
    <w:rsid w:val="00DD6671"/>
    <w:rsid w:val="00DD6B82"/>
    <w:rsid w:val="00DD6F11"/>
    <w:rsid w:val="00DD6F94"/>
    <w:rsid w:val="00DD7008"/>
    <w:rsid w:val="00DD7525"/>
    <w:rsid w:val="00DD7D54"/>
    <w:rsid w:val="00DE03E4"/>
    <w:rsid w:val="00DE0575"/>
    <w:rsid w:val="00DE0660"/>
    <w:rsid w:val="00DE0892"/>
    <w:rsid w:val="00DE09E7"/>
    <w:rsid w:val="00DE1176"/>
    <w:rsid w:val="00DE12BB"/>
    <w:rsid w:val="00DE1451"/>
    <w:rsid w:val="00DE1477"/>
    <w:rsid w:val="00DE15F2"/>
    <w:rsid w:val="00DE188D"/>
    <w:rsid w:val="00DE1F1D"/>
    <w:rsid w:val="00DE2036"/>
    <w:rsid w:val="00DE2073"/>
    <w:rsid w:val="00DE2474"/>
    <w:rsid w:val="00DE2582"/>
    <w:rsid w:val="00DE28A8"/>
    <w:rsid w:val="00DE2BA7"/>
    <w:rsid w:val="00DE2E58"/>
    <w:rsid w:val="00DE3163"/>
    <w:rsid w:val="00DE38C5"/>
    <w:rsid w:val="00DE390F"/>
    <w:rsid w:val="00DE3945"/>
    <w:rsid w:val="00DE3D11"/>
    <w:rsid w:val="00DE4B79"/>
    <w:rsid w:val="00DE4C41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489"/>
    <w:rsid w:val="00DF08B9"/>
    <w:rsid w:val="00DF2117"/>
    <w:rsid w:val="00DF2223"/>
    <w:rsid w:val="00DF329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2B1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67F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351"/>
    <w:rsid w:val="00E13725"/>
    <w:rsid w:val="00E13823"/>
    <w:rsid w:val="00E143CC"/>
    <w:rsid w:val="00E143F5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49F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4D8"/>
    <w:rsid w:val="00E31F3C"/>
    <w:rsid w:val="00E322F7"/>
    <w:rsid w:val="00E32370"/>
    <w:rsid w:val="00E32A0C"/>
    <w:rsid w:val="00E32C21"/>
    <w:rsid w:val="00E32DB7"/>
    <w:rsid w:val="00E32EBB"/>
    <w:rsid w:val="00E336B8"/>
    <w:rsid w:val="00E33E2A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09A9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5E4"/>
    <w:rsid w:val="00E46712"/>
    <w:rsid w:val="00E46879"/>
    <w:rsid w:val="00E47297"/>
    <w:rsid w:val="00E47FA8"/>
    <w:rsid w:val="00E5043E"/>
    <w:rsid w:val="00E5048A"/>
    <w:rsid w:val="00E50B94"/>
    <w:rsid w:val="00E5122B"/>
    <w:rsid w:val="00E516D6"/>
    <w:rsid w:val="00E517C6"/>
    <w:rsid w:val="00E51B86"/>
    <w:rsid w:val="00E51C26"/>
    <w:rsid w:val="00E5259C"/>
    <w:rsid w:val="00E52B13"/>
    <w:rsid w:val="00E530F3"/>
    <w:rsid w:val="00E530FB"/>
    <w:rsid w:val="00E53312"/>
    <w:rsid w:val="00E5336C"/>
    <w:rsid w:val="00E53A25"/>
    <w:rsid w:val="00E53CCD"/>
    <w:rsid w:val="00E53D06"/>
    <w:rsid w:val="00E54116"/>
    <w:rsid w:val="00E542E7"/>
    <w:rsid w:val="00E544FE"/>
    <w:rsid w:val="00E54C10"/>
    <w:rsid w:val="00E54F63"/>
    <w:rsid w:val="00E556FB"/>
    <w:rsid w:val="00E55E3D"/>
    <w:rsid w:val="00E56469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0A6E"/>
    <w:rsid w:val="00E71225"/>
    <w:rsid w:val="00E71673"/>
    <w:rsid w:val="00E71B12"/>
    <w:rsid w:val="00E71C90"/>
    <w:rsid w:val="00E71E45"/>
    <w:rsid w:val="00E72851"/>
    <w:rsid w:val="00E72BF8"/>
    <w:rsid w:val="00E7343C"/>
    <w:rsid w:val="00E73929"/>
    <w:rsid w:val="00E73D73"/>
    <w:rsid w:val="00E7423C"/>
    <w:rsid w:val="00E742C8"/>
    <w:rsid w:val="00E746FF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4D3"/>
    <w:rsid w:val="00E8076F"/>
    <w:rsid w:val="00E80847"/>
    <w:rsid w:val="00E80B39"/>
    <w:rsid w:val="00E813A6"/>
    <w:rsid w:val="00E814F2"/>
    <w:rsid w:val="00E815A3"/>
    <w:rsid w:val="00E81BD9"/>
    <w:rsid w:val="00E82584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ADF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97AE4"/>
    <w:rsid w:val="00EA01E3"/>
    <w:rsid w:val="00EA01F3"/>
    <w:rsid w:val="00EA02B8"/>
    <w:rsid w:val="00EA0469"/>
    <w:rsid w:val="00EA092C"/>
    <w:rsid w:val="00EA0B46"/>
    <w:rsid w:val="00EA1469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02B"/>
    <w:rsid w:val="00EB3ABF"/>
    <w:rsid w:val="00EB3BD1"/>
    <w:rsid w:val="00EB3D8A"/>
    <w:rsid w:val="00EB3DEA"/>
    <w:rsid w:val="00EB44FB"/>
    <w:rsid w:val="00EB4CB0"/>
    <w:rsid w:val="00EB4E9C"/>
    <w:rsid w:val="00EB56BD"/>
    <w:rsid w:val="00EB570A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22ED"/>
    <w:rsid w:val="00EC2449"/>
    <w:rsid w:val="00EC263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38C3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B7C"/>
    <w:rsid w:val="00EE1EC7"/>
    <w:rsid w:val="00EE2248"/>
    <w:rsid w:val="00EE2282"/>
    <w:rsid w:val="00EE24BA"/>
    <w:rsid w:val="00EE25C4"/>
    <w:rsid w:val="00EE3232"/>
    <w:rsid w:val="00EE4489"/>
    <w:rsid w:val="00EE47C0"/>
    <w:rsid w:val="00EE4839"/>
    <w:rsid w:val="00EE4DA4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073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66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743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34"/>
    <w:rsid w:val="00F025EC"/>
    <w:rsid w:val="00F026A9"/>
    <w:rsid w:val="00F02721"/>
    <w:rsid w:val="00F02C5A"/>
    <w:rsid w:val="00F02EA4"/>
    <w:rsid w:val="00F0305D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224"/>
    <w:rsid w:val="00F1090A"/>
    <w:rsid w:val="00F10A95"/>
    <w:rsid w:val="00F10F13"/>
    <w:rsid w:val="00F11136"/>
    <w:rsid w:val="00F114F7"/>
    <w:rsid w:val="00F1174B"/>
    <w:rsid w:val="00F120CD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050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3EA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03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91C"/>
    <w:rsid w:val="00F4505D"/>
    <w:rsid w:val="00F45BFD"/>
    <w:rsid w:val="00F45C33"/>
    <w:rsid w:val="00F45F38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BA0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B6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83B"/>
    <w:rsid w:val="00F70B3D"/>
    <w:rsid w:val="00F70FAE"/>
    <w:rsid w:val="00F71017"/>
    <w:rsid w:val="00F71295"/>
    <w:rsid w:val="00F713BC"/>
    <w:rsid w:val="00F71AEE"/>
    <w:rsid w:val="00F7256F"/>
    <w:rsid w:val="00F73142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6B7F"/>
    <w:rsid w:val="00F779E5"/>
    <w:rsid w:val="00F77A32"/>
    <w:rsid w:val="00F77DC8"/>
    <w:rsid w:val="00F77E61"/>
    <w:rsid w:val="00F77E73"/>
    <w:rsid w:val="00F80B81"/>
    <w:rsid w:val="00F8109D"/>
    <w:rsid w:val="00F812CF"/>
    <w:rsid w:val="00F817B9"/>
    <w:rsid w:val="00F825E0"/>
    <w:rsid w:val="00F8333B"/>
    <w:rsid w:val="00F83472"/>
    <w:rsid w:val="00F84439"/>
    <w:rsid w:val="00F84736"/>
    <w:rsid w:val="00F84821"/>
    <w:rsid w:val="00F8491A"/>
    <w:rsid w:val="00F84B52"/>
    <w:rsid w:val="00F85F43"/>
    <w:rsid w:val="00F85F79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2EE"/>
    <w:rsid w:val="00F9144B"/>
    <w:rsid w:val="00F91625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8FB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454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1DC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1CB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5D59"/>
    <w:rsid w:val="00FC6045"/>
    <w:rsid w:val="00FC607E"/>
    <w:rsid w:val="00FC60EB"/>
    <w:rsid w:val="00FC611B"/>
    <w:rsid w:val="00FC66F9"/>
    <w:rsid w:val="00FC67B2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14F0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0F67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06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8EE8C3E-DCFF-4F09-9933-E673B27BE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0AD95-3C6B-41F8-A485-25937385B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3</TotalTime>
  <Pages>1</Pages>
  <Words>174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3</cp:revision>
  <cp:lastPrinted>2020-12-15T21:51:00Z</cp:lastPrinted>
  <dcterms:created xsi:type="dcterms:W3CDTF">2021-03-22T20:12:00Z</dcterms:created>
  <dcterms:modified xsi:type="dcterms:W3CDTF">2021-03-22T20:13:00Z</dcterms:modified>
</cp:coreProperties>
</file>