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1E24" w:rsidRPr="00500CB7" w:rsidRDefault="00814C53" w:rsidP="003A473D">
      <w:pPr>
        <w:spacing w:before="40" w:after="120" w:line="240" w:lineRule="auto"/>
        <w:jc w:val="both"/>
        <w:rPr>
          <w:rFonts w:ascii="Arial" w:hAnsi="Arial" w:cs="Arial"/>
          <w:b/>
          <w:bCs/>
          <w:i/>
          <w:iCs/>
          <w:sz w:val="15"/>
          <w:szCs w:val="15"/>
          <w:u w:val="single"/>
        </w:rPr>
      </w:pPr>
      <w:bookmarkStart w:id="0" w:name="_GoBack"/>
      <w:bookmarkEnd w:id="0"/>
      <w:r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  <w:lang w:eastAsia="pt-BR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40005</wp:posOffset>
            </wp:positionH>
            <wp:positionV relativeFrom="paragraph">
              <wp:posOffset>-189230</wp:posOffset>
            </wp:positionV>
            <wp:extent cx="1605915" cy="539750"/>
            <wp:effectExtent l="0" t="0" r="0" b="0"/>
            <wp:wrapTopAndBottom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5915" cy="539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70A6E" w:rsidRPr="00E70A6E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>sábado, 13 de março de 2021</w:t>
      </w:r>
      <w:r w:rsidR="00E70A6E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E70A6E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E70A6E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E70A6E" w:rsidRPr="00E70A6E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 Diário Oficial Poder Executivo - Seção I </w:t>
      </w:r>
      <w:r w:rsidR="00E70A6E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E70A6E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E70A6E" w:rsidRPr="00E70A6E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São Paulo, 131 (50) – </w:t>
      </w:r>
      <w:r w:rsidR="00F53BA0">
        <w:rPr>
          <w:rFonts w:ascii="Arial" w:hAnsi="Arial" w:cs="Arial"/>
          <w:b/>
          <w:bCs/>
          <w:noProof/>
          <w:sz w:val="16"/>
          <w:szCs w:val="16"/>
        </w:rPr>
        <w:t>17</w:t>
      </w:r>
    </w:p>
    <w:p w:rsidR="00AC4AD7" w:rsidRPr="00406524" w:rsidRDefault="00AC4AD7" w:rsidP="003A473D">
      <w:pPr>
        <w:spacing w:before="200" w:after="40" w:line="320" w:lineRule="atLeast"/>
        <w:ind w:firstLine="425"/>
        <w:jc w:val="both"/>
        <w:rPr>
          <w:rFonts w:ascii="Arial" w:hAnsi="Arial" w:cs="Arial"/>
          <w:sz w:val="28"/>
          <w:szCs w:val="28"/>
        </w:rPr>
      </w:pPr>
      <w:r w:rsidRPr="00406524">
        <w:rPr>
          <w:rFonts w:ascii="Arial" w:hAnsi="Arial" w:cs="Arial"/>
          <w:sz w:val="28"/>
          <w:szCs w:val="28"/>
        </w:rPr>
        <w:t>Administração</w:t>
      </w:r>
      <w:r w:rsidR="005742D4" w:rsidRPr="00406524">
        <w:rPr>
          <w:rFonts w:ascii="Arial" w:hAnsi="Arial" w:cs="Arial"/>
          <w:sz w:val="28"/>
          <w:szCs w:val="28"/>
        </w:rPr>
        <w:t xml:space="preserve"> </w:t>
      </w:r>
      <w:r w:rsidRPr="00406524">
        <w:rPr>
          <w:rFonts w:ascii="Arial" w:hAnsi="Arial" w:cs="Arial"/>
          <w:sz w:val="28"/>
          <w:szCs w:val="28"/>
        </w:rPr>
        <w:t>Penitenciária</w:t>
      </w:r>
    </w:p>
    <w:p w:rsidR="00AC4AD7" w:rsidRPr="00406524" w:rsidRDefault="00AC4AD7" w:rsidP="00406524">
      <w:pPr>
        <w:spacing w:before="40" w:after="6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r w:rsidRPr="00406524">
        <w:rPr>
          <w:rFonts w:ascii="Arial" w:hAnsi="Arial" w:cs="Arial"/>
          <w:sz w:val="18"/>
          <w:szCs w:val="18"/>
        </w:rPr>
        <w:t>GABINETE DO SECRETÁRIO</w:t>
      </w:r>
    </w:p>
    <w:p w:rsidR="00AC4AD7" w:rsidRPr="00406524" w:rsidRDefault="00AC4AD7" w:rsidP="00406524">
      <w:pPr>
        <w:spacing w:before="200" w:after="40" w:line="320" w:lineRule="atLeast"/>
        <w:ind w:firstLine="425"/>
        <w:jc w:val="both"/>
        <w:rPr>
          <w:rFonts w:ascii="Arial" w:hAnsi="Arial" w:cs="Arial"/>
          <w:b/>
          <w:bCs/>
          <w:sz w:val="28"/>
          <w:szCs w:val="28"/>
        </w:rPr>
      </w:pPr>
      <w:r w:rsidRPr="00406524">
        <w:rPr>
          <w:rFonts w:ascii="Arial" w:hAnsi="Arial" w:cs="Arial"/>
          <w:b/>
          <w:bCs/>
          <w:sz w:val="28"/>
          <w:szCs w:val="28"/>
        </w:rPr>
        <w:t>Resolução SAP-27, de 12-3-</w:t>
      </w:r>
      <w:proofErr w:type="gramStart"/>
      <w:r w:rsidRPr="00406524">
        <w:rPr>
          <w:rFonts w:ascii="Arial" w:hAnsi="Arial" w:cs="Arial"/>
          <w:b/>
          <w:bCs/>
          <w:sz w:val="28"/>
          <w:szCs w:val="28"/>
        </w:rPr>
        <w:t>2021</w:t>
      </w:r>
      <w:proofErr w:type="gramEnd"/>
    </w:p>
    <w:p w:rsidR="00AC4AD7" w:rsidRPr="00406524" w:rsidRDefault="00AC4AD7" w:rsidP="00406524">
      <w:pPr>
        <w:spacing w:before="40" w:after="120" w:line="310" w:lineRule="atLeast"/>
        <w:ind w:firstLine="425"/>
        <w:jc w:val="both"/>
        <w:rPr>
          <w:rFonts w:ascii="Arial" w:hAnsi="Arial" w:cs="Arial"/>
          <w:b/>
          <w:bCs/>
          <w:i/>
          <w:iCs/>
          <w:sz w:val="24"/>
          <w:szCs w:val="24"/>
        </w:rPr>
      </w:pPr>
      <w:r w:rsidRPr="00406524">
        <w:rPr>
          <w:rFonts w:ascii="Arial" w:hAnsi="Arial" w:cs="Arial"/>
          <w:b/>
          <w:bCs/>
          <w:i/>
          <w:iCs/>
          <w:sz w:val="24"/>
          <w:szCs w:val="24"/>
        </w:rPr>
        <w:t>Dispõe sobre a adoção de medidas, temporárias</w:t>
      </w:r>
      <w:r w:rsidR="00406524" w:rsidRPr="00406524">
        <w:rPr>
          <w:rFonts w:ascii="Arial" w:hAnsi="Arial" w:cs="Arial"/>
          <w:b/>
          <w:bCs/>
          <w:i/>
          <w:iCs/>
          <w:sz w:val="24"/>
          <w:szCs w:val="24"/>
        </w:rPr>
        <w:t xml:space="preserve"> </w:t>
      </w:r>
      <w:r w:rsidRPr="00406524">
        <w:rPr>
          <w:rFonts w:ascii="Arial" w:hAnsi="Arial" w:cs="Arial"/>
          <w:b/>
          <w:bCs/>
          <w:i/>
          <w:iCs/>
          <w:sz w:val="24"/>
          <w:szCs w:val="24"/>
        </w:rPr>
        <w:t>e emergenciais, aplicáveis aos servidores administrativos, classificados nas unidades que especifica,</w:t>
      </w:r>
      <w:r w:rsidR="00406524" w:rsidRPr="00406524">
        <w:rPr>
          <w:rFonts w:ascii="Arial" w:hAnsi="Arial" w:cs="Arial"/>
          <w:b/>
          <w:bCs/>
          <w:i/>
          <w:iCs/>
          <w:sz w:val="24"/>
          <w:szCs w:val="24"/>
        </w:rPr>
        <w:t xml:space="preserve"> </w:t>
      </w:r>
      <w:r w:rsidRPr="00406524">
        <w:rPr>
          <w:rFonts w:ascii="Arial" w:hAnsi="Arial" w:cs="Arial"/>
          <w:b/>
          <w:bCs/>
          <w:i/>
          <w:iCs/>
          <w:sz w:val="24"/>
          <w:szCs w:val="24"/>
        </w:rPr>
        <w:t>tendo em vista o agravamento do panorama da</w:t>
      </w:r>
      <w:r w:rsidR="00406524" w:rsidRPr="00406524">
        <w:rPr>
          <w:rFonts w:ascii="Arial" w:hAnsi="Arial" w:cs="Arial"/>
          <w:b/>
          <w:bCs/>
          <w:i/>
          <w:iCs/>
          <w:sz w:val="24"/>
          <w:szCs w:val="24"/>
        </w:rPr>
        <w:t xml:space="preserve"> </w:t>
      </w:r>
      <w:r w:rsidRPr="00912E60">
        <w:rPr>
          <w:rFonts w:ascii="Arial" w:hAnsi="Arial" w:cs="Arial"/>
          <w:b/>
          <w:bCs/>
          <w:i/>
          <w:iCs/>
        </w:rPr>
        <w:t>COVID-19</w:t>
      </w:r>
      <w:r w:rsidRPr="00406524">
        <w:rPr>
          <w:rFonts w:ascii="Arial" w:hAnsi="Arial" w:cs="Arial"/>
          <w:b/>
          <w:bCs/>
          <w:i/>
          <w:iCs/>
          <w:sz w:val="24"/>
          <w:szCs w:val="24"/>
        </w:rPr>
        <w:t xml:space="preserve"> no estado de São </w:t>
      </w:r>
      <w:proofErr w:type="gramStart"/>
      <w:r w:rsidRPr="00406524">
        <w:rPr>
          <w:rFonts w:ascii="Arial" w:hAnsi="Arial" w:cs="Arial"/>
          <w:b/>
          <w:bCs/>
          <w:i/>
          <w:iCs/>
          <w:sz w:val="24"/>
          <w:szCs w:val="24"/>
        </w:rPr>
        <w:t>Paulo</w:t>
      </w:r>
      <w:proofErr w:type="gramEnd"/>
    </w:p>
    <w:p w:rsidR="00AC4AD7" w:rsidRPr="00AC4AD7" w:rsidRDefault="00AC4AD7" w:rsidP="00912E60">
      <w:pPr>
        <w:spacing w:before="120" w:after="100" w:line="320" w:lineRule="atLeast"/>
        <w:ind w:firstLine="425"/>
        <w:jc w:val="both"/>
        <w:rPr>
          <w:rFonts w:ascii="Arial" w:hAnsi="Arial" w:cs="Arial"/>
        </w:rPr>
      </w:pPr>
      <w:r w:rsidRPr="00AC4AD7">
        <w:rPr>
          <w:rFonts w:ascii="Arial" w:hAnsi="Arial" w:cs="Arial"/>
        </w:rPr>
        <w:t>O Secretário da Administração Penitenciária,</w:t>
      </w:r>
    </w:p>
    <w:p w:rsidR="00AC4AD7" w:rsidRPr="00AC4AD7" w:rsidRDefault="00AC4AD7" w:rsidP="00406524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AC4AD7">
        <w:rPr>
          <w:rFonts w:ascii="Arial" w:hAnsi="Arial" w:cs="Arial"/>
        </w:rPr>
        <w:t>Considerando as disposições do §1º do artigo 4º do Decreto</w:t>
      </w:r>
      <w:r w:rsidR="00406524">
        <w:rPr>
          <w:rFonts w:ascii="Arial" w:hAnsi="Arial" w:cs="Arial"/>
        </w:rPr>
        <w:t xml:space="preserve"> </w:t>
      </w:r>
      <w:r w:rsidRPr="00AC4AD7">
        <w:rPr>
          <w:rFonts w:ascii="Arial" w:hAnsi="Arial" w:cs="Arial"/>
        </w:rPr>
        <w:t>65.563, de 11-03-2021, que institui, no período de 15 a 30-03-2021 providências destinadas ao enfrentamento da pandemia</w:t>
      </w:r>
      <w:r w:rsidR="00406524">
        <w:rPr>
          <w:rFonts w:ascii="Arial" w:hAnsi="Arial" w:cs="Arial"/>
        </w:rPr>
        <w:t xml:space="preserve"> </w:t>
      </w:r>
      <w:r w:rsidRPr="00AC4AD7">
        <w:rPr>
          <w:rFonts w:ascii="Arial" w:hAnsi="Arial" w:cs="Arial"/>
        </w:rPr>
        <w:t xml:space="preserve">de </w:t>
      </w:r>
      <w:r w:rsidRPr="00BB7A26">
        <w:rPr>
          <w:rFonts w:ascii="Arial" w:hAnsi="Arial" w:cs="Arial"/>
          <w:sz w:val="21"/>
          <w:szCs w:val="21"/>
        </w:rPr>
        <w:t>COVID</w:t>
      </w:r>
      <w:r w:rsidRPr="00AC4AD7">
        <w:rPr>
          <w:rFonts w:ascii="Arial" w:hAnsi="Arial" w:cs="Arial"/>
        </w:rPr>
        <w:t>-</w:t>
      </w:r>
      <w:r w:rsidRPr="00BB7A26">
        <w:rPr>
          <w:rFonts w:ascii="Arial" w:hAnsi="Arial" w:cs="Arial"/>
          <w:sz w:val="21"/>
          <w:szCs w:val="21"/>
        </w:rPr>
        <w:t>19</w:t>
      </w:r>
      <w:r w:rsidRPr="00AC4AD7">
        <w:rPr>
          <w:rFonts w:ascii="Arial" w:hAnsi="Arial" w:cs="Arial"/>
        </w:rPr>
        <w:t>, no âmbito da medida de quarentena de que</w:t>
      </w:r>
      <w:r w:rsidR="00406524">
        <w:rPr>
          <w:rFonts w:ascii="Arial" w:hAnsi="Arial" w:cs="Arial"/>
        </w:rPr>
        <w:t xml:space="preserve"> </w:t>
      </w:r>
      <w:r w:rsidRPr="00AC4AD7">
        <w:rPr>
          <w:rFonts w:ascii="Arial" w:hAnsi="Arial" w:cs="Arial"/>
        </w:rPr>
        <w:t>tratam os Decretos 64.881, de 22-03-2020 e 64.994, de 28-05-2020 e respectivas alterações;</w:t>
      </w:r>
    </w:p>
    <w:p w:rsidR="00AC4AD7" w:rsidRPr="00AC4AD7" w:rsidRDefault="00AC4AD7" w:rsidP="00406524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AC4AD7">
        <w:rPr>
          <w:rFonts w:ascii="Arial" w:hAnsi="Arial" w:cs="Arial"/>
        </w:rPr>
        <w:t xml:space="preserve">Considerando o agravamento da pandemia da </w:t>
      </w:r>
      <w:r w:rsidRPr="00912E60">
        <w:rPr>
          <w:rFonts w:ascii="Arial" w:hAnsi="Arial" w:cs="Arial"/>
          <w:sz w:val="20"/>
          <w:szCs w:val="20"/>
        </w:rPr>
        <w:t>COVID-19</w:t>
      </w:r>
      <w:r w:rsidR="00406524">
        <w:rPr>
          <w:rFonts w:ascii="Arial" w:hAnsi="Arial" w:cs="Arial"/>
        </w:rPr>
        <w:t xml:space="preserve"> </w:t>
      </w:r>
      <w:r w:rsidRPr="00AC4AD7">
        <w:rPr>
          <w:rFonts w:ascii="Arial" w:hAnsi="Arial" w:cs="Arial"/>
        </w:rPr>
        <w:t>e de suas consequências, em especial no que diz respeito ao</w:t>
      </w:r>
      <w:r w:rsidR="00406524">
        <w:rPr>
          <w:rFonts w:ascii="Arial" w:hAnsi="Arial" w:cs="Arial"/>
        </w:rPr>
        <w:t xml:space="preserve"> </w:t>
      </w:r>
      <w:r w:rsidRPr="00AC4AD7">
        <w:rPr>
          <w:rFonts w:ascii="Arial" w:hAnsi="Arial" w:cs="Arial"/>
        </w:rPr>
        <w:t>aumento exponencial de casos no estado de São Paulo;</w:t>
      </w:r>
    </w:p>
    <w:p w:rsidR="00AC4AD7" w:rsidRPr="00AC4AD7" w:rsidRDefault="00AC4AD7" w:rsidP="00406524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AC4AD7">
        <w:rPr>
          <w:rFonts w:ascii="Arial" w:hAnsi="Arial" w:cs="Arial"/>
        </w:rPr>
        <w:t>Considerando o objetivo imediato de conter a transmissão</w:t>
      </w:r>
      <w:r w:rsidR="00406524">
        <w:rPr>
          <w:rFonts w:ascii="Arial" w:hAnsi="Arial" w:cs="Arial"/>
        </w:rPr>
        <w:t xml:space="preserve"> </w:t>
      </w:r>
      <w:r w:rsidRPr="00AC4AD7">
        <w:rPr>
          <w:rFonts w:ascii="Arial" w:hAnsi="Arial" w:cs="Arial"/>
        </w:rPr>
        <w:t xml:space="preserve">e a disseminação da </w:t>
      </w:r>
      <w:r w:rsidRPr="00912E60">
        <w:rPr>
          <w:rFonts w:ascii="Arial" w:hAnsi="Arial" w:cs="Arial"/>
          <w:sz w:val="20"/>
          <w:szCs w:val="20"/>
        </w:rPr>
        <w:t>COVID-19</w:t>
      </w:r>
      <w:r w:rsidRPr="00AC4AD7">
        <w:rPr>
          <w:rFonts w:ascii="Arial" w:hAnsi="Arial" w:cs="Arial"/>
        </w:rPr>
        <w:t>, estabelecendo-se procedimentos</w:t>
      </w:r>
      <w:r w:rsidR="00406524">
        <w:rPr>
          <w:rFonts w:ascii="Arial" w:hAnsi="Arial" w:cs="Arial"/>
        </w:rPr>
        <w:t xml:space="preserve"> </w:t>
      </w:r>
      <w:r w:rsidRPr="00AC4AD7">
        <w:rPr>
          <w:rFonts w:ascii="Arial" w:hAnsi="Arial" w:cs="Arial"/>
        </w:rPr>
        <w:t>de prevenção e ao, mesmo tempo, assegurando as condições</w:t>
      </w:r>
      <w:r w:rsidR="00406524">
        <w:rPr>
          <w:rFonts w:ascii="Arial" w:hAnsi="Arial" w:cs="Arial"/>
        </w:rPr>
        <w:t xml:space="preserve"> </w:t>
      </w:r>
      <w:r w:rsidRPr="00AC4AD7">
        <w:rPr>
          <w:rFonts w:ascii="Arial" w:hAnsi="Arial" w:cs="Arial"/>
        </w:rPr>
        <w:t>imprescindíveis ao efetivo trabalho nas unidades administrativas</w:t>
      </w:r>
      <w:r w:rsidR="00406524">
        <w:rPr>
          <w:rFonts w:ascii="Arial" w:hAnsi="Arial" w:cs="Arial"/>
        </w:rPr>
        <w:t xml:space="preserve"> </w:t>
      </w:r>
      <w:r w:rsidRPr="00AC4AD7">
        <w:rPr>
          <w:rFonts w:ascii="Arial" w:hAnsi="Arial" w:cs="Arial"/>
        </w:rPr>
        <w:t xml:space="preserve">desta Pasta, posto o </w:t>
      </w:r>
      <w:proofErr w:type="gramStart"/>
      <w:r w:rsidRPr="00AC4AD7">
        <w:rPr>
          <w:rFonts w:ascii="Arial" w:hAnsi="Arial" w:cs="Arial"/>
        </w:rPr>
        <w:t>caráter</w:t>
      </w:r>
      <w:proofErr w:type="gramEnd"/>
      <w:r w:rsidRPr="00AC4AD7">
        <w:rPr>
          <w:rFonts w:ascii="Arial" w:hAnsi="Arial" w:cs="Arial"/>
        </w:rPr>
        <w:t xml:space="preserve"> </w:t>
      </w:r>
      <w:proofErr w:type="gramStart"/>
      <w:r w:rsidRPr="00AC4AD7">
        <w:rPr>
          <w:rFonts w:ascii="Arial" w:hAnsi="Arial" w:cs="Arial"/>
        </w:rPr>
        <w:t>essencial</w:t>
      </w:r>
      <w:proofErr w:type="gramEnd"/>
      <w:r w:rsidRPr="00AC4AD7">
        <w:rPr>
          <w:rFonts w:ascii="Arial" w:hAnsi="Arial" w:cs="Arial"/>
        </w:rPr>
        <w:t xml:space="preserve"> das atividades prestadas;</w:t>
      </w:r>
    </w:p>
    <w:p w:rsidR="00AC4AD7" w:rsidRPr="00AC4AD7" w:rsidRDefault="00AC4AD7" w:rsidP="00406524">
      <w:pPr>
        <w:spacing w:before="80" w:after="80" w:line="320" w:lineRule="atLeast"/>
        <w:ind w:firstLine="425"/>
        <w:jc w:val="both"/>
        <w:rPr>
          <w:rFonts w:ascii="Arial" w:hAnsi="Arial" w:cs="Arial"/>
        </w:rPr>
      </w:pPr>
      <w:r w:rsidRPr="00AC4AD7">
        <w:rPr>
          <w:rFonts w:ascii="Arial" w:hAnsi="Arial" w:cs="Arial"/>
        </w:rPr>
        <w:t>Considerando ainda a necessidade de estabelecer procedimentos para adequar o expediente dos servidores administrativos desta Pasta, mitigando a possibilidade de transmissão e de</w:t>
      </w:r>
      <w:r w:rsidR="00406524">
        <w:rPr>
          <w:rFonts w:ascii="Arial" w:hAnsi="Arial" w:cs="Arial"/>
        </w:rPr>
        <w:t xml:space="preserve"> </w:t>
      </w:r>
      <w:r w:rsidRPr="00AC4AD7">
        <w:rPr>
          <w:rFonts w:ascii="Arial" w:hAnsi="Arial" w:cs="Arial"/>
        </w:rPr>
        <w:t>contágio pelo novo coronavírus.</w:t>
      </w:r>
    </w:p>
    <w:p w:rsidR="00AC4AD7" w:rsidRPr="00406524" w:rsidRDefault="00AC4AD7" w:rsidP="00406524">
      <w:pPr>
        <w:spacing w:before="80" w:after="100" w:line="320" w:lineRule="atLeast"/>
        <w:ind w:firstLine="425"/>
        <w:jc w:val="both"/>
        <w:rPr>
          <w:rFonts w:ascii="Arial" w:hAnsi="Arial" w:cs="Arial"/>
          <w:b/>
          <w:bCs/>
        </w:rPr>
      </w:pPr>
      <w:r w:rsidRPr="00406524">
        <w:rPr>
          <w:rFonts w:ascii="Arial" w:hAnsi="Arial" w:cs="Arial"/>
          <w:b/>
          <w:bCs/>
        </w:rPr>
        <w:t>Resolve:</w:t>
      </w:r>
    </w:p>
    <w:p w:rsidR="00AC4AD7" w:rsidRPr="00BB7A26" w:rsidRDefault="00AC4AD7" w:rsidP="00406524">
      <w:pPr>
        <w:spacing w:before="80" w:after="120" w:line="320" w:lineRule="atLeast"/>
        <w:ind w:firstLine="425"/>
        <w:jc w:val="both"/>
        <w:rPr>
          <w:rFonts w:ascii="Arial" w:hAnsi="Arial" w:cs="Arial"/>
          <w:b/>
          <w:bCs/>
        </w:rPr>
      </w:pPr>
      <w:r w:rsidRPr="00912E60">
        <w:rPr>
          <w:rFonts w:ascii="Arial" w:hAnsi="Arial" w:cs="Arial"/>
          <w:b/>
          <w:bCs/>
        </w:rPr>
        <w:t xml:space="preserve">Artigo 1º </w:t>
      </w:r>
      <w:r w:rsidRPr="00AC4AD7">
        <w:rPr>
          <w:rFonts w:ascii="Arial" w:hAnsi="Arial" w:cs="Arial"/>
        </w:rPr>
        <w:t xml:space="preserve">– </w:t>
      </w:r>
      <w:r w:rsidRPr="00BB7A26">
        <w:rPr>
          <w:rFonts w:ascii="Arial" w:hAnsi="Arial" w:cs="Arial"/>
          <w:b/>
          <w:bCs/>
        </w:rPr>
        <w:t>A prestação de serviços dos servidores administrativos classificados na Administração Superior da Secretaria e</w:t>
      </w:r>
      <w:r w:rsidR="00406524" w:rsidRPr="00BB7A26">
        <w:rPr>
          <w:rFonts w:ascii="Arial" w:hAnsi="Arial" w:cs="Arial"/>
          <w:b/>
          <w:bCs/>
        </w:rPr>
        <w:t xml:space="preserve"> </w:t>
      </w:r>
      <w:r w:rsidRPr="00BB7A26">
        <w:rPr>
          <w:rFonts w:ascii="Arial" w:hAnsi="Arial" w:cs="Arial"/>
          <w:b/>
          <w:bCs/>
        </w:rPr>
        <w:t>da Sede, na Escola da Administração Penitenciária “Doutor Luiz</w:t>
      </w:r>
      <w:r w:rsidR="00406524" w:rsidRPr="00BB7A26">
        <w:rPr>
          <w:rFonts w:ascii="Arial" w:hAnsi="Arial" w:cs="Arial"/>
          <w:b/>
          <w:bCs/>
        </w:rPr>
        <w:t xml:space="preserve"> </w:t>
      </w:r>
      <w:r w:rsidRPr="00BB7A26">
        <w:rPr>
          <w:rFonts w:ascii="Arial" w:hAnsi="Arial" w:cs="Arial"/>
          <w:b/>
          <w:bCs/>
        </w:rPr>
        <w:t>Camargo Wolfmann”, no Conselho Penitenciário do Estado, e</w:t>
      </w:r>
      <w:r w:rsidR="00406524" w:rsidRPr="00BB7A26">
        <w:rPr>
          <w:rFonts w:ascii="Arial" w:hAnsi="Arial" w:cs="Arial"/>
          <w:b/>
          <w:bCs/>
        </w:rPr>
        <w:t xml:space="preserve"> </w:t>
      </w:r>
      <w:r w:rsidRPr="00BB7A26">
        <w:rPr>
          <w:rFonts w:ascii="Arial" w:hAnsi="Arial" w:cs="Arial"/>
          <w:b/>
          <w:bCs/>
        </w:rPr>
        <w:t>nas Sedes das Coordenadorias desta Pasta ocorrerá em dias</w:t>
      </w:r>
      <w:r w:rsidR="00406524" w:rsidRPr="00BB7A26">
        <w:rPr>
          <w:rFonts w:ascii="Arial" w:hAnsi="Arial" w:cs="Arial"/>
          <w:b/>
          <w:bCs/>
        </w:rPr>
        <w:t xml:space="preserve"> </w:t>
      </w:r>
      <w:r w:rsidRPr="00BB7A26">
        <w:rPr>
          <w:rFonts w:ascii="Arial" w:hAnsi="Arial" w:cs="Arial"/>
          <w:b/>
          <w:bCs/>
        </w:rPr>
        <w:t>alternados, de segunda a sexta-feira, conforme o horário regular</w:t>
      </w:r>
      <w:r w:rsidR="00406524" w:rsidRPr="00BB7A26">
        <w:rPr>
          <w:rFonts w:ascii="Arial" w:hAnsi="Arial" w:cs="Arial"/>
          <w:b/>
          <w:bCs/>
        </w:rPr>
        <w:t xml:space="preserve"> </w:t>
      </w:r>
      <w:r w:rsidRPr="00BB7A26">
        <w:rPr>
          <w:rFonts w:ascii="Arial" w:hAnsi="Arial" w:cs="Arial"/>
          <w:b/>
          <w:bCs/>
        </w:rPr>
        <w:t xml:space="preserve">de suas jornadas de trabalho, cabendo </w:t>
      </w:r>
      <w:proofErr w:type="gramStart"/>
      <w:r w:rsidRPr="00BB7A26">
        <w:rPr>
          <w:rFonts w:ascii="Arial" w:hAnsi="Arial" w:cs="Arial"/>
          <w:b/>
          <w:bCs/>
        </w:rPr>
        <w:t>a</w:t>
      </w:r>
      <w:proofErr w:type="gramEnd"/>
      <w:r w:rsidRPr="00BB7A26">
        <w:rPr>
          <w:rFonts w:ascii="Arial" w:hAnsi="Arial" w:cs="Arial"/>
          <w:b/>
          <w:bCs/>
        </w:rPr>
        <w:t xml:space="preserve"> elaboração de escala</w:t>
      </w:r>
      <w:r w:rsidR="00406524" w:rsidRPr="00BB7A26">
        <w:rPr>
          <w:rFonts w:ascii="Arial" w:hAnsi="Arial" w:cs="Arial"/>
          <w:b/>
          <w:bCs/>
        </w:rPr>
        <w:t xml:space="preserve"> </w:t>
      </w:r>
      <w:r w:rsidRPr="00BB7A26">
        <w:rPr>
          <w:rFonts w:ascii="Arial" w:hAnsi="Arial" w:cs="Arial"/>
          <w:b/>
          <w:bCs/>
        </w:rPr>
        <w:t>pelo superior imediato, de modo que não haja prejuízo das</w:t>
      </w:r>
      <w:r w:rsidR="00406524" w:rsidRPr="00BB7A26">
        <w:rPr>
          <w:rFonts w:ascii="Arial" w:hAnsi="Arial" w:cs="Arial"/>
          <w:b/>
          <w:bCs/>
        </w:rPr>
        <w:t xml:space="preserve"> </w:t>
      </w:r>
      <w:r w:rsidRPr="00BB7A26">
        <w:rPr>
          <w:rFonts w:ascii="Arial" w:hAnsi="Arial" w:cs="Arial"/>
          <w:b/>
          <w:bCs/>
        </w:rPr>
        <w:t>atribuições devidas.</w:t>
      </w:r>
    </w:p>
    <w:p w:rsidR="00AC4AD7" w:rsidRPr="00AC4AD7" w:rsidRDefault="00AC4AD7" w:rsidP="003A473D">
      <w:pPr>
        <w:spacing w:before="80" w:after="40" w:line="320" w:lineRule="atLeast"/>
        <w:ind w:firstLine="425"/>
        <w:jc w:val="both"/>
        <w:rPr>
          <w:rFonts w:ascii="Arial" w:hAnsi="Arial" w:cs="Arial"/>
        </w:rPr>
      </w:pPr>
      <w:r w:rsidRPr="00912E60">
        <w:rPr>
          <w:rFonts w:ascii="Arial" w:hAnsi="Arial" w:cs="Arial"/>
          <w:b/>
          <w:bCs/>
        </w:rPr>
        <w:t xml:space="preserve">Artigo 2º </w:t>
      </w:r>
      <w:r w:rsidRPr="00AC4AD7">
        <w:rPr>
          <w:rFonts w:ascii="Arial" w:hAnsi="Arial" w:cs="Arial"/>
        </w:rPr>
        <w:t>– Nos dias em que deixar de comparecer ao local</w:t>
      </w:r>
      <w:r w:rsidR="00406524">
        <w:rPr>
          <w:rFonts w:ascii="Arial" w:hAnsi="Arial" w:cs="Arial"/>
        </w:rPr>
        <w:t xml:space="preserve"> </w:t>
      </w:r>
      <w:r w:rsidRPr="00AC4AD7">
        <w:rPr>
          <w:rFonts w:ascii="Arial" w:hAnsi="Arial" w:cs="Arial"/>
        </w:rPr>
        <w:t>de trabalho, o servidor ficará à disposição da chefia imediata,</w:t>
      </w:r>
      <w:r w:rsidR="00406524">
        <w:rPr>
          <w:rFonts w:ascii="Arial" w:hAnsi="Arial" w:cs="Arial"/>
        </w:rPr>
        <w:t xml:space="preserve"> </w:t>
      </w:r>
      <w:proofErr w:type="gramStart"/>
      <w:r w:rsidRPr="00AC4AD7">
        <w:rPr>
          <w:rFonts w:ascii="Arial" w:hAnsi="Arial" w:cs="Arial"/>
        </w:rPr>
        <w:t>sob solicitação</w:t>
      </w:r>
      <w:proofErr w:type="gramEnd"/>
      <w:r w:rsidRPr="00AC4AD7">
        <w:rPr>
          <w:rFonts w:ascii="Arial" w:hAnsi="Arial" w:cs="Arial"/>
        </w:rPr>
        <w:t xml:space="preserve"> pelos meios de comunicação disponíveis, observado o horário ordinário de sua jornada de trabalho, devendo</w:t>
      </w:r>
      <w:r w:rsidR="00406524">
        <w:rPr>
          <w:rFonts w:ascii="Arial" w:hAnsi="Arial" w:cs="Arial"/>
        </w:rPr>
        <w:t xml:space="preserve"> </w:t>
      </w:r>
      <w:r w:rsidRPr="00AC4AD7">
        <w:rPr>
          <w:rFonts w:ascii="Arial" w:hAnsi="Arial" w:cs="Arial"/>
        </w:rPr>
        <w:t>para tanto:</w:t>
      </w:r>
    </w:p>
    <w:p w:rsidR="00AC4AD7" w:rsidRPr="00AC4AD7" w:rsidRDefault="00AC4AD7" w:rsidP="003A473D">
      <w:pPr>
        <w:spacing w:before="60" w:after="120" w:line="300" w:lineRule="atLeast"/>
        <w:ind w:firstLine="425"/>
        <w:jc w:val="both"/>
        <w:rPr>
          <w:rFonts w:ascii="Arial" w:hAnsi="Arial" w:cs="Arial"/>
        </w:rPr>
      </w:pPr>
      <w:r w:rsidRPr="00912E60">
        <w:rPr>
          <w:rFonts w:ascii="Arial" w:hAnsi="Arial" w:cs="Arial"/>
          <w:b/>
          <w:bCs/>
        </w:rPr>
        <w:t xml:space="preserve">I </w:t>
      </w:r>
      <w:r w:rsidRPr="00AC4AD7">
        <w:rPr>
          <w:rFonts w:ascii="Arial" w:hAnsi="Arial" w:cs="Arial"/>
        </w:rPr>
        <w:t>– Atender às convocações para comparecimento às</w:t>
      </w:r>
      <w:r w:rsidR="00406524">
        <w:rPr>
          <w:rFonts w:ascii="Arial" w:hAnsi="Arial" w:cs="Arial"/>
        </w:rPr>
        <w:t xml:space="preserve"> </w:t>
      </w:r>
      <w:r w:rsidRPr="00AC4AD7">
        <w:rPr>
          <w:rFonts w:ascii="Arial" w:hAnsi="Arial" w:cs="Arial"/>
        </w:rPr>
        <w:t>dependências da Secretaria, sempre que houver necessidade da</w:t>
      </w:r>
      <w:r w:rsidR="00406524">
        <w:rPr>
          <w:rFonts w:ascii="Arial" w:hAnsi="Arial" w:cs="Arial"/>
        </w:rPr>
        <w:t xml:space="preserve"> </w:t>
      </w:r>
      <w:r w:rsidRPr="00AC4AD7">
        <w:rPr>
          <w:rFonts w:ascii="Arial" w:hAnsi="Arial" w:cs="Arial"/>
        </w:rPr>
        <w:t>unidade e/ou interesse da Administração;</w:t>
      </w:r>
    </w:p>
    <w:p w:rsidR="00AC4AD7" w:rsidRPr="00AC4AD7" w:rsidRDefault="00AC4AD7" w:rsidP="003A473D">
      <w:pPr>
        <w:spacing w:before="80" w:after="120" w:line="300" w:lineRule="atLeast"/>
        <w:ind w:firstLine="425"/>
        <w:jc w:val="both"/>
        <w:rPr>
          <w:rFonts w:ascii="Arial" w:hAnsi="Arial" w:cs="Arial"/>
        </w:rPr>
      </w:pPr>
      <w:r w:rsidRPr="00912E60">
        <w:rPr>
          <w:rFonts w:ascii="Arial" w:hAnsi="Arial" w:cs="Arial"/>
          <w:b/>
          <w:bCs/>
        </w:rPr>
        <w:t xml:space="preserve">II </w:t>
      </w:r>
      <w:r w:rsidRPr="00AC4AD7">
        <w:rPr>
          <w:rFonts w:ascii="Arial" w:hAnsi="Arial" w:cs="Arial"/>
        </w:rPr>
        <w:t>– Manter telefones de contato permanentemente atualizados e ativos, bem como consultar diariamente a sua caixa</w:t>
      </w:r>
      <w:r w:rsidR="00406524">
        <w:rPr>
          <w:rFonts w:ascii="Arial" w:hAnsi="Arial" w:cs="Arial"/>
        </w:rPr>
        <w:t xml:space="preserve"> </w:t>
      </w:r>
      <w:r w:rsidRPr="00AC4AD7">
        <w:rPr>
          <w:rFonts w:ascii="Arial" w:hAnsi="Arial" w:cs="Arial"/>
        </w:rPr>
        <w:t>postal individual de correio eletrônico institucional.</w:t>
      </w:r>
    </w:p>
    <w:p w:rsidR="00AC4AD7" w:rsidRPr="00AC4AD7" w:rsidRDefault="00AC4AD7" w:rsidP="003A473D">
      <w:pPr>
        <w:spacing w:before="120" w:after="120" w:line="320" w:lineRule="atLeast"/>
        <w:ind w:firstLine="425"/>
        <w:jc w:val="both"/>
        <w:rPr>
          <w:rFonts w:ascii="Arial" w:hAnsi="Arial" w:cs="Arial"/>
        </w:rPr>
      </w:pPr>
      <w:r w:rsidRPr="00912E60">
        <w:rPr>
          <w:rFonts w:ascii="Arial" w:hAnsi="Arial" w:cs="Arial"/>
          <w:b/>
          <w:bCs/>
        </w:rPr>
        <w:t>Artigo 3º</w:t>
      </w:r>
      <w:r w:rsidRPr="00AC4AD7">
        <w:rPr>
          <w:rFonts w:ascii="Arial" w:hAnsi="Arial" w:cs="Arial"/>
        </w:rPr>
        <w:t xml:space="preserve"> – Dada a peculiaridade da natureza do trabalho,</w:t>
      </w:r>
      <w:r w:rsidR="00406524">
        <w:rPr>
          <w:rFonts w:ascii="Arial" w:hAnsi="Arial" w:cs="Arial"/>
        </w:rPr>
        <w:t xml:space="preserve"> </w:t>
      </w:r>
      <w:r w:rsidRPr="00AC4AD7">
        <w:rPr>
          <w:rFonts w:ascii="Arial" w:hAnsi="Arial" w:cs="Arial"/>
        </w:rPr>
        <w:t>no dia em que o servidor não comparecer à repartição, suas</w:t>
      </w:r>
      <w:r w:rsidR="00406524">
        <w:rPr>
          <w:rFonts w:ascii="Arial" w:hAnsi="Arial" w:cs="Arial"/>
        </w:rPr>
        <w:t xml:space="preserve"> </w:t>
      </w:r>
      <w:r w:rsidRPr="00AC4AD7">
        <w:rPr>
          <w:rFonts w:ascii="Arial" w:hAnsi="Arial" w:cs="Arial"/>
        </w:rPr>
        <w:t>atividades devem ser realizadas mediante teletrabalho.</w:t>
      </w:r>
    </w:p>
    <w:p w:rsidR="00AC4AD7" w:rsidRPr="00AC4AD7" w:rsidRDefault="00AC4AD7" w:rsidP="00406524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912E60">
        <w:rPr>
          <w:rFonts w:ascii="Arial" w:hAnsi="Arial" w:cs="Arial"/>
          <w:b/>
          <w:bCs/>
        </w:rPr>
        <w:t>Artigo 4º</w:t>
      </w:r>
      <w:r w:rsidRPr="00AC4AD7">
        <w:rPr>
          <w:rFonts w:ascii="Arial" w:hAnsi="Arial" w:cs="Arial"/>
        </w:rPr>
        <w:t xml:space="preserve"> – O sistema de revezamento de que trata o artigo</w:t>
      </w:r>
      <w:r w:rsidR="00406524">
        <w:rPr>
          <w:rFonts w:ascii="Arial" w:hAnsi="Arial" w:cs="Arial"/>
        </w:rPr>
        <w:t xml:space="preserve"> </w:t>
      </w:r>
      <w:r w:rsidRPr="00AC4AD7">
        <w:rPr>
          <w:rFonts w:ascii="Arial" w:hAnsi="Arial" w:cs="Arial"/>
        </w:rPr>
        <w:t>1º desta resolução não se aplica aos casos em que seja constatada pelo superior imediato a essencialidade da presença do servidor. Nestes casos, o servidor deverá manter-se exercendo suas</w:t>
      </w:r>
      <w:r w:rsidR="00406524">
        <w:rPr>
          <w:rFonts w:ascii="Arial" w:hAnsi="Arial" w:cs="Arial"/>
        </w:rPr>
        <w:t xml:space="preserve"> </w:t>
      </w:r>
      <w:r w:rsidRPr="00AC4AD7">
        <w:rPr>
          <w:rFonts w:ascii="Arial" w:hAnsi="Arial" w:cs="Arial"/>
        </w:rPr>
        <w:t>funções de forma presencial, para não prejudicar a continuidade</w:t>
      </w:r>
      <w:r w:rsidR="00406524">
        <w:rPr>
          <w:rFonts w:ascii="Arial" w:hAnsi="Arial" w:cs="Arial"/>
        </w:rPr>
        <w:t xml:space="preserve"> </w:t>
      </w:r>
      <w:r w:rsidRPr="00AC4AD7">
        <w:rPr>
          <w:rFonts w:ascii="Arial" w:hAnsi="Arial" w:cs="Arial"/>
        </w:rPr>
        <w:t>dos trabalhos da Pasta.</w:t>
      </w:r>
    </w:p>
    <w:p w:rsidR="00AC4AD7" w:rsidRPr="00AC4AD7" w:rsidRDefault="00AC4AD7" w:rsidP="00406524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912E60">
        <w:rPr>
          <w:rFonts w:ascii="Arial" w:hAnsi="Arial" w:cs="Arial"/>
          <w:b/>
          <w:bCs/>
        </w:rPr>
        <w:lastRenderedPageBreak/>
        <w:t>Artigo 5º</w:t>
      </w:r>
      <w:r w:rsidRPr="00AC4AD7">
        <w:rPr>
          <w:rFonts w:ascii="Arial" w:hAnsi="Arial" w:cs="Arial"/>
        </w:rPr>
        <w:t xml:space="preserve"> – A presente resolução será continuamente revisada com o fim de se manter adequada às necessidades peculiares</w:t>
      </w:r>
      <w:r w:rsidR="00406524">
        <w:rPr>
          <w:rFonts w:ascii="Arial" w:hAnsi="Arial" w:cs="Arial"/>
        </w:rPr>
        <w:t xml:space="preserve"> </w:t>
      </w:r>
      <w:r w:rsidRPr="00AC4AD7">
        <w:rPr>
          <w:rFonts w:ascii="Arial" w:hAnsi="Arial" w:cs="Arial"/>
        </w:rPr>
        <w:t>desta Pasta, bem como às medidas de prevenção e controle do</w:t>
      </w:r>
      <w:r w:rsidR="00406524">
        <w:rPr>
          <w:rFonts w:ascii="Arial" w:hAnsi="Arial" w:cs="Arial"/>
        </w:rPr>
        <w:t xml:space="preserve"> </w:t>
      </w:r>
      <w:r w:rsidRPr="00AC4AD7">
        <w:rPr>
          <w:rFonts w:ascii="Arial" w:hAnsi="Arial" w:cs="Arial"/>
        </w:rPr>
        <w:t>contágio pelo novo coronavírus.</w:t>
      </w:r>
    </w:p>
    <w:p w:rsidR="001A673B" w:rsidRPr="00AD7634" w:rsidRDefault="00AC4AD7" w:rsidP="00406524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912E60">
        <w:rPr>
          <w:rFonts w:ascii="Arial" w:hAnsi="Arial" w:cs="Arial"/>
          <w:b/>
          <w:bCs/>
        </w:rPr>
        <w:t>Artigo 6º</w:t>
      </w:r>
      <w:r w:rsidRPr="00AC4AD7">
        <w:rPr>
          <w:rFonts w:ascii="Arial" w:hAnsi="Arial" w:cs="Arial"/>
        </w:rPr>
        <w:t xml:space="preserve"> – Esta resolução entra em vigor na data de sua</w:t>
      </w:r>
      <w:r w:rsidR="00406524">
        <w:rPr>
          <w:rFonts w:ascii="Arial" w:hAnsi="Arial" w:cs="Arial"/>
        </w:rPr>
        <w:t xml:space="preserve"> </w:t>
      </w:r>
      <w:r w:rsidRPr="00AC4AD7">
        <w:rPr>
          <w:rFonts w:ascii="Arial" w:hAnsi="Arial" w:cs="Arial"/>
        </w:rPr>
        <w:t>publicação e vigorará até o dia 30-03-2021.</w:t>
      </w:r>
    </w:p>
    <w:p w:rsidR="001A0A9F" w:rsidRPr="004473EF" w:rsidRDefault="001A0A9F" w:rsidP="00B03682">
      <w:pPr>
        <w:spacing w:before="80" w:after="120" w:line="300" w:lineRule="atLeast"/>
        <w:ind w:firstLine="425"/>
        <w:jc w:val="both"/>
        <w:rPr>
          <w:rFonts w:ascii="Arial" w:hAnsi="Arial" w:cs="Arial"/>
          <w:b/>
          <w:bCs/>
          <w:color w:val="FF0000"/>
          <w:sz w:val="19"/>
          <w:szCs w:val="19"/>
        </w:rPr>
      </w:pPr>
      <w:r w:rsidRPr="00EB65F3">
        <w:rPr>
          <w:rFonts w:ascii="Arial" w:hAnsi="Arial" w:cs="Arial"/>
          <w:b/>
          <w:bCs/>
          <w:i/>
          <w:iCs/>
          <w:color w:val="FF0000"/>
          <w:sz w:val="19"/>
          <w:szCs w:val="19"/>
        </w:rPr>
        <w:t>Este conteúdo não substitui o publicado no Diário Oficial</w:t>
      </w:r>
    </w:p>
    <w:sectPr w:rsidR="001A0A9F" w:rsidRPr="004473EF" w:rsidSect="007E5AAB">
      <w:headerReference w:type="default" r:id="rId10"/>
      <w:type w:val="continuous"/>
      <w:pgSz w:w="11906" w:h="16838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D6295" w:rsidRDefault="004D6295" w:rsidP="00C64103">
      <w:pPr>
        <w:spacing w:after="0" w:line="240" w:lineRule="auto"/>
      </w:pPr>
      <w:r>
        <w:separator/>
      </w:r>
    </w:p>
  </w:endnote>
  <w:endnote w:type="continuationSeparator" w:id="0">
    <w:p w:rsidR="004D6295" w:rsidRDefault="004D6295" w:rsidP="00C641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D6295" w:rsidRDefault="004D6295" w:rsidP="00C64103">
      <w:pPr>
        <w:spacing w:after="0" w:line="240" w:lineRule="auto"/>
      </w:pPr>
      <w:r>
        <w:separator/>
      </w:r>
    </w:p>
  </w:footnote>
  <w:footnote w:type="continuationSeparator" w:id="0">
    <w:p w:rsidR="004D6295" w:rsidRDefault="004D6295" w:rsidP="00C641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23F5" w:rsidRDefault="005423F5">
    <w:pPr>
      <w:pStyle w:val="Cabealho"/>
      <w:jc w:val="right"/>
    </w:pPr>
    <w:r>
      <w:fldChar w:fldCharType="begin"/>
    </w:r>
    <w:r>
      <w:instrText>PAGE   \* MERGEFORMAT</w:instrText>
    </w:r>
    <w:r>
      <w:fldChar w:fldCharType="separate"/>
    </w:r>
    <w:r w:rsidR="000A4C67">
      <w:rPr>
        <w:noProof/>
      </w:rPr>
      <w:t>1</w:t>
    </w:r>
    <w: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7" type="#_x0000_t75" style="width:11.25pt;height:11.25pt" o:bullet="t">
        <v:imagedata r:id="rId1" o:title="mso8C5E"/>
      </v:shape>
    </w:pict>
  </w:numPicBullet>
  <w:abstractNum w:abstractNumId="0">
    <w:nsid w:val="09D26186"/>
    <w:multiLevelType w:val="hybridMultilevel"/>
    <w:tmpl w:val="FA346200"/>
    <w:lvl w:ilvl="0" w:tplc="CF4A002C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05" w:hanging="360"/>
      </w:pPr>
    </w:lvl>
    <w:lvl w:ilvl="2" w:tplc="0416001B" w:tentative="1">
      <w:start w:val="1"/>
      <w:numFmt w:val="lowerRoman"/>
      <w:lvlText w:val="%3."/>
      <w:lvlJc w:val="right"/>
      <w:pPr>
        <w:ind w:left="2225" w:hanging="180"/>
      </w:pPr>
    </w:lvl>
    <w:lvl w:ilvl="3" w:tplc="0416000F" w:tentative="1">
      <w:start w:val="1"/>
      <w:numFmt w:val="decimal"/>
      <w:lvlText w:val="%4."/>
      <w:lvlJc w:val="left"/>
      <w:pPr>
        <w:ind w:left="2945" w:hanging="360"/>
      </w:pPr>
    </w:lvl>
    <w:lvl w:ilvl="4" w:tplc="04160019" w:tentative="1">
      <w:start w:val="1"/>
      <w:numFmt w:val="lowerLetter"/>
      <w:lvlText w:val="%5."/>
      <w:lvlJc w:val="left"/>
      <w:pPr>
        <w:ind w:left="3665" w:hanging="360"/>
      </w:pPr>
    </w:lvl>
    <w:lvl w:ilvl="5" w:tplc="0416001B" w:tentative="1">
      <w:start w:val="1"/>
      <w:numFmt w:val="lowerRoman"/>
      <w:lvlText w:val="%6."/>
      <w:lvlJc w:val="right"/>
      <w:pPr>
        <w:ind w:left="4385" w:hanging="180"/>
      </w:pPr>
    </w:lvl>
    <w:lvl w:ilvl="6" w:tplc="0416000F" w:tentative="1">
      <w:start w:val="1"/>
      <w:numFmt w:val="decimal"/>
      <w:lvlText w:val="%7."/>
      <w:lvlJc w:val="left"/>
      <w:pPr>
        <w:ind w:left="5105" w:hanging="360"/>
      </w:pPr>
    </w:lvl>
    <w:lvl w:ilvl="7" w:tplc="04160019" w:tentative="1">
      <w:start w:val="1"/>
      <w:numFmt w:val="lowerLetter"/>
      <w:lvlText w:val="%8."/>
      <w:lvlJc w:val="left"/>
      <w:pPr>
        <w:ind w:left="5825" w:hanging="360"/>
      </w:pPr>
    </w:lvl>
    <w:lvl w:ilvl="8" w:tplc="0416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">
    <w:nsid w:val="0A785B91"/>
    <w:multiLevelType w:val="hybridMultilevel"/>
    <w:tmpl w:val="80861D48"/>
    <w:lvl w:ilvl="0" w:tplc="0EB463F8">
      <w:start w:val="1"/>
      <w:numFmt w:val="lowerLetter"/>
      <w:lvlText w:val="%1)"/>
      <w:lvlJc w:val="left"/>
      <w:pPr>
        <w:ind w:left="78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05" w:hanging="360"/>
      </w:pPr>
    </w:lvl>
    <w:lvl w:ilvl="2" w:tplc="0416001B" w:tentative="1">
      <w:start w:val="1"/>
      <w:numFmt w:val="lowerRoman"/>
      <w:lvlText w:val="%3."/>
      <w:lvlJc w:val="right"/>
      <w:pPr>
        <w:ind w:left="2225" w:hanging="180"/>
      </w:pPr>
    </w:lvl>
    <w:lvl w:ilvl="3" w:tplc="0416000F" w:tentative="1">
      <w:start w:val="1"/>
      <w:numFmt w:val="decimal"/>
      <w:lvlText w:val="%4."/>
      <w:lvlJc w:val="left"/>
      <w:pPr>
        <w:ind w:left="2945" w:hanging="360"/>
      </w:pPr>
    </w:lvl>
    <w:lvl w:ilvl="4" w:tplc="04160019" w:tentative="1">
      <w:start w:val="1"/>
      <w:numFmt w:val="lowerLetter"/>
      <w:lvlText w:val="%5."/>
      <w:lvlJc w:val="left"/>
      <w:pPr>
        <w:ind w:left="3665" w:hanging="360"/>
      </w:pPr>
    </w:lvl>
    <w:lvl w:ilvl="5" w:tplc="0416001B" w:tentative="1">
      <w:start w:val="1"/>
      <w:numFmt w:val="lowerRoman"/>
      <w:lvlText w:val="%6."/>
      <w:lvlJc w:val="right"/>
      <w:pPr>
        <w:ind w:left="4385" w:hanging="180"/>
      </w:pPr>
    </w:lvl>
    <w:lvl w:ilvl="6" w:tplc="0416000F" w:tentative="1">
      <w:start w:val="1"/>
      <w:numFmt w:val="decimal"/>
      <w:lvlText w:val="%7."/>
      <w:lvlJc w:val="left"/>
      <w:pPr>
        <w:ind w:left="5105" w:hanging="360"/>
      </w:pPr>
    </w:lvl>
    <w:lvl w:ilvl="7" w:tplc="04160019" w:tentative="1">
      <w:start w:val="1"/>
      <w:numFmt w:val="lowerLetter"/>
      <w:lvlText w:val="%8."/>
      <w:lvlJc w:val="left"/>
      <w:pPr>
        <w:ind w:left="5825" w:hanging="360"/>
      </w:pPr>
    </w:lvl>
    <w:lvl w:ilvl="8" w:tplc="0416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2">
    <w:nsid w:val="2A4C6FFE"/>
    <w:multiLevelType w:val="hybridMultilevel"/>
    <w:tmpl w:val="249CD646"/>
    <w:lvl w:ilvl="0" w:tplc="CAC0B758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05" w:hanging="360"/>
      </w:pPr>
    </w:lvl>
    <w:lvl w:ilvl="2" w:tplc="0416001B" w:tentative="1">
      <w:start w:val="1"/>
      <w:numFmt w:val="lowerRoman"/>
      <w:lvlText w:val="%3."/>
      <w:lvlJc w:val="right"/>
      <w:pPr>
        <w:ind w:left="2225" w:hanging="180"/>
      </w:pPr>
    </w:lvl>
    <w:lvl w:ilvl="3" w:tplc="0416000F" w:tentative="1">
      <w:start w:val="1"/>
      <w:numFmt w:val="decimal"/>
      <w:lvlText w:val="%4."/>
      <w:lvlJc w:val="left"/>
      <w:pPr>
        <w:ind w:left="2945" w:hanging="360"/>
      </w:pPr>
    </w:lvl>
    <w:lvl w:ilvl="4" w:tplc="04160019" w:tentative="1">
      <w:start w:val="1"/>
      <w:numFmt w:val="lowerLetter"/>
      <w:lvlText w:val="%5."/>
      <w:lvlJc w:val="left"/>
      <w:pPr>
        <w:ind w:left="3665" w:hanging="360"/>
      </w:pPr>
    </w:lvl>
    <w:lvl w:ilvl="5" w:tplc="0416001B" w:tentative="1">
      <w:start w:val="1"/>
      <w:numFmt w:val="lowerRoman"/>
      <w:lvlText w:val="%6."/>
      <w:lvlJc w:val="right"/>
      <w:pPr>
        <w:ind w:left="4385" w:hanging="180"/>
      </w:pPr>
    </w:lvl>
    <w:lvl w:ilvl="6" w:tplc="0416000F" w:tentative="1">
      <w:start w:val="1"/>
      <w:numFmt w:val="decimal"/>
      <w:lvlText w:val="%7."/>
      <w:lvlJc w:val="left"/>
      <w:pPr>
        <w:ind w:left="5105" w:hanging="360"/>
      </w:pPr>
    </w:lvl>
    <w:lvl w:ilvl="7" w:tplc="04160019" w:tentative="1">
      <w:start w:val="1"/>
      <w:numFmt w:val="lowerLetter"/>
      <w:lvlText w:val="%8."/>
      <w:lvlJc w:val="left"/>
      <w:pPr>
        <w:ind w:left="5825" w:hanging="360"/>
      </w:pPr>
    </w:lvl>
    <w:lvl w:ilvl="8" w:tplc="0416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3">
    <w:nsid w:val="371D12F7"/>
    <w:multiLevelType w:val="hybridMultilevel"/>
    <w:tmpl w:val="A7E0DA2C"/>
    <w:lvl w:ilvl="0" w:tplc="8482D436">
      <w:start w:val="1"/>
      <w:numFmt w:val="decimal"/>
      <w:lvlText w:val="%1."/>
      <w:lvlJc w:val="left"/>
      <w:pPr>
        <w:ind w:left="1142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62" w:hanging="360"/>
      </w:pPr>
    </w:lvl>
    <w:lvl w:ilvl="2" w:tplc="0416001B" w:tentative="1">
      <w:start w:val="1"/>
      <w:numFmt w:val="lowerRoman"/>
      <w:lvlText w:val="%3."/>
      <w:lvlJc w:val="right"/>
      <w:pPr>
        <w:ind w:left="2582" w:hanging="180"/>
      </w:pPr>
    </w:lvl>
    <w:lvl w:ilvl="3" w:tplc="0416000F" w:tentative="1">
      <w:start w:val="1"/>
      <w:numFmt w:val="decimal"/>
      <w:lvlText w:val="%4."/>
      <w:lvlJc w:val="left"/>
      <w:pPr>
        <w:ind w:left="3302" w:hanging="360"/>
      </w:pPr>
    </w:lvl>
    <w:lvl w:ilvl="4" w:tplc="04160019" w:tentative="1">
      <w:start w:val="1"/>
      <w:numFmt w:val="lowerLetter"/>
      <w:lvlText w:val="%5."/>
      <w:lvlJc w:val="left"/>
      <w:pPr>
        <w:ind w:left="4022" w:hanging="360"/>
      </w:pPr>
    </w:lvl>
    <w:lvl w:ilvl="5" w:tplc="0416001B" w:tentative="1">
      <w:start w:val="1"/>
      <w:numFmt w:val="lowerRoman"/>
      <w:lvlText w:val="%6."/>
      <w:lvlJc w:val="right"/>
      <w:pPr>
        <w:ind w:left="4742" w:hanging="180"/>
      </w:pPr>
    </w:lvl>
    <w:lvl w:ilvl="6" w:tplc="0416000F" w:tentative="1">
      <w:start w:val="1"/>
      <w:numFmt w:val="decimal"/>
      <w:lvlText w:val="%7."/>
      <w:lvlJc w:val="left"/>
      <w:pPr>
        <w:ind w:left="5462" w:hanging="360"/>
      </w:pPr>
    </w:lvl>
    <w:lvl w:ilvl="7" w:tplc="04160019" w:tentative="1">
      <w:start w:val="1"/>
      <w:numFmt w:val="lowerLetter"/>
      <w:lvlText w:val="%8."/>
      <w:lvlJc w:val="left"/>
      <w:pPr>
        <w:ind w:left="6182" w:hanging="360"/>
      </w:pPr>
    </w:lvl>
    <w:lvl w:ilvl="8" w:tplc="0416001B" w:tentative="1">
      <w:start w:val="1"/>
      <w:numFmt w:val="lowerRoman"/>
      <w:lvlText w:val="%9."/>
      <w:lvlJc w:val="right"/>
      <w:pPr>
        <w:ind w:left="6902" w:hanging="180"/>
      </w:pPr>
    </w:lvl>
  </w:abstractNum>
  <w:abstractNum w:abstractNumId="4">
    <w:nsid w:val="46142913"/>
    <w:multiLevelType w:val="hybridMultilevel"/>
    <w:tmpl w:val="BEBCD6C6"/>
    <w:lvl w:ilvl="0" w:tplc="D620362C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05" w:hanging="360"/>
      </w:pPr>
    </w:lvl>
    <w:lvl w:ilvl="2" w:tplc="0416001B" w:tentative="1">
      <w:start w:val="1"/>
      <w:numFmt w:val="lowerRoman"/>
      <w:lvlText w:val="%3."/>
      <w:lvlJc w:val="right"/>
      <w:pPr>
        <w:ind w:left="2225" w:hanging="180"/>
      </w:pPr>
    </w:lvl>
    <w:lvl w:ilvl="3" w:tplc="0416000F" w:tentative="1">
      <w:start w:val="1"/>
      <w:numFmt w:val="decimal"/>
      <w:lvlText w:val="%4."/>
      <w:lvlJc w:val="left"/>
      <w:pPr>
        <w:ind w:left="2945" w:hanging="360"/>
      </w:pPr>
    </w:lvl>
    <w:lvl w:ilvl="4" w:tplc="04160019" w:tentative="1">
      <w:start w:val="1"/>
      <w:numFmt w:val="lowerLetter"/>
      <w:lvlText w:val="%5."/>
      <w:lvlJc w:val="left"/>
      <w:pPr>
        <w:ind w:left="3665" w:hanging="360"/>
      </w:pPr>
    </w:lvl>
    <w:lvl w:ilvl="5" w:tplc="0416001B" w:tentative="1">
      <w:start w:val="1"/>
      <w:numFmt w:val="lowerRoman"/>
      <w:lvlText w:val="%6."/>
      <w:lvlJc w:val="right"/>
      <w:pPr>
        <w:ind w:left="4385" w:hanging="180"/>
      </w:pPr>
    </w:lvl>
    <w:lvl w:ilvl="6" w:tplc="0416000F" w:tentative="1">
      <w:start w:val="1"/>
      <w:numFmt w:val="decimal"/>
      <w:lvlText w:val="%7."/>
      <w:lvlJc w:val="left"/>
      <w:pPr>
        <w:ind w:left="5105" w:hanging="360"/>
      </w:pPr>
    </w:lvl>
    <w:lvl w:ilvl="7" w:tplc="04160019" w:tentative="1">
      <w:start w:val="1"/>
      <w:numFmt w:val="lowerLetter"/>
      <w:lvlText w:val="%8."/>
      <w:lvlJc w:val="left"/>
      <w:pPr>
        <w:ind w:left="5825" w:hanging="360"/>
      </w:pPr>
    </w:lvl>
    <w:lvl w:ilvl="8" w:tplc="0416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5">
    <w:nsid w:val="60F27235"/>
    <w:multiLevelType w:val="hybridMultilevel"/>
    <w:tmpl w:val="63D08E58"/>
    <w:lvl w:ilvl="0" w:tplc="04160001">
      <w:start w:val="1"/>
      <w:numFmt w:val="bullet"/>
      <w:lvlText w:val=""/>
      <w:lvlJc w:val="left"/>
      <w:pPr>
        <w:ind w:left="1145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6">
    <w:nsid w:val="657B5F25"/>
    <w:multiLevelType w:val="hybridMultilevel"/>
    <w:tmpl w:val="D3283956"/>
    <w:lvl w:ilvl="0" w:tplc="241A4C7E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05" w:hanging="360"/>
      </w:pPr>
    </w:lvl>
    <w:lvl w:ilvl="2" w:tplc="0416001B" w:tentative="1">
      <w:start w:val="1"/>
      <w:numFmt w:val="lowerRoman"/>
      <w:lvlText w:val="%3."/>
      <w:lvlJc w:val="right"/>
      <w:pPr>
        <w:ind w:left="2225" w:hanging="180"/>
      </w:pPr>
    </w:lvl>
    <w:lvl w:ilvl="3" w:tplc="0416000F" w:tentative="1">
      <w:start w:val="1"/>
      <w:numFmt w:val="decimal"/>
      <w:lvlText w:val="%4."/>
      <w:lvlJc w:val="left"/>
      <w:pPr>
        <w:ind w:left="2945" w:hanging="360"/>
      </w:pPr>
    </w:lvl>
    <w:lvl w:ilvl="4" w:tplc="04160019" w:tentative="1">
      <w:start w:val="1"/>
      <w:numFmt w:val="lowerLetter"/>
      <w:lvlText w:val="%5."/>
      <w:lvlJc w:val="left"/>
      <w:pPr>
        <w:ind w:left="3665" w:hanging="360"/>
      </w:pPr>
    </w:lvl>
    <w:lvl w:ilvl="5" w:tplc="0416001B" w:tentative="1">
      <w:start w:val="1"/>
      <w:numFmt w:val="lowerRoman"/>
      <w:lvlText w:val="%6."/>
      <w:lvlJc w:val="right"/>
      <w:pPr>
        <w:ind w:left="4385" w:hanging="180"/>
      </w:pPr>
    </w:lvl>
    <w:lvl w:ilvl="6" w:tplc="0416000F" w:tentative="1">
      <w:start w:val="1"/>
      <w:numFmt w:val="decimal"/>
      <w:lvlText w:val="%7."/>
      <w:lvlJc w:val="left"/>
      <w:pPr>
        <w:ind w:left="5105" w:hanging="360"/>
      </w:pPr>
    </w:lvl>
    <w:lvl w:ilvl="7" w:tplc="04160019" w:tentative="1">
      <w:start w:val="1"/>
      <w:numFmt w:val="lowerLetter"/>
      <w:lvlText w:val="%8."/>
      <w:lvlJc w:val="left"/>
      <w:pPr>
        <w:ind w:left="5825" w:hanging="360"/>
      </w:pPr>
    </w:lvl>
    <w:lvl w:ilvl="8" w:tplc="0416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7">
    <w:nsid w:val="6A8B2C5C"/>
    <w:multiLevelType w:val="hybridMultilevel"/>
    <w:tmpl w:val="44282846"/>
    <w:lvl w:ilvl="0" w:tplc="706C573E">
      <w:start w:val="1"/>
      <w:numFmt w:val="decimal"/>
      <w:lvlText w:val="%1."/>
      <w:lvlJc w:val="left"/>
      <w:pPr>
        <w:ind w:left="1142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62" w:hanging="360"/>
      </w:pPr>
    </w:lvl>
    <w:lvl w:ilvl="2" w:tplc="0416001B" w:tentative="1">
      <w:start w:val="1"/>
      <w:numFmt w:val="lowerRoman"/>
      <w:lvlText w:val="%3."/>
      <w:lvlJc w:val="right"/>
      <w:pPr>
        <w:ind w:left="2582" w:hanging="180"/>
      </w:pPr>
    </w:lvl>
    <w:lvl w:ilvl="3" w:tplc="0416000F" w:tentative="1">
      <w:start w:val="1"/>
      <w:numFmt w:val="decimal"/>
      <w:lvlText w:val="%4."/>
      <w:lvlJc w:val="left"/>
      <w:pPr>
        <w:ind w:left="3302" w:hanging="360"/>
      </w:pPr>
    </w:lvl>
    <w:lvl w:ilvl="4" w:tplc="04160019" w:tentative="1">
      <w:start w:val="1"/>
      <w:numFmt w:val="lowerLetter"/>
      <w:lvlText w:val="%5."/>
      <w:lvlJc w:val="left"/>
      <w:pPr>
        <w:ind w:left="4022" w:hanging="360"/>
      </w:pPr>
    </w:lvl>
    <w:lvl w:ilvl="5" w:tplc="0416001B" w:tentative="1">
      <w:start w:val="1"/>
      <w:numFmt w:val="lowerRoman"/>
      <w:lvlText w:val="%6."/>
      <w:lvlJc w:val="right"/>
      <w:pPr>
        <w:ind w:left="4742" w:hanging="180"/>
      </w:pPr>
    </w:lvl>
    <w:lvl w:ilvl="6" w:tplc="0416000F" w:tentative="1">
      <w:start w:val="1"/>
      <w:numFmt w:val="decimal"/>
      <w:lvlText w:val="%7."/>
      <w:lvlJc w:val="left"/>
      <w:pPr>
        <w:ind w:left="5462" w:hanging="360"/>
      </w:pPr>
    </w:lvl>
    <w:lvl w:ilvl="7" w:tplc="04160019" w:tentative="1">
      <w:start w:val="1"/>
      <w:numFmt w:val="lowerLetter"/>
      <w:lvlText w:val="%8."/>
      <w:lvlJc w:val="left"/>
      <w:pPr>
        <w:ind w:left="6182" w:hanging="360"/>
      </w:pPr>
    </w:lvl>
    <w:lvl w:ilvl="8" w:tplc="0416001B" w:tentative="1">
      <w:start w:val="1"/>
      <w:numFmt w:val="lowerRoman"/>
      <w:lvlText w:val="%9."/>
      <w:lvlJc w:val="right"/>
      <w:pPr>
        <w:ind w:left="6902" w:hanging="180"/>
      </w:pPr>
    </w:lvl>
  </w:abstractNum>
  <w:num w:numId="1">
    <w:abstractNumId w:val="0"/>
  </w:num>
  <w:num w:numId="2">
    <w:abstractNumId w:val="7"/>
  </w:num>
  <w:num w:numId="3">
    <w:abstractNumId w:val="5"/>
  </w:num>
  <w:num w:numId="4">
    <w:abstractNumId w:val="1"/>
  </w:num>
  <w:num w:numId="5">
    <w:abstractNumId w:val="4"/>
  </w:num>
  <w:num w:numId="6">
    <w:abstractNumId w:val="2"/>
  </w:num>
  <w:num w:numId="7">
    <w:abstractNumId w:val="3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attachedTemplate r:id="rId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54D9"/>
    <w:rsid w:val="000002D3"/>
    <w:rsid w:val="0000089B"/>
    <w:rsid w:val="00001A11"/>
    <w:rsid w:val="00001F99"/>
    <w:rsid w:val="00002096"/>
    <w:rsid w:val="000021E6"/>
    <w:rsid w:val="0000228D"/>
    <w:rsid w:val="00002CA2"/>
    <w:rsid w:val="00002D30"/>
    <w:rsid w:val="0000346C"/>
    <w:rsid w:val="00003F47"/>
    <w:rsid w:val="000045A0"/>
    <w:rsid w:val="000045A6"/>
    <w:rsid w:val="00004641"/>
    <w:rsid w:val="00004AB1"/>
    <w:rsid w:val="0000595E"/>
    <w:rsid w:val="00005968"/>
    <w:rsid w:val="000070E2"/>
    <w:rsid w:val="00007E24"/>
    <w:rsid w:val="00010828"/>
    <w:rsid w:val="00010E5D"/>
    <w:rsid w:val="00011446"/>
    <w:rsid w:val="00011E5B"/>
    <w:rsid w:val="00012449"/>
    <w:rsid w:val="000129F5"/>
    <w:rsid w:val="00012A64"/>
    <w:rsid w:val="00012F6E"/>
    <w:rsid w:val="0001334C"/>
    <w:rsid w:val="000135FE"/>
    <w:rsid w:val="00013D8A"/>
    <w:rsid w:val="000140ED"/>
    <w:rsid w:val="0001417D"/>
    <w:rsid w:val="0001488B"/>
    <w:rsid w:val="00014976"/>
    <w:rsid w:val="000149FE"/>
    <w:rsid w:val="00014A21"/>
    <w:rsid w:val="00014C5D"/>
    <w:rsid w:val="00015181"/>
    <w:rsid w:val="000156F6"/>
    <w:rsid w:val="0001594E"/>
    <w:rsid w:val="00015E02"/>
    <w:rsid w:val="00015F9C"/>
    <w:rsid w:val="000161C1"/>
    <w:rsid w:val="00016451"/>
    <w:rsid w:val="00016CCC"/>
    <w:rsid w:val="000171A9"/>
    <w:rsid w:val="000179D4"/>
    <w:rsid w:val="000200AB"/>
    <w:rsid w:val="0002092A"/>
    <w:rsid w:val="00020983"/>
    <w:rsid w:val="00020E00"/>
    <w:rsid w:val="0002115B"/>
    <w:rsid w:val="000212F3"/>
    <w:rsid w:val="00021CDF"/>
    <w:rsid w:val="00022689"/>
    <w:rsid w:val="0002302D"/>
    <w:rsid w:val="00023529"/>
    <w:rsid w:val="00023739"/>
    <w:rsid w:val="00023B4E"/>
    <w:rsid w:val="00023ED0"/>
    <w:rsid w:val="00023F6C"/>
    <w:rsid w:val="000242C1"/>
    <w:rsid w:val="0002467C"/>
    <w:rsid w:val="000246A2"/>
    <w:rsid w:val="0002496D"/>
    <w:rsid w:val="00024C58"/>
    <w:rsid w:val="0002537A"/>
    <w:rsid w:val="00025435"/>
    <w:rsid w:val="000255ED"/>
    <w:rsid w:val="0002562E"/>
    <w:rsid w:val="000256A0"/>
    <w:rsid w:val="00025EAC"/>
    <w:rsid w:val="00025EF9"/>
    <w:rsid w:val="000264E9"/>
    <w:rsid w:val="00026ABE"/>
    <w:rsid w:val="00026E05"/>
    <w:rsid w:val="00026EED"/>
    <w:rsid w:val="000273BE"/>
    <w:rsid w:val="00027D22"/>
    <w:rsid w:val="00027E5F"/>
    <w:rsid w:val="000302EC"/>
    <w:rsid w:val="000311D2"/>
    <w:rsid w:val="00031583"/>
    <w:rsid w:val="00031B41"/>
    <w:rsid w:val="00031D18"/>
    <w:rsid w:val="00031FD1"/>
    <w:rsid w:val="000322A2"/>
    <w:rsid w:val="00032626"/>
    <w:rsid w:val="000327A8"/>
    <w:rsid w:val="00032A35"/>
    <w:rsid w:val="00033266"/>
    <w:rsid w:val="000337E7"/>
    <w:rsid w:val="0003390D"/>
    <w:rsid w:val="00033F29"/>
    <w:rsid w:val="00033F2E"/>
    <w:rsid w:val="00034FCB"/>
    <w:rsid w:val="00035727"/>
    <w:rsid w:val="0003580A"/>
    <w:rsid w:val="00035C7F"/>
    <w:rsid w:val="000366BD"/>
    <w:rsid w:val="00036D58"/>
    <w:rsid w:val="0003718E"/>
    <w:rsid w:val="000373F4"/>
    <w:rsid w:val="000376F7"/>
    <w:rsid w:val="00037A1D"/>
    <w:rsid w:val="00037C7E"/>
    <w:rsid w:val="00037E13"/>
    <w:rsid w:val="0004007E"/>
    <w:rsid w:val="000404C3"/>
    <w:rsid w:val="00040AE7"/>
    <w:rsid w:val="00040C4C"/>
    <w:rsid w:val="000411A8"/>
    <w:rsid w:val="00041441"/>
    <w:rsid w:val="0004153F"/>
    <w:rsid w:val="00041CA7"/>
    <w:rsid w:val="00041DEC"/>
    <w:rsid w:val="0004265F"/>
    <w:rsid w:val="00044524"/>
    <w:rsid w:val="00044B33"/>
    <w:rsid w:val="00044CDA"/>
    <w:rsid w:val="00044E5C"/>
    <w:rsid w:val="00044FFB"/>
    <w:rsid w:val="00045964"/>
    <w:rsid w:val="0004623B"/>
    <w:rsid w:val="00046447"/>
    <w:rsid w:val="00046779"/>
    <w:rsid w:val="000469A9"/>
    <w:rsid w:val="00047885"/>
    <w:rsid w:val="000500DF"/>
    <w:rsid w:val="0005011C"/>
    <w:rsid w:val="000510E5"/>
    <w:rsid w:val="0005145B"/>
    <w:rsid w:val="0005165D"/>
    <w:rsid w:val="00051918"/>
    <w:rsid w:val="00051961"/>
    <w:rsid w:val="00051B71"/>
    <w:rsid w:val="00051CA4"/>
    <w:rsid w:val="00051D92"/>
    <w:rsid w:val="0005206D"/>
    <w:rsid w:val="00052CB0"/>
    <w:rsid w:val="00052D2E"/>
    <w:rsid w:val="00052F5F"/>
    <w:rsid w:val="00053F22"/>
    <w:rsid w:val="00054005"/>
    <w:rsid w:val="00054297"/>
    <w:rsid w:val="00054E56"/>
    <w:rsid w:val="0005501D"/>
    <w:rsid w:val="000550C9"/>
    <w:rsid w:val="0005549F"/>
    <w:rsid w:val="00055A6A"/>
    <w:rsid w:val="0005601F"/>
    <w:rsid w:val="000570A3"/>
    <w:rsid w:val="00057AB9"/>
    <w:rsid w:val="000601BA"/>
    <w:rsid w:val="000604DC"/>
    <w:rsid w:val="00060509"/>
    <w:rsid w:val="0006051C"/>
    <w:rsid w:val="00060D8E"/>
    <w:rsid w:val="0006142C"/>
    <w:rsid w:val="00061B25"/>
    <w:rsid w:val="00063201"/>
    <w:rsid w:val="000634D3"/>
    <w:rsid w:val="000638AC"/>
    <w:rsid w:val="00063E1A"/>
    <w:rsid w:val="00064109"/>
    <w:rsid w:val="00064751"/>
    <w:rsid w:val="000649A7"/>
    <w:rsid w:val="000652DE"/>
    <w:rsid w:val="00065446"/>
    <w:rsid w:val="00065618"/>
    <w:rsid w:val="0006572F"/>
    <w:rsid w:val="00065D2B"/>
    <w:rsid w:val="00065D87"/>
    <w:rsid w:val="00066D24"/>
    <w:rsid w:val="00067865"/>
    <w:rsid w:val="00070462"/>
    <w:rsid w:val="00070AFC"/>
    <w:rsid w:val="00070C45"/>
    <w:rsid w:val="00070F97"/>
    <w:rsid w:val="000711A3"/>
    <w:rsid w:val="000713F5"/>
    <w:rsid w:val="000716DA"/>
    <w:rsid w:val="00071D2E"/>
    <w:rsid w:val="000729FB"/>
    <w:rsid w:val="00072C77"/>
    <w:rsid w:val="00073303"/>
    <w:rsid w:val="00073CEF"/>
    <w:rsid w:val="00073DEF"/>
    <w:rsid w:val="00074749"/>
    <w:rsid w:val="0007526F"/>
    <w:rsid w:val="000755AC"/>
    <w:rsid w:val="00075CFB"/>
    <w:rsid w:val="00075FB1"/>
    <w:rsid w:val="00076080"/>
    <w:rsid w:val="000761EC"/>
    <w:rsid w:val="00076445"/>
    <w:rsid w:val="0007645C"/>
    <w:rsid w:val="00076D5F"/>
    <w:rsid w:val="00077029"/>
    <w:rsid w:val="00077276"/>
    <w:rsid w:val="000808BB"/>
    <w:rsid w:val="00080DE7"/>
    <w:rsid w:val="00080ED7"/>
    <w:rsid w:val="00080FC1"/>
    <w:rsid w:val="000810AD"/>
    <w:rsid w:val="0008190E"/>
    <w:rsid w:val="00081BCA"/>
    <w:rsid w:val="00081C54"/>
    <w:rsid w:val="00082E7B"/>
    <w:rsid w:val="000839AE"/>
    <w:rsid w:val="00084092"/>
    <w:rsid w:val="000840BD"/>
    <w:rsid w:val="000845FE"/>
    <w:rsid w:val="000846A5"/>
    <w:rsid w:val="00084E73"/>
    <w:rsid w:val="00084EB4"/>
    <w:rsid w:val="00084F8B"/>
    <w:rsid w:val="000850B8"/>
    <w:rsid w:val="00085161"/>
    <w:rsid w:val="00085579"/>
    <w:rsid w:val="000861C0"/>
    <w:rsid w:val="000863D6"/>
    <w:rsid w:val="000875E2"/>
    <w:rsid w:val="00087FE5"/>
    <w:rsid w:val="0009046F"/>
    <w:rsid w:val="00090AFA"/>
    <w:rsid w:val="00090C40"/>
    <w:rsid w:val="00090C5F"/>
    <w:rsid w:val="00091A9A"/>
    <w:rsid w:val="00092187"/>
    <w:rsid w:val="00092C2D"/>
    <w:rsid w:val="00092FA2"/>
    <w:rsid w:val="00093A36"/>
    <w:rsid w:val="00094019"/>
    <w:rsid w:val="0009444C"/>
    <w:rsid w:val="00094FEB"/>
    <w:rsid w:val="000950F7"/>
    <w:rsid w:val="0009513C"/>
    <w:rsid w:val="000955FF"/>
    <w:rsid w:val="000956EF"/>
    <w:rsid w:val="000963DA"/>
    <w:rsid w:val="00096540"/>
    <w:rsid w:val="0009685E"/>
    <w:rsid w:val="00097066"/>
    <w:rsid w:val="00097147"/>
    <w:rsid w:val="000978CC"/>
    <w:rsid w:val="00097DEB"/>
    <w:rsid w:val="000A0092"/>
    <w:rsid w:val="000A033E"/>
    <w:rsid w:val="000A083B"/>
    <w:rsid w:val="000A0884"/>
    <w:rsid w:val="000A0DED"/>
    <w:rsid w:val="000A0EE7"/>
    <w:rsid w:val="000A1385"/>
    <w:rsid w:val="000A155A"/>
    <w:rsid w:val="000A1787"/>
    <w:rsid w:val="000A17E2"/>
    <w:rsid w:val="000A1820"/>
    <w:rsid w:val="000A1B5D"/>
    <w:rsid w:val="000A1BB7"/>
    <w:rsid w:val="000A25B5"/>
    <w:rsid w:val="000A2783"/>
    <w:rsid w:val="000A357F"/>
    <w:rsid w:val="000A3740"/>
    <w:rsid w:val="000A462D"/>
    <w:rsid w:val="000A4B3F"/>
    <w:rsid w:val="000A4C67"/>
    <w:rsid w:val="000A523B"/>
    <w:rsid w:val="000A5749"/>
    <w:rsid w:val="000A59E7"/>
    <w:rsid w:val="000A5A5D"/>
    <w:rsid w:val="000A5A73"/>
    <w:rsid w:val="000A5A98"/>
    <w:rsid w:val="000A5AD9"/>
    <w:rsid w:val="000A5D6A"/>
    <w:rsid w:val="000A7C99"/>
    <w:rsid w:val="000A7FDA"/>
    <w:rsid w:val="000B023D"/>
    <w:rsid w:val="000B0569"/>
    <w:rsid w:val="000B0D76"/>
    <w:rsid w:val="000B0F83"/>
    <w:rsid w:val="000B1051"/>
    <w:rsid w:val="000B1799"/>
    <w:rsid w:val="000B1B9A"/>
    <w:rsid w:val="000B22C9"/>
    <w:rsid w:val="000B2704"/>
    <w:rsid w:val="000B2AA1"/>
    <w:rsid w:val="000B3237"/>
    <w:rsid w:val="000B3A47"/>
    <w:rsid w:val="000B4052"/>
    <w:rsid w:val="000B4722"/>
    <w:rsid w:val="000B49F3"/>
    <w:rsid w:val="000B4F50"/>
    <w:rsid w:val="000B4F56"/>
    <w:rsid w:val="000B506C"/>
    <w:rsid w:val="000B6387"/>
    <w:rsid w:val="000B6701"/>
    <w:rsid w:val="000B6740"/>
    <w:rsid w:val="000B69FD"/>
    <w:rsid w:val="000B6C53"/>
    <w:rsid w:val="000B70C6"/>
    <w:rsid w:val="000C1B11"/>
    <w:rsid w:val="000C1C73"/>
    <w:rsid w:val="000C2A16"/>
    <w:rsid w:val="000C335F"/>
    <w:rsid w:val="000C37F9"/>
    <w:rsid w:val="000C39CD"/>
    <w:rsid w:val="000C4E0F"/>
    <w:rsid w:val="000C4F97"/>
    <w:rsid w:val="000C559D"/>
    <w:rsid w:val="000C5601"/>
    <w:rsid w:val="000C583B"/>
    <w:rsid w:val="000C5C5E"/>
    <w:rsid w:val="000C64B1"/>
    <w:rsid w:val="000C6EBA"/>
    <w:rsid w:val="000C6F93"/>
    <w:rsid w:val="000C7029"/>
    <w:rsid w:val="000C747E"/>
    <w:rsid w:val="000C780F"/>
    <w:rsid w:val="000C7A89"/>
    <w:rsid w:val="000C7DE4"/>
    <w:rsid w:val="000D01F4"/>
    <w:rsid w:val="000D0395"/>
    <w:rsid w:val="000D0567"/>
    <w:rsid w:val="000D0CFF"/>
    <w:rsid w:val="000D10D9"/>
    <w:rsid w:val="000D1147"/>
    <w:rsid w:val="000D1B49"/>
    <w:rsid w:val="000D1C35"/>
    <w:rsid w:val="000D1F9D"/>
    <w:rsid w:val="000D2631"/>
    <w:rsid w:val="000D2641"/>
    <w:rsid w:val="000D29A3"/>
    <w:rsid w:val="000D2A9C"/>
    <w:rsid w:val="000D2B71"/>
    <w:rsid w:val="000D327E"/>
    <w:rsid w:val="000D3FC8"/>
    <w:rsid w:val="000D515B"/>
    <w:rsid w:val="000D516C"/>
    <w:rsid w:val="000D5286"/>
    <w:rsid w:val="000D54D9"/>
    <w:rsid w:val="000D5AC3"/>
    <w:rsid w:val="000D6376"/>
    <w:rsid w:val="000D6673"/>
    <w:rsid w:val="000D686B"/>
    <w:rsid w:val="000D6BE2"/>
    <w:rsid w:val="000D71B3"/>
    <w:rsid w:val="000D76AD"/>
    <w:rsid w:val="000D79BA"/>
    <w:rsid w:val="000D7ABE"/>
    <w:rsid w:val="000D7D4B"/>
    <w:rsid w:val="000E002D"/>
    <w:rsid w:val="000E095A"/>
    <w:rsid w:val="000E0B61"/>
    <w:rsid w:val="000E1210"/>
    <w:rsid w:val="000E1A29"/>
    <w:rsid w:val="000E1C36"/>
    <w:rsid w:val="000E2093"/>
    <w:rsid w:val="000E263A"/>
    <w:rsid w:val="000E2A53"/>
    <w:rsid w:val="000E2ED2"/>
    <w:rsid w:val="000E3926"/>
    <w:rsid w:val="000E3F59"/>
    <w:rsid w:val="000E3FE5"/>
    <w:rsid w:val="000E4B5C"/>
    <w:rsid w:val="000E4BF9"/>
    <w:rsid w:val="000E4C8C"/>
    <w:rsid w:val="000E4CD2"/>
    <w:rsid w:val="000E4DFD"/>
    <w:rsid w:val="000E4E97"/>
    <w:rsid w:val="000E5072"/>
    <w:rsid w:val="000E5687"/>
    <w:rsid w:val="000E58B7"/>
    <w:rsid w:val="000E5A71"/>
    <w:rsid w:val="000E6620"/>
    <w:rsid w:val="000E6BBC"/>
    <w:rsid w:val="000E6EC5"/>
    <w:rsid w:val="000E7FB4"/>
    <w:rsid w:val="000F0019"/>
    <w:rsid w:val="000F01E7"/>
    <w:rsid w:val="000F08CF"/>
    <w:rsid w:val="000F0AE0"/>
    <w:rsid w:val="000F108C"/>
    <w:rsid w:val="000F11A1"/>
    <w:rsid w:val="000F14D6"/>
    <w:rsid w:val="000F1665"/>
    <w:rsid w:val="000F192E"/>
    <w:rsid w:val="000F202D"/>
    <w:rsid w:val="000F2AC8"/>
    <w:rsid w:val="000F2CEF"/>
    <w:rsid w:val="000F2D37"/>
    <w:rsid w:val="000F2F42"/>
    <w:rsid w:val="000F332A"/>
    <w:rsid w:val="000F3952"/>
    <w:rsid w:val="000F3A06"/>
    <w:rsid w:val="000F3B33"/>
    <w:rsid w:val="000F3E9F"/>
    <w:rsid w:val="000F4165"/>
    <w:rsid w:val="000F42FA"/>
    <w:rsid w:val="000F431A"/>
    <w:rsid w:val="000F43AC"/>
    <w:rsid w:val="000F4947"/>
    <w:rsid w:val="000F4C11"/>
    <w:rsid w:val="000F4C52"/>
    <w:rsid w:val="000F4D9D"/>
    <w:rsid w:val="000F4DCB"/>
    <w:rsid w:val="000F53AA"/>
    <w:rsid w:val="000F5856"/>
    <w:rsid w:val="000F59B2"/>
    <w:rsid w:val="000F5B21"/>
    <w:rsid w:val="000F64F5"/>
    <w:rsid w:val="000F65AF"/>
    <w:rsid w:val="000F6AB6"/>
    <w:rsid w:val="000F6BB5"/>
    <w:rsid w:val="000F7523"/>
    <w:rsid w:val="000F7A7E"/>
    <w:rsid w:val="000F7D82"/>
    <w:rsid w:val="000F7DE7"/>
    <w:rsid w:val="001001D4"/>
    <w:rsid w:val="00100C49"/>
    <w:rsid w:val="00100E8F"/>
    <w:rsid w:val="00101CBF"/>
    <w:rsid w:val="00102041"/>
    <w:rsid w:val="00102935"/>
    <w:rsid w:val="00103A21"/>
    <w:rsid w:val="00103F34"/>
    <w:rsid w:val="00104E64"/>
    <w:rsid w:val="00105057"/>
    <w:rsid w:val="001051CD"/>
    <w:rsid w:val="00105495"/>
    <w:rsid w:val="00105532"/>
    <w:rsid w:val="001056B6"/>
    <w:rsid w:val="001056DF"/>
    <w:rsid w:val="0010590A"/>
    <w:rsid w:val="00105981"/>
    <w:rsid w:val="00105FA2"/>
    <w:rsid w:val="00107B1E"/>
    <w:rsid w:val="00107DD9"/>
    <w:rsid w:val="00107FA0"/>
    <w:rsid w:val="001105DD"/>
    <w:rsid w:val="001106BC"/>
    <w:rsid w:val="00110E02"/>
    <w:rsid w:val="00111303"/>
    <w:rsid w:val="001119CD"/>
    <w:rsid w:val="001119D6"/>
    <w:rsid w:val="001123A6"/>
    <w:rsid w:val="001124E0"/>
    <w:rsid w:val="00112DD8"/>
    <w:rsid w:val="00113CAD"/>
    <w:rsid w:val="001140BA"/>
    <w:rsid w:val="001141FE"/>
    <w:rsid w:val="00114BA2"/>
    <w:rsid w:val="00114DD2"/>
    <w:rsid w:val="001153CF"/>
    <w:rsid w:val="00115834"/>
    <w:rsid w:val="001163B8"/>
    <w:rsid w:val="001163FB"/>
    <w:rsid w:val="001168FE"/>
    <w:rsid w:val="00116AE0"/>
    <w:rsid w:val="00116B75"/>
    <w:rsid w:val="00116E30"/>
    <w:rsid w:val="001178B8"/>
    <w:rsid w:val="00117A79"/>
    <w:rsid w:val="00120407"/>
    <w:rsid w:val="00120E4A"/>
    <w:rsid w:val="00121213"/>
    <w:rsid w:val="0012129D"/>
    <w:rsid w:val="001212D6"/>
    <w:rsid w:val="001219C0"/>
    <w:rsid w:val="00121F11"/>
    <w:rsid w:val="00122057"/>
    <w:rsid w:val="00122098"/>
    <w:rsid w:val="00123180"/>
    <w:rsid w:val="00123564"/>
    <w:rsid w:val="00123C48"/>
    <w:rsid w:val="00123EDD"/>
    <w:rsid w:val="00124052"/>
    <w:rsid w:val="00124908"/>
    <w:rsid w:val="00124DA6"/>
    <w:rsid w:val="00125A77"/>
    <w:rsid w:val="00125D01"/>
    <w:rsid w:val="0012623D"/>
    <w:rsid w:val="00126AF3"/>
    <w:rsid w:val="00126B3F"/>
    <w:rsid w:val="00126F4A"/>
    <w:rsid w:val="00126F68"/>
    <w:rsid w:val="00127C0C"/>
    <w:rsid w:val="00127E0A"/>
    <w:rsid w:val="0013088A"/>
    <w:rsid w:val="00130C91"/>
    <w:rsid w:val="00131093"/>
    <w:rsid w:val="00131135"/>
    <w:rsid w:val="00131D60"/>
    <w:rsid w:val="00131D9A"/>
    <w:rsid w:val="001320B7"/>
    <w:rsid w:val="00132142"/>
    <w:rsid w:val="001328B1"/>
    <w:rsid w:val="00132D63"/>
    <w:rsid w:val="00132EA1"/>
    <w:rsid w:val="00132ED0"/>
    <w:rsid w:val="001330B5"/>
    <w:rsid w:val="001333B1"/>
    <w:rsid w:val="0013392B"/>
    <w:rsid w:val="00133C1F"/>
    <w:rsid w:val="00134066"/>
    <w:rsid w:val="001351AD"/>
    <w:rsid w:val="00135790"/>
    <w:rsid w:val="00135810"/>
    <w:rsid w:val="00135CC2"/>
    <w:rsid w:val="00135D49"/>
    <w:rsid w:val="00136AD9"/>
    <w:rsid w:val="00136F2F"/>
    <w:rsid w:val="001371A6"/>
    <w:rsid w:val="001376CA"/>
    <w:rsid w:val="00137DE2"/>
    <w:rsid w:val="00137FD6"/>
    <w:rsid w:val="00140015"/>
    <w:rsid w:val="001400FB"/>
    <w:rsid w:val="001401C8"/>
    <w:rsid w:val="001401D2"/>
    <w:rsid w:val="001407DC"/>
    <w:rsid w:val="00140B12"/>
    <w:rsid w:val="00141161"/>
    <w:rsid w:val="00141663"/>
    <w:rsid w:val="001421AC"/>
    <w:rsid w:val="0014273B"/>
    <w:rsid w:val="00142E33"/>
    <w:rsid w:val="00143F95"/>
    <w:rsid w:val="00144253"/>
    <w:rsid w:val="0014432B"/>
    <w:rsid w:val="001443F6"/>
    <w:rsid w:val="00144D3B"/>
    <w:rsid w:val="00145274"/>
    <w:rsid w:val="001456D8"/>
    <w:rsid w:val="00145D1D"/>
    <w:rsid w:val="00146924"/>
    <w:rsid w:val="00146C3A"/>
    <w:rsid w:val="00146CE1"/>
    <w:rsid w:val="00146F68"/>
    <w:rsid w:val="0014745A"/>
    <w:rsid w:val="0014782D"/>
    <w:rsid w:val="00147CBA"/>
    <w:rsid w:val="001509EE"/>
    <w:rsid w:val="00150A44"/>
    <w:rsid w:val="00150ABE"/>
    <w:rsid w:val="00150B29"/>
    <w:rsid w:val="00150E18"/>
    <w:rsid w:val="00151785"/>
    <w:rsid w:val="001519FA"/>
    <w:rsid w:val="0015230E"/>
    <w:rsid w:val="001524EE"/>
    <w:rsid w:val="00152687"/>
    <w:rsid w:val="00152A34"/>
    <w:rsid w:val="00152A8C"/>
    <w:rsid w:val="00152D45"/>
    <w:rsid w:val="0015306A"/>
    <w:rsid w:val="001535BF"/>
    <w:rsid w:val="0015378C"/>
    <w:rsid w:val="00153B27"/>
    <w:rsid w:val="00153BA0"/>
    <w:rsid w:val="00154A20"/>
    <w:rsid w:val="00154DD9"/>
    <w:rsid w:val="00155075"/>
    <w:rsid w:val="001553A3"/>
    <w:rsid w:val="001565B1"/>
    <w:rsid w:val="00156720"/>
    <w:rsid w:val="001567AE"/>
    <w:rsid w:val="00156EB5"/>
    <w:rsid w:val="00157039"/>
    <w:rsid w:val="00157672"/>
    <w:rsid w:val="00157819"/>
    <w:rsid w:val="0015791C"/>
    <w:rsid w:val="00157A3C"/>
    <w:rsid w:val="00157BD0"/>
    <w:rsid w:val="00160032"/>
    <w:rsid w:val="00160125"/>
    <w:rsid w:val="00161370"/>
    <w:rsid w:val="001615F2"/>
    <w:rsid w:val="001617D4"/>
    <w:rsid w:val="00161803"/>
    <w:rsid w:val="0016199D"/>
    <w:rsid w:val="001621A6"/>
    <w:rsid w:val="00162CF6"/>
    <w:rsid w:val="00163A15"/>
    <w:rsid w:val="00163C61"/>
    <w:rsid w:val="00164A5F"/>
    <w:rsid w:val="00164FD3"/>
    <w:rsid w:val="00165AE4"/>
    <w:rsid w:val="00166134"/>
    <w:rsid w:val="00166194"/>
    <w:rsid w:val="001663A1"/>
    <w:rsid w:val="00167046"/>
    <w:rsid w:val="0016727B"/>
    <w:rsid w:val="00167377"/>
    <w:rsid w:val="0017019F"/>
    <w:rsid w:val="00171418"/>
    <w:rsid w:val="0017183E"/>
    <w:rsid w:val="00171B11"/>
    <w:rsid w:val="00172029"/>
    <w:rsid w:val="00172557"/>
    <w:rsid w:val="001725B1"/>
    <w:rsid w:val="00172985"/>
    <w:rsid w:val="00172A41"/>
    <w:rsid w:val="00172C1E"/>
    <w:rsid w:val="001733DA"/>
    <w:rsid w:val="00173F5D"/>
    <w:rsid w:val="00174154"/>
    <w:rsid w:val="001747C8"/>
    <w:rsid w:val="0017491D"/>
    <w:rsid w:val="00174CE6"/>
    <w:rsid w:val="00174E05"/>
    <w:rsid w:val="00175589"/>
    <w:rsid w:val="00175F86"/>
    <w:rsid w:val="00176313"/>
    <w:rsid w:val="00176655"/>
    <w:rsid w:val="00176662"/>
    <w:rsid w:val="00176672"/>
    <w:rsid w:val="00177898"/>
    <w:rsid w:val="00180241"/>
    <w:rsid w:val="001802A0"/>
    <w:rsid w:val="0018065C"/>
    <w:rsid w:val="00180865"/>
    <w:rsid w:val="00180918"/>
    <w:rsid w:val="00181B09"/>
    <w:rsid w:val="00181C65"/>
    <w:rsid w:val="00182849"/>
    <w:rsid w:val="001829EE"/>
    <w:rsid w:val="00182CDD"/>
    <w:rsid w:val="00182FF0"/>
    <w:rsid w:val="00183114"/>
    <w:rsid w:val="00183281"/>
    <w:rsid w:val="00183588"/>
    <w:rsid w:val="0018364F"/>
    <w:rsid w:val="001838C9"/>
    <w:rsid w:val="00183AA4"/>
    <w:rsid w:val="00183B3B"/>
    <w:rsid w:val="0018438F"/>
    <w:rsid w:val="001847F1"/>
    <w:rsid w:val="00184C09"/>
    <w:rsid w:val="00185550"/>
    <w:rsid w:val="0018605E"/>
    <w:rsid w:val="001866E0"/>
    <w:rsid w:val="0018682C"/>
    <w:rsid w:val="00186940"/>
    <w:rsid w:val="00187BD1"/>
    <w:rsid w:val="00187C40"/>
    <w:rsid w:val="00187E5A"/>
    <w:rsid w:val="00187EE3"/>
    <w:rsid w:val="00190C97"/>
    <w:rsid w:val="00191891"/>
    <w:rsid w:val="00191C43"/>
    <w:rsid w:val="00191CBC"/>
    <w:rsid w:val="00192575"/>
    <w:rsid w:val="00192F7D"/>
    <w:rsid w:val="0019325E"/>
    <w:rsid w:val="00194D24"/>
    <w:rsid w:val="0019566C"/>
    <w:rsid w:val="00195671"/>
    <w:rsid w:val="00195C35"/>
    <w:rsid w:val="00196968"/>
    <w:rsid w:val="00196993"/>
    <w:rsid w:val="00196ED5"/>
    <w:rsid w:val="00196FA0"/>
    <w:rsid w:val="00197002"/>
    <w:rsid w:val="0019752C"/>
    <w:rsid w:val="00197982"/>
    <w:rsid w:val="00197CA8"/>
    <w:rsid w:val="001A0A9F"/>
    <w:rsid w:val="001A227F"/>
    <w:rsid w:val="001A235A"/>
    <w:rsid w:val="001A2E2A"/>
    <w:rsid w:val="001A3E39"/>
    <w:rsid w:val="001A4183"/>
    <w:rsid w:val="001A4196"/>
    <w:rsid w:val="001A48DD"/>
    <w:rsid w:val="001A50FF"/>
    <w:rsid w:val="001A5169"/>
    <w:rsid w:val="001A673B"/>
    <w:rsid w:val="001A6A9A"/>
    <w:rsid w:val="001A72F4"/>
    <w:rsid w:val="001A786F"/>
    <w:rsid w:val="001B0ED0"/>
    <w:rsid w:val="001B0F11"/>
    <w:rsid w:val="001B1010"/>
    <w:rsid w:val="001B196D"/>
    <w:rsid w:val="001B23F2"/>
    <w:rsid w:val="001B2C8C"/>
    <w:rsid w:val="001B2DF4"/>
    <w:rsid w:val="001B4427"/>
    <w:rsid w:val="001B46A3"/>
    <w:rsid w:val="001B4910"/>
    <w:rsid w:val="001B5232"/>
    <w:rsid w:val="001B5B22"/>
    <w:rsid w:val="001B608E"/>
    <w:rsid w:val="001B66F3"/>
    <w:rsid w:val="001B69C3"/>
    <w:rsid w:val="001B6E4E"/>
    <w:rsid w:val="001B738F"/>
    <w:rsid w:val="001C0B03"/>
    <w:rsid w:val="001C1207"/>
    <w:rsid w:val="001C1745"/>
    <w:rsid w:val="001C18B7"/>
    <w:rsid w:val="001C1C03"/>
    <w:rsid w:val="001C1CF7"/>
    <w:rsid w:val="001C2658"/>
    <w:rsid w:val="001C316A"/>
    <w:rsid w:val="001C327A"/>
    <w:rsid w:val="001C341B"/>
    <w:rsid w:val="001C3603"/>
    <w:rsid w:val="001C3DA0"/>
    <w:rsid w:val="001C4375"/>
    <w:rsid w:val="001C4396"/>
    <w:rsid w:val="001C447A"/>
    <w:rsid w:val="001C4863"/>
    <w:rsid w:val="001C4A4F"/>
    <w:rsid w:val="001C4EA7"/>
    <w:rsid w:val="001C5A68"/>
    <w:rsid w:val="001C6239"/>
    <w:rsid w:val="001C639F"/>
    <w:rsid w:val="001C65E4"/>
    <w:rsid w:val="001C67D4"/>
    <w:rsid w:val="001C6D29"/>
    <w:rsid w:val="001C726A"/>
    <w:rsid w:val="001C77F3"/>
    <w:rsid w:val="001C7C6A"/>
    <w:rsid w:val="001D05E8"/>
    <w:rsid w:val="001D0A35"/>
    <w:rsid w:val="001D1379"/>
    <w:rsid w:val="001D19F7"/>
    <w:rsid w:val="001D1AD7"/>
    <w:rsid w:val="001D2C8B"/>
    <w:rsid w:val="001D450B"/>
    <w:rsid w:val="001D4F3E"/>
    <w:rsid w:val="001D50DD"/>
    <w:rsid w:val="001D5509"/>
    <w:rsid w:val="001D56D8"/>
    <w:rsid w:val="001D5722"/>
    <w:rsid w:val="001D5E9B"/>
    <w:rsid w:val="001D5FF6"/>
    <w:rsid w:val="001D64CC"/>
    <w:rsid w:val="001D66CB"/>
    <w:rsid w:val="001D6873"/>
    <w:rsid w:val="001D6AB2"/>
    <w:rsid w:val="001D70CE"/>
    <w:rsid w:val="001D7448"/>
    <w:rsid w:val="001D7465"/>
    <w:rsid w:val="001D7588"/>
    <w:rsid w:val="001D79F0"/>
    <w:rsid w:val="001D7E94"/>
    <w:rsid w:val="001E0531"/>
    <w:rsid w:val="001E0F2F"/>
    <w:rsid w:val="001E1018"/>
    <w:rsid w:val="001E1175"/>
    <w:rsid w:val="001E11E2"/>
    <w:rsid w:val="001E2908"/>
    <w:rsid w:val="001E2A09"/>
    <w:rsid w:val="001E3050"/>
    <w:rsid w:val="001E3549"/>
    <w:rsid w:val="001E3F34"/>
    <w:rsid w:val="001E472D"/>
    <w:rsid w:val="001E4BF3"/>
    <w:rsid w:val="001E6649"/>
    <w:rsid w:val="001E7103"/>
    <w:rsid w:val="001E7387"/>
    <w:rsid w:val="001F039E"/>
    <w:rsid w:val="001F0EE4"/>
    <w:rsid w:val="001F0FD7"/>
    <w:rsid w:val="001F10E1"/>
    <w:rsid w:val="001F13F4"/>
    <w:rsid w:val="001F13FE"/>
    <w:rsid w:val="001F1640"/>
    <w:rsid w:val="001F1681"/>
    <w:rsid w:val="001F2C36"/>
    <w:rsid w:val="001F31D2"/>
    <w:rsid w:val="001F36F5"/>
    <w:rsid w:val="001F396C"/>
    <w:rsid w:val="001F3BC9"/>
    <w:rsid w:val="001F4A4A"/>
    <w:rsid w:val="001F4D12"/>
    <w:rsid w:val="001F5253"/>
    <w:rsid w:val="001F55D7"/>
    <w:rsid w:val="001F5BC8"/>
    <w:rsid w:val="001F5EC9"/>
    <w:rsid w:val="001F652C"/>
    <w:rsid w:val="001F6C0C"/>
    <w:rsid w:val="001F6D74"/>
    <w:rsid w:val="001F6DBB"/>
    <w:rsid w:val="001F72A2"/>
    <w:rsid w:val="001F7330"/>
    <w:rsid w:val="00200BF1"/>
    <w:rsid w:val="00200D9F"/>
    <w:rsid w:val="00200EE4"/>
    <w:rsid w:val="00201602"/>
    <w:rsid w:val="00201846"/>
    <w:rsid w:val="00201987"/>
    <w:rsid w:val="00201D00"/>
    <w:rsid w:val="00201DEF"/>
    <w:rsid w:val="002026DC"/>
    <w:rsid w:val="002026E8"/>
    <w:rsid w:val="002028FE"/>
    <w:rsid w:val="00202D2E"/>
    <w:rsid w:val="00203BB8"/>
    <w:rsid w:val="00203EF0"/>
    <w:rsid w:val="002045AC"/>
    <w:rsid w:val="00204624"/>
    <w:rsid w:val="00204B92"/>
    <w:rsid w:val="00204CB3"/>
    <w:rsid w:val="00204F9E"/>
    <w:rsid w:val="00204FF3"/>
    <w:rsid w:val="0020535A"/>
    <w:rsid w:val="0020535B"/>
    <w:rsid w:val="00205AE8"/>
    <w:rsid w:val="00205C39"/>
    <w:rsid w:val="00205D1F"/>
    <w:rsid w:val="00206468"/>
    <w:rsid w:val="0020684F"/>
    <w:rsid w:val="00206B83"/>
    <w:rsid w:val="00206C8B"/>
    <w:rsid w:val="00207202"/>
    <w:rsid w:val="0020791B"/>
    <w:rsid w:val="002101DB"/>
    <w:rsid w:val="002108A4"/>
    <w:rsid w:val="00210A0B"/>
    <w:rsid w:val="00210BC2"/>
    <w:rsid w:val="00210C55"/>
    <w:rsid w:val="002114B2"/>
    <w:rsid w:val="002115C2"/>
    <w:rsid w:val="002115E7"/>
    <w:rsid w:val="0021171F"/>
    <w:rsid w:val="002118ED"/>
    <w:rsid w:val="00211951"/>
    <w:rsid w:val="00211A3A"/>
    <w:rsid w:val="00211BB8"/>
    <w:rsid w:val="0021236F"/>
    <w:rsid w:val="00212AAE"/>
    <w:rsid w:val="00212AE7"/>
    <w:rsid w:val="00212B4B"/>
    <w:rsid w:val="00212B5D"/>
    <w:rsid w:val="00212F62"/>
    <w:rsid w:val="00213022"/>
    <w:rsid w:val="00213114"/>
    <w:rsid w:val="00213149"/>
    <w:rsid w:val="002138F9"/>
    <w:rsid w:val="00213C5E"/>
    <w:rsid w:val="002146EB"/>
    <w:rsid w:val="00214793"/>
    <w:rsid w:val="00214C2B"/>
    <w:rsid w:val="002154E4"/>
    <w:rsid w:val="00215905"/>
    <w:rsid w:val="00215D69"/>
    <w:rsid w:val="0021659F"/>
    <w:rsid w:val="00216783"/>
    <w:rsid w:val="00216C3F"/>
    <w:rsid w:val="00216E57"/>
    <w:rsid w:val="00217005"/>
    <w:rsid w:val="002171C4"/>
    <w:rsid w:val="00217205"/>
    <w:rsid w:val="002174FC"/>
    <w:rsid w:val="00217B1C"/>
    <w:rsid w:val="00217C35"/>
    <w:rsid w:val="002200BE"/>
    <w:rsid w:val="00220D6E"/>
    <w:rsid w:val="00220F3B"/>
    <w:rsid w:val="00222EDE"/>
    <w:rsid w:val="00223390"/>
    <w:rsid w:val="002234D1"/>
    <w:rsid w:val="00223803"/>
    <w:rsid w:val="00223F0B"/>
    <w:rsid w:val="00224354"/>
    <w:rsid w:val="00224EBA"/>
    <w:rsid w:val="00225444"/>
    <w:rsid w:val="00225470"/>
    <w:rsid w:val="00225974"/>
    <w:rsid w:val="00225DBD"/>
    <w:rsid w:val="002268AC"/>
    <w:rsid w:val="00226921"/>
    <w:rsid w:val="00226E7F"/>
    <w:rsid w:val="00226FAA"/>
    <w:rsid w:val="0022746B"/>
    <w:rsid w:val="002278C2"/>
    <w:rsid w:val="0022797E"/>
    <w:rsid w:val="002279E0"/>
    <w:rsid w:val="002279FE"/>
    <w:rsid w:val="00227AE5"/>
    <w:rsid w:val="00227CCE"/>
    <w:rsid w:val="00227D36"/>
    <w:rsid w:val="002311F1"/>
    <w:rsid w:val="0023135D"/>
    <w:rsid w:val="00231957"/>
    <w:rsid w:val="00231E40"/>
    <w:rsid w:val="002321D6"/>
    <w:rsid w:val="00232492"/>
    <w:rsid w:val="002328B3"/>
    <w:rsid w:val="00232BD7"/>
    <w:rsid w:val="00232C77"/>
    <w:rsid w:val="002331AD"/>
    <w:rsid w:val="002334B0"/>
    <w:rsid w:val="002336E4"/>
    <w:rsid w:val="00233930"/>
    <w:rsid w:val="002347DA"/>
    <w:rsid w:val="00234EF9"/>
    <w:rsid w:val="00234FE2"/>
    <w:rsid w:val="002350CB"/>
    <w:rsid w:val="00235ECB"/>
    <w:rsid w:val="00236561"/>
    <w:rsid w:val="002368D8"/>
    <w:rsid w:val="00236CF8"/>
    <w:rsid w:val="00236DC8"/>
    <w:rsid w:val="00236EA3"/>
    <w:rsid w:val="002375B5"/>
    <w:rsid w:val="00237673"/>
    <w:rsid w:val="002379FE"/>
    <w:rsid w:val="00237A04"/>
    <w:rsid w:val="00237AA9"/>
    <w:rsid w:val="00237AD0"/>
    <w:rsid w:val="00240104"/>
    <w:rsid w:val="00240595"/>
    <w:rsid w:val="00241691"/>
    <w:rsid w:val="00241733"/>
    <w:rsid w:val="00241CAC"/>
    <w:rsid w:val="002422BC"/>
    <w:rsid w:val="00242612"/>
    <w:rsid w:val="00242909"/>
    <w:rsid w:val="00242DF5"/>
    <w:rsid w:val="0024376A"/>
    <w:rsid w:val="002437DF"/>
    <w:rsid w:val="00243AEF"/>
    <w:rsid w:val="00243E7A"/>
    <w:rsid w:val="002444F2"/>
    <w:rsid w:val="00244A8A"/>
    <w:rsid w:val="00244E51"/>
    <w:rsid w:val="00244EFA"/>
    <w:rsid w:val="002452D4"/>
    <w:rsid w:val="002459F7"/>
    <w:rsid w:val="00245C45"/>
    <w:rsid w:val="00245D3D"/>
    <w:rsid w:val="00245E09"/>
    <w:rsid w:val="00245E8F"/>
    <w:rsid w:val="002463D3"/>
    <w:rsid w:val="00246956"/>
    <w:rsid w:val="00246C6D"/>
    <w:rsid w:val="002471FB"/>
    <w:rsid w:val="00247A7F"/>
    <w:rsid w:val="00247C1A"/>
    <w:rsid w:val="00247D02"/>
    <w:rsid w:val="00250400"/>
    <w:rsid w:val="0025075E"/>
    <w:rsid w:val="00250C9B"/>
    <w:rsid w:val="00251063"/>
    <w:rsid w:val="002514B6"/>
    <w:rsid w:val="00251E63"/>
    <w:rsid w:val="0025205A"/>
    <w:rsid w:val="00252190"/>
    <w:rsid w:val="0025222A"/>
    <w:rsid w:val="002523CE"/>
    <w:rsid w:val="002529B3"/>
    <w:rsid w:val="00252E76"/>
    <w:rsid w:val="0025342C"/>
    <w:rsid w:val="002534FC"/>
    <w:rsid w:val="002539C6"/>
    <w:rsid w:val="00253A10"/>
    <w:rsid w:val="00253B31"/>
    <w:rsid w:val="00253FAF"/>
    <w:rsid w:val="00254BB9"/>
    <w:rsid w:val="00255F48"/>
    <w:rsid w:val="00256CF3"/>
    <w:rsid w:val="0025767E"/>
    <w:rsid w:val="00257804"/>
    <w:rsid w:val="0025781D"/>
    <w:rsid w:val="00257E2E"/>
    <w:rsid w:val="00257F8A"/>
    <w:rsid w:val="00260277"/>
    <w:rsid w:val="0026041C"/>
    <w:rsid w:val="0026061A"/>
    <w:rsid w:val="0026107A"/>
    <w:rsid w:val="002610EF"/>
    <w:rsid w:val="00261191"/>
    <w:rsid w:val="0026135E"/>
    <w:rsid w:val="002616F5"/>
    <w:rsid w:val="00261812"/>
    <w:rsid w:val="0026254B"/>
    <w:rsid w:val="002625B8"/>
    <w:rsid w:val="00262CA1"/>
    <w:rsid w:val="002631FA"/>
    <w:rsid w:val="0026367D"/>
    <w:rsid w:val="00263ACD"/>
    <w:rsid w:val="00263B59"/>
    <w:rsid w:val="00263BBB"/>
    <w:rsid w:val="00264327"/>
    <w:rsid w:val="00264726"/>
    <w:rsid w:val="00265250"/>
    <w:rsid w:val="0026554D"/>
    <w:rsid w:val="002658F9"/>
    <w:rsid w:val="00265E80"/>
    <w:rsid w:val="00265F51"/>
    <w:rsid w:val="00266A46"/>
    <w:rsid w:val="00266E29"/>
    <w:rsid w:val="00266FC4"/>
    <w:rsid w:val="0026704A"/>
    <w:rsid w:val="00267243"/>
    <w:rsid w:val="00267B49"/>
    <w:rsid w:val="0027046A"/>
    <w:rsid w:val="00270828"/>
    <w:rsid w:val="00270A24"/>
    <w:rsid w:val="00270C7C"/>
    <w:rsid w:val="00270C8D"/>
    <w:rsid w:val="00270D12"/>
    <w:rsid w:val="002711AA"/>
    <w:rsid w:val="00271547"/>
    <w:rsid w:val="0027191C"/>
    <w:rsid w:val="002719D4"/>
    <w:rsid w:val="0027251B"/>
    <w:rsid w:val="0027251C"/>
    <w:rsid w:val="00272613"/>
    <w:rsid w:val="002726F6"/>
    <w:rsid w:val="00272711"/>
    <w:rsid w:val="00272E01"/>
    <w:rsid w:val="0027302E"/>
    <w:rsid w:val="00273B26"/>
    <w:rsid w:val="0027453F"/>
    <w:rsid w:val="00274C75"/>
    <w:rsid w:val="002752AA"/>
    <w:rsid w:val="00275B62"/>
    <w:rsid w:val="0027650E"/>
    <w:rsid w:val="0027670D"/>
    <w:rsid w:val="00276C6C"/>
    <w:rsid w:val="00277001"/>
    <w:rsid w:val="002771D8"/>
    <w:rsid w:val="00277580"/>
    <w:rsid w:val="00277949"/>
    <w:rsid w:val="00277B3E"/>
    <w:rsid w:val="00277BCC"/>
    <w:rsid w:val="002800DF"/>
    <w:rsid w:val="002800E4"/>
    <w:rsid w:val="00280501"/>
    <w:rsid w:val="00280592"/>
    <w:rsid w:val="00280670"/>
    <w:rsid w:val="00280ABC"/>
    <w:rsid w:val="0028109F"/>
    <w:rsid w:val="002810F1"/>
    <w:rsid w:val="00281C37"/>
    <w:rsid w:val="00281CD5"/>
    <w:rsid w:val="00282003"/>
    <w:rsid w:val="0028236C"/>
    <w:rsid w:val="00282723"/>
    <w:rsid w:val="00282AC9"/>
    <w:rsid w:val="00283ECC"/>
    <w:rsid w:val="00283FDE"/>
    <w:rsid w:val="00283FEB"/>
    <w:rsid w:val="00284982"/>
    <w:rsid w:val="00284A9A"/>
    <w:rsid w:val="00284AA4"/>
    <w:rsid w:val="00284AEC"/>
    <w:rsid w:val="00284B00"/>
    <w:rsid w:val="002851A8"/>
    <w:rsid w:val="002851EF"/>
    <w:rsid w:val="002854B2"/>
    <w:rsid w:val="00285C25"/>
    <w:rsid w:val="00286527"/>
    <w:rsid w:val="00286811"/>
    <w:rsid w:val="002868C7"/>
    <w:rsid w:val="0028691A"/>
    <w:rsid w:val="00287228"/>
    <w:rsid w:val="00287335"/>
    <w:rsid w:val="00287520"/>
    <w:rsid w:val="0028754B"/>
    <w:rsid w:val="002875CB"/>
    <w:rsid w:val="002877FA"/>
    <w:rsid w:val="00287942"/>
    <w:rsid w:val="002879DD"/>
    <w:rsid w:val="00287A91"/>
    <w:rsid w:val="00287EA0"/>
    <w:rsid w:val="002904D0"/>
    <w:rsid w:val="002904FD"/>
    <w:rsid w:val="0029090B"/>
    <w:rsid w:val="00290FCC"/>
    <w:rsid w:val="0029182F"/>
    <w:rsid w:val="00292EBE"/>
    <w:rsid w:val="00293016"/>
    <w:rsid w:val="002935E4"/>
    <w:rsid w:val="002937ED"/>
    <w:rsid w:val="00293AD2"/>
    <w:rsid w:val="00293B81"/>
    <w:rsid w:val="00294615"/>
    <w:rsid w:val="00294749"/>
    <w:rsid w:val="00294BD2"/>
    <w:rsid w:val="0029570A"/>
    <w:rsid w:val="00296165"/>
    <w:rsid w:val="00296CC2"/>
    <w:rsid w:val="00296DB2"/>
    <w:rsid w:val="00297B1F"/>
    <w:rsid w:val="00297C7E"/>
    <w:rsid w:val="00297E3B"/>
    <w:rsid w:val="002A0160"/>
    <w:rsid w:val="002A0685"/>
    <w:rsid w:val="002A0C44"/>
    <w:rsid w:val="002A0F32"/>
    <w:rsid w:val="002A0F8D"/>
    <w:rsid w:val="002A1016"/>
    <w:rsid w:val="002A1419"/>
    <w:rsid w:val="002A1665"/>
    <w:rsid w:val="002A18BF"/>
    <w:rsid w:val="002A1A49"/>
    <w:rsid w:val="002A1A81"/>
    <w:rsid w:val="002A1C50"/>
    <w:rsid w:val="002A1DA1"/>
    <w:rsid w:val="002A2611"/>
    <w:rsid w:val="002A26D6"/>
    <w:rsid w:val="002A27D9"/>
    <w:rsid w:val="002A282B"/>
    <w:rsid w:val="002A2F6E"/>
    <w:rsid w:val="002A398F"/>
    <w:rsid w:val="002A4961"/>
    <w:rsid w:val="002A4C1E"/>
    <w:rsid w:val="002A4D8A"/>
    <w:rsid w:val="002A687B"/>
    <w:rsid w:val="002A7705"/>
    <w:rsid w:val="002A792E"/>
    <w:rsid w:val="002A7F55"/>
    <w:rsid w:val="002A7F74"/>
    <w:rsid w:val="002B08F9"/>
    <w:rsid w:val="002B096C"/>
    <w:rsid w:val="002B0ECE"/>
    <w:rsid w:val="002B2935"/>
    <w:rsid w:val="002B357E"/>
    <w:rsid w:val="002B37B3"/>
    <w:rsid w:val="002B3AF8"/>
    <w:rsid w:val="002B4B40"/>
    <w:rsid w:val="002B4C78"/>
    <w:rsid w:val="002B4F8B"/>
    <w:rsid w:val="002B51DC"/>
    <w:rsid w:val="002B59C0"/>
    <w:rsid w:val="002B5AD2"/>
    <w:rsid w:val="002B5B15"/>
    <w:rsid w:val="002B5DEA"/>
    <w:rsid w:val="002B6882"/>
    <w:rsid w:val="002B6BE1"/>
    <w:rsid w:val="002B6EDF"/>
    <w:rsid w:val="002B72D2"/>
    <w:rsid w:val="002B7B29"/>
    <w:rsid w:val="002B7BCB"/>
    <w:rsid w:val="002B7FCE"/>
    <w:rsid w:val="002C024C"/>
    <w:rsid w:val="002C074B"/>
    <w:rsid w:val="002C0AE1"/>
    <w:rsid w:val="002C0D1A"/>
    <w:rsid w:val="002C0E30"/>
    <w:rsid w:val="002C0F67"/>
    <w:rsid w:val="002C0F96"/>
    <w:rsid w:val="002C10F1"/>
    <w:rsid w:val="002C20C5"/>
    <w:rsid w:val="002C21ED"/>
    <w:rsid w:val="002C3010"/>
    <w:rsid w:val="002C33DA"/>
    <w:rsid w:val="002C372C"/>
    <w:rsid w:val="002C385D"/>
    <w:rsid w:val="002C3F88"/>
    <w:rsid w:val="002C40E0"/>
    <w:rsid w:val="002C57DE"/>
    <w:rsid w:val="002C5C92"/>
    <w:rsid w:val="002C6BCA"/>
    <w:rsid w:val="002C6EE5"/>
    <w:rsid w:val="002C7029"/>
    <w:rsid w:val="002C740A"/>
    <w:rsid w:val="002C753E"/>
    <w:rsid w:val="002C7547"/>
    <w:rsid w:val="002C7CAF"/>
    <w:rsid w:val="002C7D1A"/>
    <w:rsid w:val="002D0AC6"/>
    <w:rsid w:val="002D0B23"/>
    <w:rsid w:val="002D1EE9"/>
    <w:rsid w:val="002D2140"/>
    <w:rsid w:val="002D2671"/>
    <w:rsid w:val="002D2C58"/>
    <w:rsid w:val="002D3BBA"/>
    <w:rsid w:val="002D3ED0"/>
    <w:rsid w:val="002D41F4"/>
    <w:rsid w:val="002D466A"/>
    <w:rsid w:val="002D4DC2"/>
    <w:rsid w:val="002D51C2"/>
    <w:rsid w:val="002D578D"/>
    <w:rsid w:val="002D5966"/>
    <w:rsid w:val="002D5A37"/>
    <w:rsid w:val="002D5DBD"/>
    <w:rsid w:val="002D5F3C"/>
    <w:rsid w:val="002D611A"/>
    <w:rsid w:val="002D6300"/>
    <w:rsid w:val="002D6541"/>
    <w:rsid w:val="002D658F"/>
    <w:rsid w:val="002D76A0"/>
    <w:rsid w:val="002D7A03"/>
    <w:rsid w:val="002D7A68"/>
    <w:rsid w:val="002E013F"/>
    <w:rsid w:val="002E08C1"/>
    <w:rsid w:val="002E0A42"/>
    <w:rsid w:val="002E0D38"/>
    <w:rsid w:val="002E1993"/>
    <w:rsid w:val="002E19C4"/>
    <w:rsid w:val="002E1B08"/>
    <w:rsid w:val="002E1F4D"/>
    <w:rsid w:val="002E23BD"/>
    <w:rsid w:val="002E248A"/>
    <w:rsid w:val="002E2695"/>
    <w:rsid w:val="002E27CE"/>
    <w:rsid w:val="002E32FE"/>
    <w:rsid w:val="002E345F"/>
    <w:rsid w:val="002E3B1D"/>
    <w:rsid w:val="002E4054"/>
    <w:rsid w:val="002E4C78"/>
    <w:rsid w:val="002E57E5"/>
    <w:rsid w:val="002E58D5"/>
    <w:rsid w:val="002E5B11"/>
    <w:rsid w:val="002E5E5E"/>
    <w:rsid w:val="002E62E3"/>
    <w:rsid w:val="002E635F"/>
    <w:rsid w:val="002E650E"/>
    <w:rsid w:val="002E6582"/>
    <w:rsid w:val="002E6911"/>
    <w:rsid w:val="002E7588"/>
    <w:rsid w:val="002E7773"/>
    <w:rsid w:val="002E7A4F"/>
    <w:rsid w:val="002E7B3E"/>
    <w:rsid w:val="002E7EA1"/>
    <w:rsid w:val="002F00AC"/>
    <w:rsid w:val="002F09E2"/>
    <w:rsid w:val="002F0B80"/>
    <w:rsid w:val="002F0B8E"/>
    <w:rsid w:val="002F13CA"/>
    <w:rsid w:val="002F17C0"/>
    <w:rsid w:val="002F1D23"/>
    <w:rsid w:val="002F1EA5"/>
    <w:rsid w:val="002F2A17"/>
    <w:rsid w:val="002F32D0"/>
    <w:rsid w:val="002F4E24"/>
    <w:rsid w:val="002F51F9"/>
    <w:rsid w:val="002F5384"/>
    <w:rsid w:val="002F54F0"/>
    <w:rsid w:val="002F5EAF"/>
    <w:rsid w:val="002F5FAB"/>
    <w:rsid w:val="002F602A"/>
    <w:rsid w:val="002F669C"/>
    <w:rsid w:val="002F731B"/>
    <w:rsid w:val="002F7592"/>
    <w:rsid w:val="002F7814"/>
    <w:rsid w:val="002F7F63"/>
    <w:rsid w:val="0030016F"/>
    <w:rsid w:val="003001A2"/>
    <w:rsid w:val="003002AD"/>
    <w:rsid w:val="0030041F"/>
    <w:rsid w:val="00300C57"/>
    <w:rsid w:val="00300C5E"/>
    <w:rsid w:val="00300D5C"/>
    <w:rsid w:val="00301399"/>
    <w:rsid w:val="00301CDC"/>
    <w:rsid w:val="003021DE"/>
    <w:rsid w:val="00302372"/>
    <w:rsid w:val="0030259D"/>
    <w:rsid w:val="00302DB4"/>
    <w:rsid w:val="0030341E"/>
    <w:rsid w:val="00303464"/>
    <w:rsid w:val="00303E81"/>
    <w:rsid w:val="0030436B"/>
    <w:rsid w:val="003048B8"/>
    <w:rsid w:val="00304CEF"/>
    <w:rsid w:val="00304FD8"/>
    <w:rsid w:val="00305304"/>
    <w:rsid w:val="0030549E"/>
    <w:rsid w:val="00305AC9"/>
    <w:rsid w:val="00305B77"/>
    <w:rsid w:val="00305C84"/>
    <w:rsid w:val="003065D6"/>
    <w:rsid w:val="0030684B"/>
    <w:rsid w:val="00306B55"/>
    <w:rsid w:val="00306DEB"/>
    <w:rsid w:val="0030704A"/>
    <w:rsid w:val="0030727B"/>
    <w:rsid w:val="003074B4"/>
    <w:rsid w:val="00307594"/>
    <w:rsid w:val="003076D5"/>
    <w:rsid w:val="00307CBC"/>
    <w:rsid w:val="00307DC1"/>
    <w:rsid w:val="0031105F"/>
    <w:rsid w:val="003117F4"/>
    <w:rsid w:val="00311C1B"/>
    <w:rsid w:val="00311E24"/>
    <w:rsid w:val="003120FA"/>
    <w:rsid w:val="0031234E"/>
    <w:rsid w:val="0031247D"/>
    <w:rsid w:val="00312DC2"/>
    <w:rsid w:val="00313996"/>
    <w:rsid w:val="00314B0C"/>
    <w:rsid w:val="00314C22"/>
    <w:rsid w:val="00314D57"/>
    <w:rsid w:val="00315407"/>
    <w:rsid w:val="00315B35"/>
    <w:rsid w:val="00316075"/>
    <w:rsid w:val="00317B20"/>
    <w:rsid w:val="00317C31"/>
    <w:rsid w:val="003205AC"/>
    <w:rsid w:val="003208A2"/>
    <w:rsid w:val="00320916"/>
    <w:rsid w:val="00320CF1"/>
    <w:rsid w:val="003211EF"/>
    <w:rsid w:val="00321374"/>
    <w:rsid w:val="0032192F"/>
    <w:rsid w:val="00322080"/>
    <w:rsid w:val="00322165"/>
    <w:rsid w:val="003228CE"/>
    <w:rsid w:val="0032294C"/>
    <w:rsid w:val="00323082"/>
    <w:rsid w:val="0032443A"/>
    <w:rsid w:val="00324491"/>
    <w:rsid w:val="0032451B"/>
    <w:rsid w:val="0032455B"/>
    <w:rsid w:val="003245D3"/>
    <w:rsid w:val="00324B72"/>
    <w:rsid w:val="003252BC"/>
    <w:rsid w:val="00325346"/>
    <w:rsid w:val="00325FD0"/>
    <w:rsid w:val="0032610E"/>
    <w:rsid w:val="00326713"/>
    <w:rsid w:val="0032711A"/>
    <w:rsid w:val="00327189"/>
    <w:rsid w:val="00327284"/>
    <w:rsid w:val="003272EE"/>
    <w:rsid w:val="00327636"/>
    <w:rsid w:val="00327776"/>
    <w:rsid w:val="00327979"/>
    <w:rsid w:val="00327CB8"/>
    <w:rsid w:val="00327E89"/>
    <w:rsid w:val="0033080B"/>
    <w:rsid w:val="00330B5C"/>
    <w:rsid w:val="00331013"/>
    <w:rsid w:val="003316B4"/>
    <w:rsid w:val="003318FC"/>
    <w:rsid w:val="00331B49"/>
    <w:rsid w:val="00331CF5"/>
    <w:rsid w:val="00332065"/>
    <w:rsid w:val="00332190"/>
    <w:rsid w:val="003324F6"/>
    <w:rsid w:val="00332BCA"/>
    <w:rsid w:val="00333040"/>
    <w:rsid w:val="00333DBA"/>
    <w:rsid w:val="00333F02"/>
    <w:rsid w:val="00334213"/>
    <w:rsid w:val="00334716"/>
    <w:rsid w:val="00335270"/>
    <w:rsid w:val="003356DA"/>
    <w:rsid w:val="003358D4"/>
    <w:rsid w:val="003361EE"/>
    <w:rsid w:val="003362EA"/>
    <w:rsid w:val="0033674E"/>
    <w:rsid w:val="00336B4E"/>
    <w:rsid w:val="003377CA"/>
    <w:rsid w:val="00337C77"/>
    <w:rsid w:val="00340451"/>
    <w:rsid w:val="00340DA0"/>
    <w:rsid w:val="0034159F"/>
    <w:rsid w:val="0034197C"/>
    <w:rsid w:val="003419C2"/>
    <w:rsid w:val="003419C9"/>
    <w:rsid w:val="00341EA6"/>
    <w:rsid w:val="0034267F"/>
    <w:rsid w:val="003431B3"/>
    <w:rsid w:val="003438E7"/>
    <w:rsid w:val="003438FF"/>
    <w:rsid w:val="00343C44"/>
    <w:rsid w:val="00343D85"/>
    <w:rsid w:val="00343EE2"/>
    <w:rsid w:val="00344A4B"/>
    <w:rsid w:val="003452F1"/>
    <w:rsid w:val="00345563"/>
    <w:rsid w:val="00345744"/>
    <w:rsid w:val="003459E5"/>
    <w:rsid w:val="003469E9"/>
    <w:rsid w:val="00347507"/>
    <w:rsid w:val="0034761B"/>
    <w:rsid w:val="003501FA"/>
    <w:rsid w:val="003503B9"/>
    <w:rsid w:val="00350928"/>
    <w:rsid w:val="00350942"/>
    <w:rsid w:val="00350D3C"/>
    <w:rsid w:val="00350FF0"/>
    <w:rsid w:val="0035123D"/>
    <w:rsid w:val="0035146D"/>
    <w:rsid w:val="00351649"/>
    <w:rsid w:val="00351656"/>
    <w:rsid w:val="003516BE"/>
    <w:rsid w:val="003517CE"/>
    <w:rsid w:val="00351CDE"/>
    <w:rsid w:val="00351FD1"/>
    <w:rsid w:val="00352031"/>
    <w:rsid w:val="00352087"/>
    <w:rsid w:val="00352356"/>
    <w:rsid w:val="00352958"/>
    <w:rsid w:val="00352AE8"/>
    <w:rsid w:val="00353103"/>
    <w:rsid w:val="00353C10"/>
    <w:rsid w:val="00353F73"/>
    <w:rsid w:val="00354245"/>
    <w:rsid w:val="0035493C"/>
    <w:rsid w:val="00354A50"/>
    <w:rsid w:val="00354E2E"/>
    <w:rsid w:val="00355958"/>
    <w:rsid w:val="00355CB0"/>
    <w:rsid w:val="00355F06"/>
    <w:rsid w:val="00355FE8"/>
    <w:rsid w:val="003563CD"/>
    <w:rsid w:val="00356457"/>
    <w:rsid w:val="00356566"/>
    <w:rsid w:val="003576BB"/>
    <w:rsid w:val="003577DD"/>
    <w:rsid w:val="00357BEF"/>
    <w:rsid w:val="00360032"/>
    <w:rsid w:val="0036026A"/>
    <w:rsid w:val="0036052C"/>
    <w:rsid w:val="00360739"/>
    <w:rsid w:val="00360CA5"/>
    <w:rsid w:val="0036103E"/>
    <w:rsid w:val="00361917"/>
    <w:rsid w:val="00361FE1"/>
    <w:rsid w:val="00362007"/>
    <w:rsid w:val="003626E7"/>
    <w:rsid w:val="0036291D"/>
    <w:rsid w:val="00362C4B"/>
    <w:rsid w:val="00362C71"/>
    <w:rsid w:val="003631A3"/>
    <w:rsid w:val="0036324E"/>
    <w:rsid w:val="00363262"/>
    <w:rsid w:val="003632F2"/>
    <w:rsid w:val="003633E8"/>
    <w:rsid w:val="0036363B"/>
    <w:rsid w:val="003638FC"/>
    <w:rsid w:val="00363CF1"/>
    <w:rsid w:val="00363D2F"/>
    <w:rsid w:val="00364005"/>
    <w:rsid w:val="0036401E"/>
    <w:rsid w:val="00365151"/>
    <w:rsid w:val="00365540"/>
    <w:rsid w:val="0036588B"/>
    <w:rsid w:val="00365D8C"/>
    <w:rsid w:val="00366333"/>
    <w:rsid w:val="0036638B"/>
    <w:rsid w:val="00367281"/>
    <w:rsid w:val="00367BBF"/>
    <w:rsid w:val="003705BF"/>
    <w:rsid w:val="00370705"/>
    <w:rsid w:val="00371266"/>
    <w:rsid w:val="00371818"/>
    <w:rsid w:val="00371C8E"/>
    <w:rsid w:val="00371D15"/>
    <w:rsid w:val="0037291F"/>
    <w:rsid w:val="00372BA3"/>
    <w:rsid w:val="00372D34"/>
    <w:rsid w:val="00373002"/>
    <w:rsid w:val="003736FB"/>
    <w:rsid w:val="00374013"/>
    <w:rsid w:val="00374782"/>
    <w:rsid w:val="0037478D"/>
    <w:rsid w:val="00374B3D"/>
    <w:rsid w:val="0037520D"/>
    <w:rsid w:val="0037548C"/>
    <w:rsid w:val="003757CE"/>
    <w:rsid w:val="00376783"/>
    <w:rsid w:val="0037684B"/>
    <w:rsid w:val="003769E5"/>
    <w:rsid w:val="0037748D"/>
    <w:rsid w:val="00377573"/>
    <w:rsid w:val="003779E0"/>
    <w:rsid w:val="00380075"/>
    <w:rsid w:val="00380512"/>
    <w:rsid w:val="00380670"/>
    <w:rsid w:val="00380920"/>
    <w:rsid w:val="00381100"/>
    <w:rsid w:val="003813AD"/>
    <w:rsid w:val="00381DF6"/>
    <w:rsid w:val="0038245B"/>
    <w:rsid w:val="00382DBB"/>
    <w:rsid w:val="003835AB"/>
    <w:rsid w:val="003837D4"/>
    <w:rsid w:val="0038395B"/>
    <w:rsid w:val="003845FE"/>
    <w:rsid w:val="00384932"/>
    <w:rsid w:val="00385137"/>
    <w:rsid w:val="003853E9"/>
    <w:rsid w:val="003858FF"/>
    <w:rsid w:val="003864E8"/>
    <w:rsid w:val="003867AD"/>
    <w:rsid w:val="0038786A"/>
    <w:rsid w:val="00387874"/>
    <w:rsid w:val="00390DF4"/>
    <w:rsid w:val="00391181"/>
    <w:rsid w:val="00391E31"/>
    <w:rsid w:val="003924BD"/>
    <w:rsid w:val="00392845"/>
    <w:rsid w:val="00392ADD"/>
    <w:rsid w:val="00392C3E"/>
    <w:rsid w:val="00392F1B"/>
    <w:rsid w:val="0039323B"/>
    <w:rsid w:val="00393C96"/>
    <w:rsid w:val="00393DED"/>
    <w:rsid w:val="0039457F"/>
    <w:rsid w:val="00394671"/>
    <w:rsid w:val="00394FD2"/>
    <w:rsid w:val="003951AC"/>
    <w:rsid w:val="00395A30"/>
    <w:rsid w:val="00395B48"/>
    <w:rsid w:val="00396059"/>
    <w:rsid w:val="0039629B"/>
    <w:rsid w:val="0039667D"/>
    <w:rsid w:val="00396803"/>
    <w:rsid w:val="00396D29"/>
    <w:rsid w:val="003972AB"/>
    <w:rsid w:val="00397B4F"/>
    <w:rsid w:val="00397D4F"/>
    <w:rsid w:val="003A00CA"/>
    <w:rsid w:val="003A043C"/>
    <w:rsid w:val="003A115A"/>
    <w:rsid w:val="003A1290"/>
    <w:rsid w:val="003A13C5"/>
    <w:rsid w:val="003A14A5"/>
    <w:rsid w:val="003A239C"/>
    <w:rsid w:val="003A24D7"/>
    <w:rsid w:val="003A2670"/>
    <w:rsid w:val="003A2967"/>
    <w:rsid w:val="003A302A"/>
    <w:rsid w:val="003A381A"/>
    <w:rsid w:val="003A3D4F"/>
    <w:rsid w:val="003A3F51"/>
    <w:rsid w:val="003A40D9"/>
    <w:rsid w:val="003A4101"/>
    <w:rsid w:val="003A4108"/>
    <w:rsid w:val="003A44E5"/>
    <w:rsid w:val="003A473D"/>
    <w:rsid w:val="003A4BE0"/>
    <w:rsid w:val="003A4DD7"/>
    <w:rsid w:val="003A50D0"/>
    <w:rsid w:val="003A513C"/>
    <w:rsid w:val="003A5796"/>
    <w:rsid w:val="003A5A4C"/>
    <w:rsid w:val="003A62A4"/>
    <w:rsid w:val="003A6C65"/>
    <w:rsid w:val="003A7334"/>
    <w:rsid w:val="003A7509"/>
    <w:rsid w:val="003A7A46"/>
    <w:rsid w:val="003A7C92"/>
    <w:rsid w:val="003A7D13"/>
    <w:rsid w:val="003B0944"/>
    <w:rsid w:val="003B0A79"/>
    <w:rsid w:val="003B11CF"/>
    <w:rsid w:val="003B1456"/>
    <w:rsid w:val="003B1533"/>
    <w:rsid w:val="003B1C48"/>
    <w:rsid w:val="003B2F11"/>
    <w:rsid w:val="003B313D"/>
    <w:rsid w:val="003B35FC"/>
    <w:rsid w:val="003B38E2"/>
    <w:rsid w:val="003B3A7D"/>
    <w:rsid w:val="003B4019"/>
    <w:rsid w:val="003B425A"/>
    <w:rsid w:val="003B46E5"/>
    <w:rsid w:val="003B4ADC"/>
    <w:rsid w:val="003B4B99"/>
    <w:rsid w:val="003B4E7F"/>
    <w:rsid w:val="003B4ED0"/>
    <w:rsid w:val="003B522A"/>
    <w:rsid w:val="003B68DD"/>
    <w:rsid w:val="003B69EC"/>
    <w:rsid w:val="003C045C"/>
    <w:rsid w:val="003C05EC"/>
    <w:rsid w:val="003C087C"/>
    <w:rsid w:val="003C0C96"/>
    <w:rsid w:val="003C1158"/>
    <w:rsid w:val="003C13E1"/>
    <w:rsid w:val="003C14A7"/>
    <w:rsid w:val="003C1F73"/>
    <w:rsid w:val="003C2015"/>
    <w:rsid w:val="003C2E7E"/>
    <w:rsid w:val="003C3512"/>
    <w:rsid w:val="003C3E9F"/>
    <w:rsid w:val="003C498C"/>
    <w:rsid w:val="003C4F59"/>
    <w:rsid w:val="003C5187"/>
    <w:rsid w:val="003C5464"/>
    <w:rsid w:val="003C5473"/>
    <w:rsid w:val="003C5B9B"/>
    <w:rsid w:val="003C5FEC"/>
    <w:rsid w:val="003C62BE"/>
    <w:rsid w:val="003C77D9"/>
    <w:rsid w:val="003C7970"/>
    <w:rsid w:val="003C7AE8"/>
    <w:rsid w:val="003C7F4F"/>
    <w:rsid w:val="003D0432"/>
    <w:rsid w:val="003D05AB"/>
    <w:rsid w:val="003D066E"/>
    <w:rsid w:val="003D080B"/>
    <w:rsid w:val="003D0AB9"/>
    <w:rsid w:val="003D1CC3"/>
    <w:rsid w:val="003D2042"/>
    <w:rsid w:val="003D249F"/>
    <w:rsid w:val="003D24B0"/>
    <w:rsid w:val="003D2708"/>
    <w:rsid w:val="003D2877"/>
    <w:rsid w:val="003D3A54"/>
    <w:rsid w:val="003D4636"/>
    <w:rsid w:val="003D507A"/>
    <w:rsid w:val="003D50AB"/>
    <w:rsid w:val="003D5689"/>
    <w:rsid w:val="003D5757"/>
    <w:rsid w:val="003D5E27"/>
    <w:rsid w:val="003D63CD"/>
    <w:rsid w:val="003D6482"/>
    <w:rsid w:val="003D69D6"/>
    <w:rsid w:val="003D7284"/>
    <w:rsid w:val="003D72AF"/>
    <w:rsid w:val="003D73CC"/>
    <w:rsid w:val="003D74FC"/>
    <w:rsid w:val="003D7814"/>
    <w:rsid w:val="003D7A43"/>
    <w:rsid w:val="003D7A63"/>
    <w:rsid w:val="003E013D"/>
    <w:rsid w:val="003E0956"/>
    <w:rsid w:val="003E15AA"/>
    <w:rsid w:val="003E2694"/>
    <w:rsid w:val="003E2C9B"/>
    <w:rsid w:val="003E2F0D"/>
    <w:rsid w:val="003E3188"/>
    <w:rsid w:val="003E366D"/>
    <w:rsid w:val="003E377A"/>
    <w:rsid w:val="003E3983"/>
    <w:rsid w:val="003E3C90"/>
    <w:rsid w:val="003E4038"/>
    <w:rsid w:val="003E41F1"/>
    <w:rsid w:val="003E4358"/>
    <w:rsid w:val="003E4EFF"/>
    <w:rsid w:val="003E59B2"/>
    <w:rsid w:val="003E5D47"/>
    <w:rsid w:val="003E5F64"/>
    <w:rsid w:val="003E646B"/>
    <w:rsid w:val="003E7089"/>
    <w:rsid w:val="003E7870"/>
    <w:rsid w:val="003E7A2D"/>
    <w:rsid w:val="003E7F05"/>
    <w:rsid w:val="003E7FA1"/>
    <w:rsid w:val="003F001C"/>
    <w:rsid w:val="003F04D7"/>
    <w:rsid w:val="003F0ABA"/>
    <w:rsid w:val="003F0EB2"/>
    <w:rsid w:val="003F123E"/>
    <w:rsid w:val="003F12CC"/>
    <w:rsid w:val="003F1328"/>
    <w:rsid w:val="003F176A"/>
    <w:rsid w:val="003F1F2C"/>
    <w:rsid w:val="003F2344"/>
    <w:rsid w:val="003F2C06"/>
    <w:rsid w:val="003F4723"/>
    <w:rsid w:val="003F564B"/>
    <w:rsid w:val="003F6101"/>
    <w:rsid w:val="003F62D0"/>
    <w:rsid w:val="003F6D93"/>
    <w:rsid w:val="003F73D3"/>
    <w:rsid w:val="003F7C2D"/>
    <w:rsid w:val="004004C3"/>
    <w:rsid w:val="00400A0F"/>
    <w:rsid w:val="00400C50"/>
    <w:rsid w:val="00400F75"/>
    <w:rsid w:val="00401174"/>
    <w:rsid w:val="00401D7B"/>
    <w:rsid w:val="0040305D"/>
    <w:rsid w:val="0040318A"/>
    <w:rsid w:val="004031E1"/>
    <w:rsid w:val="0040368E"/>
    <w:rsid w:val="004036CB"/>
    <w:rsid w:val="00403975"/>
    <w:rsid w:val="0040399D"/>
    <w:rsid w:val="00403B1A"/>
    <w:rsid w:val="004042C5"/>
    <w:rsid w:val="004046D8"/>
    <w:rsid w:val="00405E74"/>
    <w:rsid w:val="0040617D"/>
    <w:rsid w:val="00406524"/>
    <w:rsid w:val="00406726"/>
    <w:rsid w:val="0040673B"/>
    <w:rsid w:val="0040677E"/>
    <w:rsid w:val="00406CF2"/>
    <w:rsid w:val="0040780B"/>
    <w:rsid w:val="00407DC4"/>
    <w:rsid w:val="00410141"/>
    <w:rsid w:val="00410172"/>
    <w:rsid w:val="0041031C"/>
    <w:rsid w:val="0041045F"/>
    <w:rsid w:val="004112FE"/>
    <w:rsid w:val="0041157A"/>
    <w:rsid w:val="00411A12"/>
    <w:rsid w:val="00411C8D"/>
    <w:rsid w:val="00411F77"/>
    <w:rsid w:val="004120BE"/>
    <w:rsid w:val="004126A4"/>
    <w:rsid w:val="00412CBB"/>
    <w:rsid w:val="004132B1"/>
    <w:rsid w:val="0041398D"/>
    <w:rsid w:val="00413A2B"/>
    <w:rsid w:val="00413F1A"/>
    <w:rsid w:val="00414DFB"/>
    <w:rsid w:val="00415133"/>
    <w:rsid w:val="00415526"/>
    <w:rsid w:val="004161C7"/>
    <w:rsid w:val="0041687C"/>
    <w:rsid w:val="00416AEE"/>
    <w:rsid w:val="00416C2B"/>
    <w:rsid w:val="0041717B"/>
    <w:rsid w:val="0041731B"/>
    <w:rsid w:val="00417663"/>
    <w:rsid w:val="004179ED"/>
    <w:rsid w:val="004179F6"/>
    <w:rsid w:val="00417BC2"/>
    <w:rsid w:val="0042097D"/>
    <w:rsid w:val="00420D14"/>
    <w:rsid w:val="00420EE7"/>
    <w:rsid w:val="00421C5C"/>
    <w:rsid w:val="00421CFC"/>
    <w:rsid w:val="004221AF"/>
    <w:rsid w:val="00422963"/>
    <w:rsid w:val="00422F22"/>
    <w:rsid w:val="00423521"/>
    <w:rsid w:val="004235F2"/>
    <w:rsid w:val="00423823"/>
    <w:rsid w:val="00423829"/>
    <w:rsid w:val="00423EAE"/>
    <w:rsid w:val="00423EEF"/>
    <w:rsid w:val="00423EFE"/>
    <w:rsid w:val="0042493D"/>
    <w:rsid w:val="00424C57"/>
    <w:rsid w:val="00424D4E"/>
    <w:rsid w:val="004256B5"/>
    <w:rsid w:val="00425884"/>
    <w:rsid w:val="00425CCD"/>
    <w:rsid w:val="004260B1"/>
    <w:rsid w:val="0042638C"/>
    <w:rsid w:val="00426656"/>
    <w:rsid w:val="0042665D"/>
    <w:rsid w:val="004267C7"/>
    <w:rsid w:val="0042688B"/>
    <w:rsid w:val="00426DF4"/>
    <w:rsid w:val="00426EE0"/>
    <w:rsid w:val="0042766A"/>
    <w:rsid w:val="00427E78"/>
    <w:rsid w:val="00427FA9"/>
    <w:rsid w:val="00430636"/>
    <w:rsid w:val="00430835"/>
    <w:rsid w:val="00430FFA"/>
    <w:rsid w:val="0043149A"/>
    <w:rsid w:val="004317C6"/>
    <w:rsid w:val="00432119"/>
    <w:rsid w:val="00432917"/>
    <w:rsid w:val="00433808"/>
    <w:rsid w:val="0043391B"/>
    <w:rsid w:val="00433B02"/>
    <w:rsid w:val="00433B67"/>
    <w:rsid w:val="00433E0D"/>
    <w:rsid w:val="00433EBA"/>
    <w:rsid w:val="00433F4B"/>
    <w:rsid w:val="0043411F"/>
    <w:rsid w:val="004346D8"/>
    <w:rsid w:val="00434749"/>
    <w:rsid w:val="00434CB7"/>
    <w:rsid w:val="00435509"/>
    <w:rsid w:val="00435BD6"/>
    <w:rsid w:val="00436D57"/>
    <w:rsid w:val="00436F09"/>
    <w:rsid w:val="00437149"/>
    <w:rsid w:val="00440548"/>
    <w:rsid w:val="00440742"/>
    <w:rsid w:val="00440F4B"/>
    <w:rsid w:val="004410E2"/>
    <w:rsid w:val="004412D6"/>
    <w:rsid w:val="00441689"/>
    <w:rsid w:val="004417BE"/>
    <w:rsid w:val="00441910"/>
    <w:rsid w:val="00441A56"/>
    <w:rsid w:val="00441B5B"/>
    <w:rsid w:val="00441E43"/>
    <w:rsid w:val="00441E6F"/>
    <w:rsid w:val="0044274F"/>
    <w:rsid w:val="00443316"/>
    <w:rsid w:val="00443E30"/>
    <w:rsid w:val="00443E66"/>
    <w:rsid w:val="0044433F"/>
    <w:rsid w:val="004446B9"/>
    <w:rsid w:val="00444AD8"/>
    <w:rsid w:val="00444F38"/>
    <w:rsid w:val="00445150"/>
    <w:rsid w:val="00445179"/>
    <w:rsid w:val="004452BA"/>
    <w:rsid w:val="004453E9"/>
    <w:rsid w:val="0044561B"/>
    <w:rsid w:val="00445B8B"/>
    <w:rsid w:val="00445C7F"/>
    <w:rsid w:val="00446431"/>
    <w:rsid w:val="004467C6"/>
    <w:rsid w:val="004470A1"/>
    <w:rsid w:val="004473EF"/>
    <w:rsid w:val="00447A93"/>
    <w:rsid w:val="0045067C"/>
    <w:rsid w:val="004509F3"/>
    <w:rsid w:val="00450B76"/>
    <w:rsid w:val="004510E0"/>
    <w:rsid w:val="0045229E"/>
    <w:rsid w:val="0045285F"/>
    <w:rsid w:val="00452B6F"/>
    <w:rsid w:val="00452B74"/>
    <w:rsid w:val="00452B7B"/>
    <w:rsid w:val="00452E5B"/>
    <w:rsid w:val="00452EDC"/>
    <w:rsid w:val="004532AA"/>
    <w:rsid w:val="0045348D"/>
    <w:rsid w:val="00453498"/>
    <w:rsid w:val="004547AF"/>
    <w:rsid w:val="004553B7"/>
    <w:rsid w:val="004558A8"/>
    <w:rsid w:val="00455949"/>
    <w:rsid w:val="00455F44"/>
    <w:rsid w:val="004566E3"/>
    <w:rsid w:val="0045687D"/>
    <w:rsid w:val="00456C30"/>
    <w:rsid w:val="00457441"/>
    <w:rsid w:val="004576F0"/>
    <w:rsid w:val="004576FA"/>
    <w:rsid w:val="004579F0"/>
    <w:rsid w:val="00457D95"/>
    <w:rsid w:val="00457DB2"/>
    <w:rsid w:val="00457EF5"/>
    <w:rsid w:val="00460228"/>
    <w:rsid w:val="0046076D"/>
    <w:rsid w:val="00461190"/>
    <w:rsid w:val="0046155C"/>
    <w:rsid w:val="00461C2E"/>
    <w:rsid w:val="00461DAB"/>
    <w:rsid w:val="00461FB3"/>
    <w:rsid w:val="0046218F"/>
    <w:rsid w:val="004627DC"/>
    <w:rsid w:val="00462ABA"/>
    <w:rsid w:val="00462C03"/>
    <w:rsid w:val="00462D41"/>
    <w:rsid w:val="00462E25"/>
    <w:rsid w:val="004635A5"/>
    <w:rsid w:val="004635BB"/>
    <w:rsid w:val="00463662"/>
    <w:rsid w:val="0046370F"/>
    <w:rsid w:val="0046389F"/>
    <w:rsid w:val="0046423E"/>
    <w:rsid w:val="00464431"/>
    <w:rsid w:val="00464A3B"/>
    <w:rsid w:val="00464C5B"/>
    <w:rsid w:val="00465853"/>
    <w:rsid w:val="00465E9C"/>
    <w:rsid w:val="0046615D"/>
    <w:rsid w:val="00466ACF"/>
    <w:rsid w:val="004673BF"/>
    <w:rsid w:val="004674EB"/>
    <w:rsid w:val="00467E55"/>
    <w:rsid w:val="004708FE"/>
    <w:rsid w:val="0047102C"/>
    <w:rsid w:val="00471293"/>
    <w:rsid w:val="0047133C"/>
    <w:rsid w:val="0047178A"/>
    <w:rsid w:val="00471816"/>
    <w:rsid w:val="004718C8"/>
    <w:rsid w:val="00471979"/>
    <w:rsid w:val="0047200D"/>
    <w:rsid w:val="00473082"/>
    <w:rsid w:val="004731A3"/>
    <w:rsid w:val="00473830"/>
    <w:rsid w:val="00474C15"/>
    <w:rsid w:val="00474F60"/>
    <w:rsid w:val="0047543E"/>
    <w:rsid w:val="004762BA"/>
    <w:rsid w:val="00476C9D"/>
    <w:rsid w:val="00477558"/>
    <w:rsid w:val="00477B6F"/>
    <w:rsid w:val="00477E6E"/>
    <w:rsid w:val="00480039"/>
    <w:rsid w:val="00480382"/>
    <w:rsid w:val="004805E1"/>
    <w:rsid w:val="004806BB"/>
    <w:rsid w:val="004808D4"/>
    <w:rsid w:val="00481013"/>
    <w:rsid w:val="00481F77"/>
    <w:rsid w:val="0048279F"/>
    <w:rsid w:val="00482E16"/>
    <w:rsid w:val="004835DC"/>
    <w:rsid w:val="00483A60"/>
    <w:rsid w:val="00485339"/>
    <w:rsid w:val="00485A1F"/>
    <w:rsid w:val="00485ED9"/>
    <w:rsid w:val="0048684B"/>
    <w:rsid w:val="00486DC7"/>
    <w:rsid w:val="00486E0A"/>
    <w:rsid w:val="00487430"/>
    <w:rsid w:val="00487EBC"/>
    <w:rsid w:val="00487EE6"/>
    <w:rsid w:val="00490038"/>
    <w:rsid w:val="004900FB"/>
    <w:rsid w:val="004901FE"/>
    <w:rsid w:val="004903F5"/>
    <w:rsid w:val="00490CA7"/>
    <w:rsid w:val="00491547"/>
    <w:rsid w:val="00492490"/>
    <w:rsid w:val="004925E0"/>
    <w:rsid w:val="00492D0E"/>
    <w:rsid w:val="00492E3D"/>
    <w:rsid w:val="004943A0"/>
    <w:rsid w:val="004944D2"/>
    <w:rsid w:val="00494CE8"/>
    <w:rsid w:val="0049528C"/>
    <w:rsid w:val="0049616E"/>
    <w:rsid w:val="00496786"/>
    <w:rsid w:val="00496909"/>
    <w:rsid w:val="00496E42"/>
    <w:rsid w:val="00497368"/>
    <w:rsid w:val="004974DE"/>
    <w:rsid w:val="004A0713"/>
    <w:rsid w:val="004A0A72"/>
    <w:rsid w:val="004A10BB"/>
    <w:rsid w:val="004A1FE7"/>
    <w:rsid w:val="004A2020"/>
    <w:rsid w:val="004A25BD"/>
    <w:rsid w:val="004A2B27"/>
    <w:rsid w:val="004A2D6F"/>
    <w:rsid w:val="004A3996"/>
    <w:rsid w:val="004A42CA"/>
    <w:rsid w:val="004A49C5"/>
    <w:rsid w:val="004A4F0F"/>
    <w:rsid w:val="004A5608"/>
    <w:rsid w:val="004A5A27"/>
    <w:rsid w:val="004A687E"/>
    <w:rsid w:val="004A68E3"/>
    <w:rsid w:val="004A7903"/>
    <w:rsid w:val="004B0004"/>
    <w:rsid w:val="004B0845"/>
    <w:rsid w:val="004B0F78"/>
    <w:rsid w:val="004B1125"/>
    <w:rsid w:val="004B1543"/>
    <w:rsid w:val="004B2287"/>
    <w:rsid w:val="004B2601"/>
    <w:rsid w:val="004B277C"/>
    <w:rsid w:val="004B358C"/>
    <w:rsid w:val="004B379B"/>
    <w:rsid w:val="004B3B95"/>
    <w:rsid w:val="004B3BB4"/>
    <w:rsid w:val="004B3FA2"/>
    <w:rsid w:val="004B4742"/>
    <w:rsid w:val="004B51BC"/>
    <w:rsid w:val="004B58DF"/>
    <w:rsid w:val="004B63EE"/>
    <w:rsid w:val="004B6F7B"/>
    <w:rsid w:val="004B750C"/>
    <w:rsid w:val="004C0E03"/>
    <w:rsid w:val="004C1399"/>
    <w:rsid w:val="004C158D"/>
    <w:rsid w:val="004C19A3"/>
    <w:rsid w:val="004C19F2"/>
    <w:rsid w:val="004C1C93"/>
    <w:rsid w:val="004C1F82"/>
    <w:rsid w:val="004C2B35"/>
    <w:rsid w:val="004C2F9D"/>
    <w:rsid w:val="004C3B67"/>
    <w:rsid w:val="004C3C25"/>
    <w:rsid w:val="004C4166"/>
    <w:rsid w:val="004C41CB"/>
    <w:rsid w:val="004C429E"/>
    <w:rsid w:val="004C42BF"/>
    <w:rsid w:val="004C4308"/>
    <w:rsid w:val="004C4356"/>
    <w:rsid w:val="004C55D8"/>
    <w:rsid w:val="004C57D2"/>
    <w:rsid w:val="004C5839"/>
    <w:rsid w:val="004C660B"/>
    <w:rsid w:val="004C6810"/>
    <w:rsid w:val="004C6B47"/>
    <w:rsid w:val="004C6E21"/>
    <w:rsid w:val="004C72E6"/>
    <w:rsid w:val="004C74CF"/>
    <w:rsid w:val="004C7901"/>
    <w:rsid w:val="004D01A1"/>
    <w:rsid w:val="004D1012"/>
    <w:rsid w:val="004D152F"/>
    <w:rsid w:val="004D1AF7"/>
    <w:rsid w:val="004D1B3E"/>
    <w:rsid w:val="004D1CCF"/>
    <w:rsid w:val="004D1D49"/>
    <w:rsid w:val="004D1E05"/>
    <w:rsid w:val="004D1E3B"/>
    <w:rsid w:val="004D1F18"/>
    <w:rsid w:val="004D1FF7"/>
    <w:rsid w:val="004D21A5"/>
    <w:rsid w:val="004D2755"/>
    <w:rsid w:val="004D33E5"/>
    <w:rsid w:val="004D3587"/>
    <w:rsid w:val="004D3A70"/>
    <w:rsid w:val="004D3D4D"/>
    <w:rsid w:val="004D3DCE"/>
    <w:rsid w:val="004D4F4C"/>
    <w:rsid w:val="004D5652"/>
    <w:rsid w:val="004D6295"/>
    <w:rsid w:val="004D6DFA"/>
    <w:rsid w:val="004D7334"/>
    <w:rsid w:val="004D7602"/>
    <w:rsid w:val="004D7840"/>
    <w:rsid w:val="004D7A16"/>
    <w:rsid w:val="004E014F"/>
    <w:rsid w:val="004E0901"/>
    <w:rsid w:val="004E0C17"/>
    <w:rsid w:val="004E0E3E"/>
    <w:rsid w:val="004E15AD"/>
    <w:rsid w:val="004E1601"/>
    <w:rsid w:val="004E16B5"/>
    <w:rsid w:val="004E171C"/>
    <w:rsid w:val="004E22C0"/>
    <w:rsid w:val="004E2619"/>
    <w:rsid w:val="004E299C"/>
    <w:rsid w:val="004E2A57"/>
    <w:rsid w:val="004E2E51"/>
    <w:rsid w:val="004E3306"/>
    <w:rsid w:val="004E3573"/>
    <w:rsid w:val="004E3C04"/>
    <w:rsid w:val="004E3CFC"/>
    <w:rsid w:val="004E3F45"/>
    <w:rsid w:val="004E43F6"/>
    <w:rsid w:val="004E4C96"/>
    <w:rsid w:val="004E4FCA"/>
    <w:rsid w:val="004E51EE"/>
    <w:rsid w:val="004E567A"/>
    <w:rsid w:val="004E5962"/>
    <w:rsid w:val="004E5EAE"/>
    <w:rsid w:val="004E631C"/>
    <w:rsid w:val="004E6C1E"/>
    <w:rsid w:val="004E6D0D"/>
    <w:rsid w:val="004E7194"/>
    <w:rsid w:val="004E7C27"/>
    <w:rsid w:val="004F0807"/>
    <w:rsid w:val="004F0BE8"/>
    <w:rsid w:val="004F0EB3"/>
    <w:rsid w:val="004F0FB1"/>
    <w:rsid w:val="004F123B"/>
    <w:rsid w:val="004F14B0"/>
    <w:rsid w:val="004F1B2D"/>
    <w:rsid w:val="004F1D37"/>
    <w:rsid w:val="004F1D74"/>
    <w:rsid w:val="004F1F59"/>
    <w:rsid w:val="004F2209"/>
    <w:rsid w:val="004F258D"/>
    <w:rsid w:val="004F25D6"/>
    <w:rsid w:val="004F2741"/>
    <w:rsid w:val="004F3235"/>
    <w:rsid w:val="004F3237"/>
    <w:rsid w:val="004F390A"/>
    <w:rsid w:val="004F39E6"/>
    <w:rsid w:val="004F3C81"/>
    <w:rsid w:val="004F5C16"/>
    <w:rsid w:val="004F6075"/>
    <w:rsid w:val="004F6402"/>
    <w:rsid w:val="004F66E5"/>
    <w:rsid w:val="004F6F54"/>
    <w:rsid w:val="004F7294"/>
    <w:rsid w:val="004F7303"/>
    <w:rsid w:val="004F755D"/>
    <w:rsid w:val="004F7707"/>
    <w:rsid w:val="004F7773"/>
    <w:rsid w:val="004F7A84"/>
    <w:rsid w:val="00500849"/>
    <w:rsid w:val="00500CB7"/>
    <w:rsid w:val="00500E5C"/>
    <w:rsid w:val="00501456"/>
    <w:rsid w:val="005020C5"/>
    <w:rsid w:val="0050294E"/>
    <w:rsid w:val="00502C62"/>
    <w:rsid w:val="0050427C"/>
    <w:rsid w:val="0050485A"/>
    <w:rsid w:val="00505733"/>
    <w:rsid w:val="0050584F"/>
    <w:rsid w:val="00505A61"/>
    <w:rsid w:val="00506425"/>
    <w:rsid w:val="00506EC5"/>
    <w:rsid w:val="005070D8"/>
    <w:rsid w:val="005076DE"/>
    <w:rsid w:val="00507B0A"/>
    <w:rsid w:val="00507C8C"/>
    <w:rsid w:val="00507F29"/>
    <w:rsid w:val="0051021B"/>
    <w:rsid w:val="0051032D"/>
    <w:rsid w:val="00510D6F"/>
    <w:rsid w:val="00510EC0"/>
    <w:rsid w:val="00511D7B"/>
    <w:rsid w:val="00511FB1"/>
    <w:rsid w:val="005120A5"/>
    <w:rsid w:val="005127E4"/>
    <w:rsid w:val="005136DC"/>
    <w:rsid w:val="00514028"/>
    <w:rsid w:val="00514B1D"/>
    <w:rsid w:val="0051533A"/>
    <w:rsid w:val="00515404"/>
    <w:rsid w:val="00515609"/>
    <w:rsid w:val="005156D6"/>
    <w:rsid w:val="0051635D"/>
    <w:rsid w:val="00516706"/>
    <w:rsid w:val="0051699F"/>
    <w:rsid w:val="00516EC1"/>
    <w:rsid w:val="0051744B"/>
    <w:rsid w:val="005175E3"/>
    <w:rsid w:val="00517914"/>
    <w:rsid w:val="00517B7D"/>
    <w:rsid w:val="00517CDC"/>
    <w:rsid w:val="00517E95"/>
    <w:rsid w:val="00520089"/>
    <w:rsid w:val="005202C0"/>
    <w:rsid w:val="00520479"/>
    <w:rsid w:val="0052166F"/>
    <w:rsid w:val="00521954"/>
    <w:rsid w:val="00522F66"/>
    <w:rsid w:val="00522FD0"/>
    <w:rsid w:val="005230CA"/>
    <w:rsid w:val="00523167"/>
    <w:rsid w:val="0052363F"/>
    <w:rsid w:val="00523A29"/>
    <w:rsid w:val="00524291"/>
    <w:rsid w:val="00524D58"/>
    <w:rsid w:val="00524FF0"/>
    <w:rsid w:val="00525772"/>
    <w:rsid w:val="0052587F"/>
    <w:rsid w:val="005258B6"/>
    <w:rsid w:val="00525D3F"/>
    <w:rsid w:val="0052689E"/>
    <w:rsid w:val="00527262"/>
    <w:rsid w:val="00530D4F"/>
    <w:rsid w:val="00530E6D"/>
    <w:rsid w:val="005317F8"/>
    <w:rsid w:val="00531870"/>
    <w:rsid w:val="005318C2"/>
    <w:rsid w:val="00531900"/>
    <w:rsid w:val="005319CC"/>
    <w:rsid w:val="00531DE9"/>
    <w:rsid w:val="00533012"/>
    <w:rsid w:val="005330E8"/>
    <w:rsid w:val="0053323B"/>
    <w:rsid w:val="00533497"/>
    <w:rsid w:val="005336C2"/>
    <w:rsid w:val="005336D6"/>
    <w:rsid w:val="0053386F"/>
    <w:rsid w:val="00533A14"/>
    <w:rsid w:val="00533B13"/>
    <w:rsid w:val="005346F4"/>
    <w:rsid w:val="00534865"/>
    <w:rsid w:val="00535704"/>
    <w:rsid w:val="0053573C"/>
    <w:rsid w:val="00535A3C"/>
    <w:rsid w:val="00536A3A"/>
    <w:rsid w:val="00536E79"/>
    <w:rsid w:val="00537118"/>
    <w:rsid w:val="005371A9"/>
    <w:rsid w:val="005371D5"/>
    <w:rsid w:val="005376C8"/>
    <w:rsid w:val="005377B5"/>
    <w:rsid w:val="00537A9B"/>
    <w:rsid w:val="00537C0E"/>
    <w:rsid w:val="00537D4B"/>
    <w:rsid w:val="00537EA4"/>
    <w:rsid w:val="00540505"/>
    <w:rsid w:val="00540A15"/>
    <w:rsid w:val="00540B1A"/>
    <w:rsid w:val="00540BBF"/>
    <w:rsid w:val="005419ED"/>
    <w:rsid w:val="00541B62"/>
    <w:rsid w:val="00542086"/>
    <w:rsid w:val="00542218"/>
    <w:rsid w:val="005423F5"/>
    <w:rsid w:val="00542AF2"/>
    <w:rsid w:val="00542E84"/>
    <w:rsid w:val="00542F9F"/>
    <w:rsid w:val="005439C8"/>
    <w:rsid w:val="005443DE"/>
    <w:rsid w:val="00544842"/>
    <w:rsid w:val="005449EF"/>
    <w:rsid w:val="00544D98"/>
    <w:rsid w:val="00545346"/>
    <w:rsid w:val="005454D9"/>
    <w:rsid w:val="0054588B"/>
    <w:rsid w:val="00545A07"/>
    <w:rsid w:val="00545A17"/>
    <w:rsid w:val="00545D00"/>
    <w:rsid w:val="00545E57"/>
    <w:rsid w:val="0054654A"/>
    <w:rsid w:val="00546594"/>
    <w:rsid w:val="005465C5"/>
    <w:rsid w:val="00546FBA"/>
    <w:rsid w:val="00547451"/>
    <w:rsid w:val="00547E22"/>
    <w:rsid w:val="00550334"/>
    <w:rsid w:val="00550458"/>
    <w:rsid w:val="00550933"/>
    <w:rsid w:val="00550C9A"/>
    <w:rsid w:val="00550F93"/>
    <w:rsid w:val="005514C2"/>
    <w:rsid w:val="00551743"/>
    <w:rsid w:val="00551C9B"/>
    <w:rsid w:val="00551E12"/>
    <w:rsid w:val="005520AA"/>
    <w:rsid w:val="0055212A"/>
    <w:rsid w:val="00552495"/>
    <w:rsid w:val="005525CB"/>
    <w:rsid w:val="00552778"/>
    <w:rsid w:val="00552B29"/>
    <w:rsid w:val="00552D16"/>
    <w:rsid w:val="00552DD4"/>
    <w:rsid w:val="00553022"/>
    <w:rsid w:val="00554990"/>
    <w:rsid w:val="00554D66"/>
    <w:rsid w:val="00555811"/>
    <w:rsid w:val="00555C1D"/>
    <w:rsid w:val="00555CCF"/>
    <w:rsid w:val="00556306"/>
    <w:rsid w:val="0055690C"/>
    <w:rsid w:val="00556D96"/>
    <w:rsid w:val="0055715A"/>
    <w:rsid w:val="005578CD"/>
    <w:rsid w:val="00560611"/>
    <w:rsid w:val="00560F50"/>
    <w:rsid w:val="00561963"/>
    <w:rsid w:val="00561C40"/>
    <w:rsid w:val="00561EC8"/>
    <w:rsid w:val="005623F6"/>
    <w:rsid w:val="00562926"/>
    <w:rsid w:val="00563518"/>
    <w:rsid w:val="005645AE"/>
    <w:rsid w:val="00564A7B"/>
    <w:rsid w:val="00564AFE"/>
    <w:rsid w:val="00564C43"/>
    <w:rsid w:val="0056517F"/>
    <w:rsid w:val="00565C6E"/>
    <w:rsid w:val="00565F4C"/>
    <w:rsid w:val="00566191"/>
    <w:rsid w:val="00566615"/>
    <w:rsid w:val="00567631"/>
    <w:rsid w:val="005677AA"/>
    <w:rsid w:val="00567A49"/>
    <w:rsid w:val="00567A72"/>
    <w:rsid w:val="00567F5E"/>
    <w:rsid w:val="0057046C"/>
    <w:rsid w:val="005706A3"/>
    <w:rsid w:val="00570806"/>
    <w:rsid w:val="00570D52"/>
    <w:rsid w:val="0057110F"/>
    <w:rsid w:val="0057119F"/>
    <w:rsid w:val="005714C8"/>
    <w:rsid w:val="00571731"/>
    <w:rsid w:val="00571C96"/>
    <w:rsid w:val="00571E02"/>
    <w:rsid w:val="00572C34"/>
    <w:rsid w:val="00572FEE"/>
    <w:rsid w:val="00574157"/>
    <w:rsid w:val="005742D4"/>
    <w:rsid w:val="00574ABA"/>
    <w:rsid w:val="00574EBC"/>
    <w:rsid w:val="0057543C"/>
    <w:rsid w:val="00576051"/>
    <w:rsid w:val="005763FB"/>
    <w:rsid w:val="00576674"/>
    <w:rsid w:val="00576706"/>
    <w:rsid w:val="005767DF"/>
    <w:rsid w:val="00576961"/>
    <w:rsid w:val="00576D3C"/>
    <w:rsid w:val="00577161"/>
    <w:rsid w:val="005771D0"/>
    <w:rsid w:val="00577386"/>
    <w:rsid w:val="00577C23"/>
    <w:rsid w:val="0058015B"/>
    <w:rsid w:val="005801A2"/>
    <w:rsid w:val="005806E5"/>
    <w:rsid w:val="00580947"/>
    <w:rsid w:val="0058096C"/>
    <w:rsid w:val="00580B51"/>
    <w:rsid w:val="00580FF9"/>
    <w:rsid w:val="00582390"/>
    <w:rsid w:val="005824C8"/>
    <w:rsid w:val="0058293B"/>
    <w:rsid w:val="00582AF7"/>
    <w:rsid w:val="00582FC3"/>
    <w:rsid w:val="005833D2"/>
    <w:rsid w:val="0058346A"/>
    <w:rsid w:val="00583F20"/>
    <w:rsid w:val="00584152"/>
    <w:rsid w:val="0058509F"/>
    <w:rsid w:val="00585288"/>
    <w:rsid w:val="00585373"/>
    <w:rsid w:val="005853D2"/>
    <w:rsid w:val="00585E95"/>
    <w:rsid w:val="00585F3E"/>
    <w:rsid w:val="00586AC6"/>
    <w:rsid w:val="00586ED2"/>
    <w:rsid w:val="00587194"/>
    <w:rsid w:val="005877E5"/>
    <w:rsid w:val="00590381"/>
    <w:rsid w:val="00590AB6"/>
    <w:rsid w:val="005916CB"/>
    <w:rsid w:val="00591E33"/>
    <w:rsid w:val="00591F3D"/>
    <w:rsid w:val="00592472"/>
    <w:rsid w:val="00592867"/>
    <w:rsid w:val="00593986"/>
    <w:rsid w:val="005939AE"/>
    <w:rsid w:val="00593DE9"/>
    <w:rsid w:val="0059414E"/>
    <w:rsid w:val="005946EC"/>
    <w:rsid w:val="00594C7A"/>
    <w:rsid w:val="005950DD"/>
    <w:rsid w:val="005954CB"/>
    <w:rsid w:val="00595A72"/>
    <w:rsid w:val="00595F27"/>
    <w:rsid w:val="00596297"/>
    <w:rsid w:val="00596D1A"/>
    <w:rsid w:val="0059708A"/>
    <w:rsid w:val="005971BB"/>
    <w:rsid w:val="005A00DA"/>
    <w:rsid w:val="005A029E"/>
    <w:rsid w:val="005A073A"/>
    <w:rsid w:val="005A0CB2"/>
    <w:rsid w:val="005A10F3"/>
    <w:rsid w:val="005A122A"/>
    <w:rsid w:val="005A1548"/>
    <w:rsid w:val="005A1C55"/>
    <w:rsid w:val="005A1D06"/>
    <w:rsid w:val="005A221F"/>
    <w:rsid w:val="005A2423"/>
    <w:rsid w:val="005A39AD"/>
    <w:rsid w:val="005A42EF"/>
    <w:rsid w:val="005A477C"/>
    <w:rsid w:val="005A4D74"/>
    <w:rsid w:val="005A5080"/>
    <w:rsid w:val="005A514F"/>
    <w:rsid w:val="005A52BC"/>
    <w:rsid w:val="005A533A"/>
    <w:rsid w:val="005A538B"/>
    <w:rsid w:val="005A54AC"/>
    <w:rsid w:val="005A565F"/>
    <w:rsid w:val="005A5E00"/>
    <w:rsid w:val="005A5FB7"/>
    <w:rsid w:val="005A6146"/>
    <w:rsid w:val="005A629C"/>
    <w:rsid w:val="005A62DA"/>
    <w:rsid w:val="005A6BA2"/>
    <w:rsid w:val="005A6BC6"/>
    <w:rsid w:val="005A6D91"/>
    <w:rsid w:val="005A7C8C"/>
    <w:rsid w:val="005A7E47"/>
    <w:rsid w:val="005B06B9"/>
    <w:rsid w:val="005B0BDD"/>
    <w:rsid w:val="005B10B1"/>
    <w:rsid w:val="005B189E"/>
    <w:rsid w:val="005B22D7"/>
    <w:rsid w:val="005B235E"/>
    <w:rsid w:val="005B2361"/>
    <w:rsid w:val="005B2EF6"/>
    <w:rsid w:val="005B355F"/>
    <w:rsid w:val="005B35B1"/>
    <w:rsid w:val="005B3D65"/>
    <w:rsid w:val="005B472C"/>
    <w:rsid w:val="005B48D9"/>
    <w:rsid w:val="005B4A67"/>
    <w:rsid w:val="005B4AEF"/>
    <w:rsid w:val="005B5A62"/>
    <w:rsid w:val="005B5C7A"/>
    <w:rsid w:val="005B5E70"/>
    <w:rsid w:val="005B63A8"/>
    <w:rsid w:val="005B63C0"/>
    <w:rsid w:val="005B67C1"/>
    <w:rsid w:val="005B6CFF"/>
    <w:rsid w:val="005B6E4D"/>
    <w:rsid w:val="005B75AC"/>
    <w:rsid w:val="005B77C6"/>
    <w:rsid w:val="005C0055"/>
    <w:rsid w:val="005C0395"/>
    <w:rsid w:val="005C0707"/>
    <w:rsid w:val="005C0C55"/>
    <w:rsid w:val="005C0FCC"/>
    <w:rsid w:val="005C1460"/>
    <w:rsid w:val="005C14ED"/>
    <w:rsid w:val="005C1716"/>
    <w:rsid w:val="005C1CF7"/>
    <w:rsid w:val="005C23BD"/>
    <w:rsid w:val="005C2463"/>
    <w:rsid w:val="005C257F"/>
    <w:rsid w:val="005C2A3D"/>
    <w:rsid w:val="005C3502"/>
    <w:rsid w:val="005C50E6"/>
    <w:rsid w:val="005C5902"/>
    <w:rsid w:val="005C6174"/>
    <w:rsid w:val="005C6420"/>
    <w:rsid w:val="005C646F"/>
    <w:rsid w:val="005C726A"/>
    <w:rsid w:val="005C72FA"/>
    <w:rsid w:val="005C7BE4"/>
    <w:rsid w:val="005C7DEF"/>
    <w:rsid w:val="005D04B3"/>
    <w:rsid w:val="005D12CE"/>
    <w:rsid w:val="005D1734"/>
    <w:rsid w:val="005D17AE"/>
    <w:rsid w:val="005D19EC"/>
    <w:rsid w:val="005D1FED"/>
    <w:rsid w:val="005D23F9"/>
    <w:rsid w:val="005D2530"/>
    <w:rsid w:val="005D2B6F"/>
    <w:rsid w:val="005D2E64"/>
    <w:rsid w:val="005D3D77"/>
    <w:rsid w:val="005D414E"/>
    <w:rsid w:val="005D4844"/>
    <w:rsid w:val="005D4927"/>
    <w:rsid w:val="005D498F"/>
    <w:rsid w:val="005D4B99"/>
    <w:rsid w:val="005D4DA2"/>
    <w:rsid w:val="005D56C1"/>
    <w:rsid w:val="005D715C"/>
    <w:rsid w:val="005D745E"/>
    <w:rsid w:val="005D77F8"/>
    <w:rsid w:val="005E05D8"/>
    <w:rsid w:val="005E06F8"/>
    <w:rsid w:val="005E0866"/>
    <w:rsid w:val="005E09A2"/>
    <w:rsid w:val="005E0C17"/>
    <w:rsid w:val="005E0E3B"/>
    <w:rsid w:val="005E14C0"/>
    <w:rsid w:val="005E1EC8"/>
    <w:rsid w:val="005E1EF0"/>
    <w:rsid w:val="005E1FFC"/>
    <w:rsid w:val="005E21A2"/>
    <w:rsid w:val="005E2942"/>
    <w:rsid w:val="005E2E14"/>
    <w:rsid w:val="005E3409"/>
    <w:rsid w:val="005E36E4"/>
    <w:rsid w:val="005E3747"/>
    <w:rsid w:val="005E38BD"/>
    <w:rsid w:val="005E4287"/>
    <w:rsid w:val="005E4397"/>
    <w:rsid w:val="005E4689"/>
    <w:rsid w:val="005E4D35"/>
    <w:rsid w:val="005E5480"/>
    <w:rsid w:val="005E5F51"/>
    <w:rsid w:val="005E6467"/>
    <w:rsid w:val="005E666C"/>
    <w:rsid w:val="005E690F"/>
    <w:rsid w:val="005E7076"/>
    <w:rsid w:val="005E7790"/>
    <w:rsid w:val="005F01B6"/>
    <w:rsid w:val="005F046F"/>
    <w:rsid w:val="005F096F"/>
    <w:rsid w:val="005F0C8E"/>
    <w:rsid w:val="005F127D"/>
    <w:rsid w:val="005F131E"/>
    <w:rsid w:val="005F24F2"/>
    <w:rsid w:val="005F2617"/>
    <w:rsid w:val="005F314B"/>
    <w:rsid w:val="005F3265"/>
    <w:rsid w:val="005F332F"/>
    <w:rsid w:val="005F3386"/>
    <w:rsid w:val="005F35B1"/>
    <w:rsid w:val="005F3898"/>
    <w:rsid w:val="005F38F8"/>
    <w:rsid w:val="005F3D5C"/>
    <w:rsid w:val="005F3F29"/>
    <w:rsid w:val="005F43EE"/>
    <w:rsid w:val="005F487B"/>
    <w:rsid w:val="005F4B13"/>
    <w:rsid w:val="005F4B2C"/>
    <w:rsid w:val="005F52DE"/>
    <w:rsid w:val="005F56A0"/>
    <w:rsid w:val="005F5781"/>
    <w:rsid w:val="005F5B50"/>
    <w:rsid w:val="005F5C5A"/>
    <w:rsid w:val="005F5F5F"/>
    <w:rsid w:val="005F6090"/>
    <w:rsid w:val="005F6516"/>
    <w:rsid w:val="005F7062"/>
    <w:rsid w:val="005F7327"/>
    <w:rsid w:val="005F7739"/>
    <w:rsid w:val="005F7A31"/>
    <w:rsid w:val="005F7A90"/>
    <w:rsid w:val="005F7F7F"/>
    <w:rsid w:val="005F7FF7"/>
    <w:rsid w:val="00600824"/>
    <w:rsid w:val="00600CE3"/>
    <w:rsid w:val="00600D47"/>
    <w:rsid w:val="006014E9"/>
    <w:rsid w:val="00601BA3"/>
    <w:rsid w:val="0060207F"/>
    <w:rsid w:val="00602250"/>
    <w:rsid w:val="0060279E"/>
    <w:rsid w:val="00602E44"/>
    <w:rsid w:val="00603074"/>
    <w:rsid w:val="006033D4"/>
    <w:rsid w:val="00603756"/>
    <w:rsid w:val="00603C05"/>
    <w:rsid w:val="00603C87"/>
    <w:rsid w:val="00604674"/>
    <w:rsid w:val="006047C2"/>
    <w:rsid w:val="00604B2F"/>
    <w:rsid w:val="00604C6C"/>
    <w:rsid w:val="00605082"/>
    <w:rsid w:val="006054C6"/>
    <w:rsid w:val="00605838"/>
    <w:rsid w:val="00606402"/>
    <w:rsid w:val="0060660F"/>
    <w:rsid w:val="006067FD"/>
    <w:rsid w:val="00606C4C"/>
    <w:rsid w:val="00607CEE"/>
    <w:rsid w:val="0061010B"/>
    <w:rsid w:val="0061014C"/>
    <w:rsid w:val="00610265"/>
    <w:rsid w:val="0061075E"/>
    <w:rsid w:val="0061076A"/>
    <w:rsid w:val="00610EBB"/>
    <w:rsid w:val="006113C4"/>
    <w:rsid w:val="0061168B"/>
    <w:rsid w:val="006118DE"/>
    <w:rsid w:val="00612E0B"/>
    <w:rsid w:val="00612E6E"/>
    <w:rsid w:val="00613B54"/>
    <w:rsid w:val="00613CB0"/>
    <w:rsid w:val="00615214"/>
    <w:rsid w:val="006155C1"/>
    <w:rsid w:val="006155D2"/>
    <w:rsid w:val="00615901"/>
    <w:rsid w:val="00616102"/>
    <w:rsid w:val="00616456"/>
    <w:rsid w:val="00617803"/>
    <w:rsid w:val="0062022C"/>
    <w:rsid w:val="00620827"/>
    <w:rsid w:val="00620A65"/>
    <w:rsid w:val="00620DAB"/>
    <w:rsid w:val="00620F51"/>
    <w:rsid w:val="00621043"/>
    <w:rsid w:val="006212B0"/>
    <w:rsid w:val="006214C1"/>
    <w:rsid w:val="00621579"/>
    <w:rsid w:val="00621699"/>
    <w:rsid w:val="006229F4"/>
    <w:rsid w:val="00622C05"/>
    <w:rsid w:val="006230B7"/>
    <w:rsid w:val="0062385D"/>
    <w:rsid w:val="00623AE9"/>
    <w:rsid w:val="0062403C"/>
    <w:rsid w:val="006246D2"/>
    <w:rsid w:val="00624BD4"/>
    <w:rsid w:val="00624EBA"/>
    <w:rsid w:val="00625C75"/>
    <w:rsid w:val="00625FA6"/>
    <w:rsid w:val="006261EE"/>
    <w:rsid w:val="006263F1"/>
    <w:rsid w:val="00626949"/>
    <w:rsid w:val="00626FF2"/>
    <w:rsid w:val="00627318"/>
    <w:rsid w:val="0062739A"/>
    <w:rsid w:val="006274C4"/>
    <w:rsid w:val="0062775B"/>
    <w:rsid w:val="00627985"/>
    <w:rsid w:val="00627C64"/>
    <w:rsid w:val="00630333"/>
    <w:rsid w:val="00630760"/>
    <w:rsid w:val="00630A0A"/>
    <w:rsid w:val="00630C90"/>
    <w:rsid w:val="00631865"/>
    <w:rsid w:val="00631DC9"/>
    <w:rsid w:val="006320C4"/>
    <w:rsid w:val="00632C49"/>
    <w:rsid w:val="00632E54"/>
    <w:rsid w:val="00633219"/>
    <w:rsid w:val="00633428"/>
    <w:rsid w:val="0063343C"/>
    <w:rsid w:val="0063388E"/>
    <w:rsid w:val="00633F39"/>
    <w:rsid w:val="00634140"/>
    <w:rsid w:val="006342B5"/>
    <w:rsid w:val="0063534D"/>
    <w:rsid w:val="0063565B"/>
    <w:rsid w:val="00635C50"/>
    <w:rsid w:val="00635FDD"/>
    <w:rsid w:val="0063626A"/>
    <w:rsid w:val="0063650D"/>
    <w:rsid w:val="006367F4"/>
    <w:rsid w:val="00636E51"/>
    <w:rsid w:val="00636F85"/>
    <w:rsid w:val="00636FC2"/>
    <w:rsid w:val="0063702C"/>
    <w:rsid w:val="00637041"/>
    <w:rsid w:val="00637F32"/>
    <w:rsid w:val="006401B7"/>
    <w:rsid w:val="00640700"/>
    <w:rsid w:val="0064071D"/>
    <w:rsid w:val="0064091C"/>
    <w:rsid w:val="00640C66"/>
    <w:rsid w:val="00640ECA"/>
    <w:rsid w:val="0064142F"/>
    <w:rsid w:val="00641446"/>
    <w:rsid w:val="00642742"/>
    <w:rsid w:val="00643186"/>
    <w:rsid w:val="0064379A"/>
    <w:rsid w:val="00643D1E"/>
    <w:rsid w:val="0064412A"/>
    <w:rsid w:val="00644B10"/>
    <w:rsid w:val="00644D62"/>
    <w:rsid w:val="006453F0"/>
    <w:rsid w:val="006456A4"/>
    <w:rsid w:val="0064578C"/>
    <w:rsid w:val="0064579D"/>
    <w:rsid w:val="00645C4F"/>
    <w:rsid w:val="00646104"/>
    <w:rsid w:val="0064618B"/>
    <w:rsid w:val="0064649D"/>
    <w:rsid w:val="00646801"/>
    <w:rsid w:val="00646CFB"/>
    <w:rsid w:val="00647001"/>
    <w:rsid w:val="0064706F"/>
    <w:rsid w:val="00647634"/>
    <w:rsid w:val="00647696"/>
    <w:rsid w:val="0064784D"/>
    <w:rsid w:val="006478E4"/>
    <w:rsid w:val="00647A7D"/>
    <w:rsid w:val="00647D8A"/>
    <w:rsid w:val="00647E6A"/>
    <w:rsid w:val="00650839"/>
    <w:rsid w:val="0065083B"/>
    <w:rsid w:val="006508EA"/>
    <w:rsid w:val="006512F3"/>
    <w:rsid w:val="00651389"/>
    <w:rsid w:val="0065156B"/>
    <w:rsid w:val="00651EA9"/>
    <w:rsid w:val="00651EC0"/>
    <w:rsid w:val="006522AA"/>
    <w:rsid w:val="00653098"/>
    <w:rsid w:val="00653368"/>
    <w:rsid w:val="0065373C"/>
    <w:rsid w:val="00653B99"/>
    <w:rsid w:val="00653BBC"/>
    <w:rsid w:val="00653FDF"/>
    <w:rsid w:val="006540EC"/>
    <w:rsid w:val="00654211"/>
    <w:rsid w:val="006543FF"/>
    <w:rsid w:val="00654453"/>
    <w:rsid w:val="006546FA"/>
    <w:rsid w:val="00654AA3"/>
    <w:rsid w:val="00654C57"/>
    <w:rsid w:val="00655559"/>
    <w:rsid w:val="0065591F"/>
    <w:rsid w:val="00655A9D"/>
    <w:rsid w:val="00655F73"/>
    <w:rsid w:val="00656AAD"/>
    <w:rsid w:val="0065724C"/>
    <w:rsid w:val="00657351"/>
    <w:rsid w:val="00657EE0"/>
    <w:rsid w:val="0066014C"/>
    <w:rsid w:val="006601D1"/>
    <w:rsid w:val="006602FC"/>
    <w:rsid w:val="00660372"/>
    <w:rsid w:val="00660452"/>
    <w:rsid w:val="00660796"/>
    <w:rsid w:val="00660AC7"/>
    <w:rsid w:val="00662336"/>
    <w:rsid w:val="006639A2"/>
    <w:rsid w:val="00663AE3"/>
    <w:rsid w:val="00663AF4"/>
    <w:rsid w:val="0066440E"/>
    <w:rsid w:val="0066541F"/>
    <w:rsid w:val="00665496"/>
    <w:rsid w:val="0066551A"/>
    <w:rsid w:val="006655CE"/>
    <w:rsid w:val="00665701"/>
    <w:rsid w:val="00665C5E"/>
    <w:rsid w:val="00665EE1"/>
    <w:rsid w:val="00666941"/>
    <w:rsid w:val="00666B84"/>
    <w:rsid w:val="00666BB4"/>
    <w:rsid w:val="00667A46"/>
    <w:rsid w:val="00667E2D"/>
    <w:rsid w:val="00667E40"/>
    <w:rsid w:val="00667E46"/>
    <w:rsid w:val="00667EE4"/>
    <w:rsid w:val="00670212"/>
    <w:rsid w:val="0067053B"/>
    <w:rsid w:val="00670C56"/>
    <w:rsid w:val="00670EBA"/>
    <w:rsid w:val="00671010"/>
    <w:rsid w:val="00671A80"/>
    <w:rsid w:val="00671D6E"/>
    <w:rsid w:val="00671EB6"/>
    <w:rsid w:val="00671FAF"/>
    <w:rsid w:val="00672799"/>
    <w:rsid w:val="00673B7D"/>
    <w:rsid w:val="00674223"/>
    <w:rsid w:val="00674381"/>
    <w:rsid w:val="0067468B"/>
    <w:rsid w:val="006748A3"/>
    <w:rsid w:val="00674C35"/>
    <w:rsid w:val="00674DBA"/>
    <w:rsid w:val="00674E85"/>
    <w:rsid w:val="006756AB"/>
    <w:rsid w:val="00675C25"/>
    <w:rsid w:val="006762E3"/>
    <w:rsid w:val="00676417"/>
    <w:rsid w:val="00676E74"/>
    <w:rsid w:val="006772B1"/>
    <w:rsid w:val="0067770F"/>
    <w:rsid w:val="006778EA"/>
    <w:rsid w:val="00677C0C"/>
    <w:rsid w:val="0068014F"/>
    <w:rsid w:val="00680E98"/>
    <w:rsid w:val="006810A7"/>
    <w:rsid w:val="00681245"/>
    <w:rsid w:val="0068138F"/>
    <w:rsid w:val="006815FC"/>
    <w:rsid w:val="00681C20"/>
    <w:rsid w:val="00681F26"/>
    <w:rsid w:val="00682651"/>
    <w:rsid w:val="0068267B"/>
    <w:rsid w:val="00682B4E"/>
    <w:rsid w:val="006832B6"/>
    <w:rsid w:val="00683DBE"/>
    <w:rsid w:val="006841C1"/>
    <w:rsid w:val="00684222"/>
    <w:rsid w:val="00684717"/>
    <w:rsid w:val="00684B9B"/>
    <w:rsid w:val="0068508A"/>
    <w:rsid w:val="00685BEB"/>
    <w:rsid w:val="006862FD"/>
    <w:rsid w:val="0068680C"/>
    <w:rsid w:val="00686CE5"/>
    <w:rsid w:val="00690B4B"/>
    <w:rsid w:val="00691262"/>
    <w:rsid w:val="00691499"/>
    <w:rsid w:val="00691924"/>
    <w:rsid w:val="00692134"/>
    <w:rsid w:val="0069241A"/>
    <w:rsid w:val="0069277A"/>
    <w:rsid w:val="006927EE"/>
    <w:rsid w:val="0069427B"/>
    <w:rsid w:val="00694D00"/>
    <w:rsid w:val="006950BE"/>
    <w:rsid w:val="00695503"/>
    <w:rsid w:val="00695671"/>
    <w:rsid w:val="00696304"/>
    <w:rsid w:val="00697CD0"/>
    <w:rsid w:val="006A2132"/>
    <w:rsid w:val="006A2CD7"/>
    <w:rsid w:val="006A2CF1"/>
    <w:rsid w:val="006A3B8D"/>
    <w:rsid w:val="006A3E6A"/>
    <w:rsid w:val="006A4253"/>
    <w:rsid w:val="006A44D3"/>
    <w:rsid w:val="006A4BDA"/>
    <w:rsid w:val="006A4D15"/>
    <w:rsid w:val="006A509A"/>
    <w:rsid w:val="006A5239"/>
    <w:rsid w:val="006A55C6"/>
    <w:rsid w:val="006A5D17"/>
    <w:rsid w:val="006A5E32"/>
    <w:rsid w:val="006A5F8B"/>
    <w:rsid w:val="006A6273"/>
    <w:rsid w:val="006A6BE7"/>
    <w:rsid w:val="006A7582"/>
    <w:rsid w:val="006A7A50"/>
    <w:rsid w:val="006B02D3"/>
    <w:rsid w:val="006B0764"/>
    <w:rsid w:val="006B0783"/>
    <w:rsid w:val="006B0A82"/>
    <w:rsid w:val="006B1144"/>
    <w:rsid w:val="006B15C0"/>
    <w:rsid w:val="006B15D7"/>
    <w:rsid w:val="006B17A2"/>
    <w:rsid w:val="006B24F8"/>
    <w:rsid w:val="006B27C9"/>
    <w:rsid w:val="006B288C"/>
    <w:rsid w:val="006B28AE"/>
    <w:rsid w:val="006B3350"/>
    <w:rsid w:val="006B3969"/>
    <w:rsid w:val="006B42B6"/>
    <w:rsid w:val="006B42B7"/>
    <w:rsid w:val="006B55BF"/>
    <w:rsid w:val="006B567A"/>
    <w:rsid w:val="006B57E6"/>
    <w:rsid w:val="006B59C6"/>
    <w:rsid w:val="006B5B59"/>
    <w:rsid w:val="006B6023"/>
    <w:rsid w:val="006B6060"/>
    <w:rsid w:val="006B62CC"/>
    <w:rsid w:val="006B6311"/>
    <w:rsid w:val="006B65FA"/>
    <w:rsid w:val="006B68FE"/>
    <w:rsid w:val="006B6B9E"/>
    <w:rsid w:val="006B6E78"/>
    <w:rsid w:val="006B716F"/>
    <w:rsid w:val="006B74C4"/>
    <w:rsid w:val="006B7837"/>
    <w:rsid w:val="006B79D5"/>
    <w:rsid w:val="006B7D16"/>
    <w:rsid w:val="006B7F54"/>
    <w:rsid w:val="006C006F"/>
    <w:rsid w:val="006C00FA"/>
    <w:rsid w:val="006C06CF"/>
    <w:rsid w:val="006C124A"/>
    <w:rsid w:val="006C1C1D"/>
    <w:rsid w:val="006C202A"/>
    <w:rsid w:val="006C26F9"/>
    <w:rsid w:val="006C2A0D"/>
    <w:rsid w:val="006C2E94"/>
    <w:rsid w:val="006C309C"/>
    <w:rsid w:val="006C3180"/>
    <w:rsid w:val="006C3BB8"/>
    <w:rsid w:val="006C3F95"/>
    <w:rsid w:val="006C51C3"/>
    <w:rsid w:val="006C5E11"/>
    <w:rsid w:val="006C65E6"/>
    <w:rsid w:val="006C6C47"/>
    <w:rsid w:val="006C6DFE"/>
    <w:rsid w:val="006C6FD7"/>
    <w:rsid w:val="006C76B6"/>
    <w:rsid w:val="006C76CA"/>
    <w:rsid w:val="006C77BD"/>
    <w:rsid w:val="006C77FB"/>
    <w:rsid w:val="006C78B4"/>
    <w:rsid w:val="006C7A12"/>
    <w:rsid w:val="006C7B49"/>
    <w:rsid w:val="006C7E10"/>
    <w:rsid w:val="006D0703"/>
    <w:rsid w:val="006D0E4C"/>
    <w:rsid w:val="006D127B"/>
    <w:rsid w:val="006D1306"/>
    <w:rsid w:val="006D1459"/>
    <w:rsid w:val="006D1761"/>
    <w:rsid w:val="006D17CE"/>
    <w:rsid w:val="006D1D24"/>
    <w:rsid w:val="006D2294"/>
    <w:rsid w:val="006D24D4"/>
    <w:rsid w:val="006D2F60"/>
    <w:rsid w:val="006D30C0"/>
    <w:rsid w:val="006D3D6E"/>
    <w:rsid w:val="006D3FE7"/>
    <w:rsid w:val="006D4024"/>
    <w:rsid w:val="006D41B6"/>
    <w:rsid w:val="006D474B"/>
    <w:rsid w:val="006D4B7E"/>
    <w:rsid w:val="006D52BF"/>
    <w:rsid w:val="006D5D05"/>
    <w:rsid w:val="006D5D77"/>
    <w:rsid w:val="006D5E11"/>
    <w:rsid w:val="006D5E75"/>
    <w:rsid w:val="006D60C6"/>
    <w:rsid w:val="006D63BC"/>
    <w:rsid w:val="006D680E"/>
    <w:rsid w:val="006D6A8D"/>
    <w:rsid w:val="006D6FC4"/>
    <w:rsid w:val="006D7396"/>
    <w:rsid w:val="006D794F"/>
    <w:rsid w:val="006D7BDA"/>
    <w:rsid w:val="006D7E1A"/>
    <w:rsid w:val="006E06F9"/>
    <w:rsid w:val="006E0B4A"/>
    <w:rsid w:val="006E0D04"/>
    <w:rsid w:val="006E12C2"/>
    <w:rsid w:val="006E1394"/>
    <w:rsid w:val="006E145B"/>
    <w:rsid w:val="006E157D"/>
    <w:rsid w:val="006E1E0B"/>
    <w:rsid w:val="006E2838"/>
    <w:rsid w:val="006E2A47"/>
    <w:rsid w:val="006E312B"/>
    <w:rsid w:val="006E36CE"/>
    <w:rsid w:val="006E376D"/>
    <w:rsid w:val="006E45A5"/>
    <w:rsid w:val="006E4790"/>
    <w:rsid w:val="006E48D9"/>
    <w:rsid w:val="006E49E5"/>
    <w:rsid w:val="006E4AEA"/>
    <w:rsid w:val="006E4AFF"/>
    <w:rsid w:val="006E4BE6"/>
    <w:rsid w:val="006E4D2A"/>
    <w:rsid w:val="006E4ED0"/>
    <w:rsid w:val="006E5A1B"/>
    <w:rsid w:val="006E6281"/>
    <w:rsid w:val="006E682F"/>
    <w:rsid w:val="006E6C70"/>
    <w:rsid w:val="006E6DB0"/>
    <w:rsid w:val="006E6F58"/>
    <w:rsid w:val="006E6FF0"/>
    <w:rsid w:val="006E7432"/>
    <w:rsid w:val="006E7653"/>
    <w:rsid w:val="006E7D1A"/>
    <w:rsid w:val="006F0561"/>
    <w:rsid w:val="006F103E"/>
    <w:rsid w:val="006F1170"/>
    <w:rsid w:val="006F17F1"/>
    <w:rsid w:val="006F1D52"/>
    <w:rsid w:val="006F1E74"/>
    <w:rsid w:val="006F1E87"/>
    <w:rsid w:val="006F20D9"/>
    <w:rsid w:val="006F22CE"/>
    <w:rsid w:val="006F2E2F"/>
    <w:rsid w:val="006F3A72"/>
    <w:rsid w:val="006F432A"/>
    <w:rsid w:val="006F489B"/>
    <w:rsid w:val="006F4B06"/>
    <w:rsid w:val="006F4DF2"/>
    <w:rsid w:val="006F5122"/>
    <w:rsid w:val="006F5420"/>
    <w:rsid w:val="006F5987"/>
    <w:rsid w:val="006F61EA"/>
    <w:rsid w:val="006F674A"/>
    <w:rsid w:val="006F696C"/>
    <w:rsid w:val="006F702F"/>
    <w:rsid w:val="006F7384"/>
    <w:rsid w:val="006F7553"/>
    <w:rsid w:val="006F7AFF"/>
    <w:rsid w:val="006F7DA6"/>
    <w:rsid w:val="00700A7D"/>
    <w:rsid w:val="00700AC4"/>
    <w:rsid w:val="007012E3"/>
    <w:rsid w:val="007013DF"/>
    <w:rsid w:val="007018EF"/>
    <w:rsid w:val="00701E4E"/>
    <w:rsid w:val="00701EC5"/>
    <w:rsid w:val="00701F47"/>
    <w:rsid w:val="007020F1"/>
    <w:rsid w:val="0070328C"/>
    <w:rsid w:val="007035B1"/>
    <w:rsid w:val="00703645"/>
    <w:rsid w:val="007040FE"/>
    <w:rsid w:val="00704496"/>
    <w:rsid w:val="0070463D"/>
    <w:rsid w:val="00704C9D"/>
    <w:rsid w:val="00704CBA"/>
    <w:rsid w:val="00704E98"/>
    <w:rsid w:val="0070575E"/>
    <w:rsid w:val="007057C3"/>
    <w:rsid w:val="007058AF"/>
    <w:rsid w:val="00705CF7"/>
    <w:rsid w:val="00705F00"/>
    <w:rsid w:val="00706210"/>
    <w:rsid w:val="00706B0A"/>
    <w:rsid w:val="00706C09"/>
    <w:rsid w:val="007070B2"/>
    <w:rsid w:val="00707597"/>
    <w:rsid w:val="00707820"/>
    <w:rsid w:val="00707A45"/>
    <w:rsid w:val="00707C8D"/>
    <w:rsid w:val="00710B84"/>
    <w:rsid w:val="007112C0"/>
    <w:rsid w:val="007118A1"/>
    <w:rsid w:val="00711913"/>
    <w:rsid w:val="00711A52"/>
    <w:rsid w:val="00711E4F"/>
    <w:rsid w:val="00712012"/>
    <w:rsid w:val="00712269"/>
    <w:rsid w:val="00712CF4"/>
    <w:rsid w:val="00713E04"/>
    <w:rsid w:val="00713ED5"/>
    <w:rsid w:val="00714686"/>
    <w:rsid w:val="00714C90"/>
    <w:rsid w:val="0071594D"/>
    <w:rsid w:val="00715E7B"/>
    <w:rsid w:val="00716038"/>
    <w:rsid w:val="007160AC"/>
    <w:rsid w:val="00716256"/>
    <w:rsid w:val="00716480"/>
    <w:rsid w:val="00716555"/>
    <w:rsid w:val="007166AB"/>
    <w:rsid w:val="007172DD"/>
    <w:rsid w:val="00717359"/>
    <w:rsid w:val="0071753F"/>
    <w:rsid w:val="00717A00"/>
    <w:rsid w:val="00720319"/>
    <w:rsid w:val="00720A9D"/>
    <w:rsid w:val="00720B13"/>
    <w:rsid w:val="00720BEF"/>
    <w:rsid w:val="00720D09"/>
    <w:rsid w:val="0072193E"/>
    <w:rsid w:val="00721D87"/>
    <w:rsid w:val="00721EE8"/>
    <w:rsid w:val="00722723"/>
    <w:rsid w:val="00722AD9"/>
    <w:rsid w:val="00722C40"/>
    <w:rsid w:val="007235CE"/>
    <w:rsid w:val="00723EEF"/>
    <w:rsid w:val="0072401F"/>
    <w:rsid w:val="0072411B"/>
    <w:rsid w:val="00724888"/>
    <w:rsid w:val="00724A08"/>
    <w:rsid w:val="00724B76"/>
    <w:rsid w:val="00724DCF"/>
    <w:rsid w:val="00724E08"/>
    <w:rsid w:val="00725536"/>
    <w:rsid w:val="00725B3A"/>
    <w:rsid w:val="007260AA"/>
    <w:rsid w:val="007266FC"/>
    <w:rsid w:val="00726774"/>
    <w:rsid w:val="007268C8"/>
    <w:rsid w:val="007269AD"/>
    <w:rsid w:val="00726A0A"/>
    <w:rsid w:val="00727077"/>
    <w:rsid w:val="00727AE6"/>
    <w:rsid w:val="00727CCB"/>
    <w:rsid w:val="00727E14"/>
    <w:rsid w:val="00730529"/>
    <w:rsid w:val="00730EC3"/>
    <w:rsid w:val="007319C1"/>
    <w:rsid w:val="00731D36"/>
    <w:rsid w:val="00731E91"/>
    <w:rsid w:val="00732870"/>
    <w:rsid w:val="00732D7D"/>
    <w:rsid w:val="007332F9"/>
    <w:rsid w:val="007335AD"/>
    <w:rsid w:val="007335C1"/>
    <w:rsid w:val="00733640"/>
    <w:rsid w:val="00733D23"/>
    <w:rsid w:val="00734823"/>
    <w:rsid w:val="00734B53"/>
    <w:rsid w:val="007352B8"/>
    <w:rsid w:val="007353BE"/>
    <w:rsid w:val="00735F1E"/>
    <w:rsid w:val="0073612B"/>
    <w:rsid w:val="00736851"/>
    <w:rsid w:val="007370DD"/>
    <w:rsid w:val="00737FC1"/>
    <w:rsid w:val="00740332"/>
    <w:rsid w:val="007403AC"/>
    <w:rsid w:val="00740538"/>
    <w:rsid w:val="0074067F"/>
    <w:rsid w:val="00740768"/>
    <w:rsid w:val="00740E58"/>
    <w:rsid w:val="00741777"/>
    <w:rsid w:val="0074184D"/>
    <w:rsid w:val="00741FFA"/>
    <w:rsid w:val="007424C9"/>
    <w:rsid w:val="0074297B"/>
    <w:rsid w:val="00742B0F"/>
    <w:rsid w:val="00742F95"/>
    <w:rsid w:val="00743021"/>
    <w:rsid w:val="007430F6"/>
    <w:rsid w:val="00743151"/>
    <w:rsid w:val="007432BE"/>
    <w:rsid w:val="007435E6"/>
    <w:rsid w:val="00743B7F"/>
    <w:rsid w:val="00743F27"/>
    <w:rsid w:val="007442A2"/>
    <w:rsid w:val="007442FB"/>
    <w:rsid w:val="0074452C"/>
    <w:rsid w:val="007452B4"/>
    <w:rsid w:val="0074539A"/>
    <w:rsid w:val="007453CB"/>
    <w:rsid w:val="007458B5"/>
    <w:rsid w:val="0074692E"/>
    <w:rsid w:val="00746CFE"/>
    <w:rsid w:val="0074731E"/>
    <w:rsid w:val="00747605"/>
    <w:rsid w:val="0074767C"/>
    <w:rsid w:val="0074770F"/>
    <w:rsid w:val="0074780C"/>
    <w:rsid w:val="0074796F"/>
    <w:rsid w:val="00750107"/>
    <w:rsid w:val="0075041B"/>
    <w:rsid w:val="00750CDF"/>
    <w:rsid w:val="00750FEC"/>
    <w:rsid w:val="007511FA"/>
    <w:rsid w:val="00751A10"/>
    <w:rsid w:val="00751C43"/>
    <w:rsid w:val="00751EDD"/>
    <w:rsid w:val="007525E5"/>
    <w:rsid w:val="0075261E"/>
    <w:rsid w:val="00752E1F"/>
    <w:rsid w:val="0075319E"/>
    <w:rsid w:val="0075366A"/>
    <w:rsid w:val="00754015"/>
    <w:rsid w:val="007542BD"/>
    <w:rsid w:val="007545AC"/>
    <w:rsid w:val="007545F7"/>
    <w:rsid w:val="00754895"/>
    <w:rsid w:val="007549F2"/>
    <w:rsid w:val="00755EA5"/>
    <w:rsid w:val="00757659"/>
    <w:rsid w:val="00757899"/>
    <w:rsid w:val="00757956"/>
    <w:rsid w:val="00760237"/>
    <w:rsid w:val="007604A1"/>
    <w:rsid w:val="00760654"/>
    <w:rsid w:val="00760788"/>
    <w:rsid w:val="007607D5"/>
    <w:rsid w:val="007611DA"/>
    <w:rsid w:val="00761503"/>
    <w:rsid w:val="007617AF"/>
    <w:rsid w:val="0076219B"/>
    <w:rsid w:val="007624DE"/>
    <w:rsid w:val="0076279F"/>
    <w:rsid w:val="00762BB8"/>
    <w:rsid w:val="00762C3B"/>
    <w:rsid w:val="00762CF0"/>
    <w:rsid w:val="00762E7A"/>
    <w:rsid w:val="007633F1"/>
    <w:rsid w:val="00763A7B"/>
    <w:rsid w:val="00763D00"/>
    <w:rsid w:val="0076413B"/>
    <w:rsid w:val="0076438E"/>
    <w:rsid w:val="0076489B"/>
    <w:rsid w:val="00764AFF"/>
    <w:rsid w:val="007650C2"/>
    <w:rsid w:val="007650FC"/>
    <w:rsid w:val="00765377"/>
    <w:rsid w:val="00765CE4"/>
    <w:rsid w:val="0076619F"/>
    <w:rsid w:val="007667C6"/>
    <w:rsid w:val="00766B2C"/>
    <w:rsid w:val="007670AA"/>
    <w:rsid w:val="00767418"/>
    <w:rsid w:val="007677AC"/>
    <w:rsid w:val="00767C87"/>
    <w:rsid w:val="00767E2B"/>
    <w:rsid w:val="00770351"/>
    <w:rsid w:val="00771044"/>
    <w:rsid w:val="0077121A"/>
    <w:rsid w:val="00771F3B"/>
    <w:rsid w:val="007723EF"/>
    <w:rsid w:val="00772EBC"/>
    <w:rsid w:val="007731A0"/>
    <w:rsid w:val="0077323B"/>
    <w:rsid w:val="00773695"/>
    <w:rsid w:val="00773931"/>
    <w:rsid w:val="00773980"/>
    <w:rsid w:val="00773AE1"/>
    <w:rsid w:val="00773E14"/>
    <w:rsid w:val="00773F85"/>
    <w:rsid w:val="00774212"/>
    <w:rsid w:val="0077447A"/>
    <w:rsid w:val="007746DE"/>
    <w:rsid w:val="00774BF7"/>
    <w:rsid w:val="00775755"/>
    <w:rsid w:val="00776D8E"/>
    <w:rsid w:val="0077749E"/>
    <w:rsid w:val="00777516"/>
    <w:rsid w:val="00777712"/>
    <w:rsid w:val="0077790C"/>
    <w:rsid w:val="00777B32"/>
    <w:rsid w:val="00780621"/>
    <w:rsid w:val="00780676"/>
    <w:rsid w:val="00780795"/>
    <w:rsid w:val="00780F42"/>
    <w:rsid w:val="0078118C"/>
    <w:rsid w:val="00781512"/>
    <w:rsid w:val="007815EE"/>
    <w:rsid w:val="0078179F"/>
    <w:rsid w:val="007818CD"/>
    <w:rsid w:val="0078295F"/>
    <w:rsid w:val="007831C2"/>
    <w:rsid w:val="00783448"/>
    <w:rsid w:val="00783526"/>
    <w:rsid w:val="007838BD"/>
    <w:rsid w:val="00783CAA"/>
    <w:rsid w:val="00784534"/>
    <w:rsid w:val="0078485A"/>
    <w:rsid w:val="007853F8"/>
    <w:rsid w:val="00785721"/>
    <w:rsid w:val="0078613A"/>
    <w:rsid w:val="00786E8B"/>
    <w:rsid w:val="00786FF6"/>
    <w:rsid w:val="0078711C"/>
    <w:rsid w:val="0078721F"/>
    <w:rsid w:val="0078773A"/>
    <w:rsid w:val="0078778B"/>
    <w:rsid w:val="007877D7"/>
    <w:rsid w:val="00790094"/>
    <w:rsid w:val="007902A6"/>
    <w:rsid w:val="007902D2"/>
    <w:rsid w:val="007903F6"/>
    <w:rsid w:val="00790609"/>
    <w:rsid w:val="00790A83"/>
    <w:rsid w:val="00791255"/>
    <w:rsid w:val="007913B2"/>
    <w:rsid w:val="007915E6"/>
    <w:rsid w:val="00791C4D"/>
    <w:rsid w:val="0079274B"/>
    <w:rsid w:val="00792B8A"/>
    <w:rsid w:val="0079305B"/>
    <w:rsid w:val="0079355A"/>
    <w:rsid w:val="007936DF"/>
    <w:rsid w:val="00793760"/>
    <w:rsid w:val="00793A78"/>
    <w:rsid w:val="00794013"/>
    <w:rsid w:val="00794D93"/>
    <w:rsid w:val="0079567A"/>
    <w:rsid w:val="00795BEB"/>
    <w:rsid w:val="00795D70"/>
    <w:rsid w:val="00796AA5"/>
    <w:rsid w:val="00796BBB"/>
    <w:rsid w:val="00797052"/>
    <w:rsid w:val="007971D3"/>
    <w:rsid w:val="007A074D"/>
    <w:rsid w:val="007A13DD"/>
    <w:rsid w:val="007A1FEF"/>
    <w:rsid w:val="007A20FC"/>
    <w:rsid w:val="007A28BE"/>
    <w:rsid w:val="007A2973"/>
    <w:rsid w:val="007A29DB"/>
    <w:rsid w:val="007A33DC"/>
    <w:rsid w:val="007A362F"/>
    <w:rsid w:val="007A36E8"/>
    <w:rsid w:val="007A39A2"/>
    <w:rsid w:val="007A3ADF"/>
    <w:rsid w:val="007A3FA7"/>
    <w:rsid w:val="007A43DA"/>
    <w:rsid w:val="007A4504"/>
    <w:rsid w:val="007A4A3B"/>
    <w:rsid w:val="007A4C64"/>
    <w:rsid w:val="007A5485"/>
    <w:rsid w:val="007A558C"/>
    <w:rsid w:val="007A56FC"/>
    <w:rsid w:val="007A5C1A"/>
    <w:rsid w:val="007A6BC6"/>
    <w:rsid w:val="007A6E5A"/>
    <w:rsid w:val="007A6F53"/>
    <w:rsid w:val="007A7B57"/>
    <w:rsid w:val="007B0033"/>
    <w:rsid w:val="007B0074"/>
    <w:rsid w:val="007B04E5"/>
    <w:rsid w:val="007B0DBB"/>
    <w:rsid w:val="007B0E16"/>
    <w:rsid w:val="007B1CFB"/>
    <w:rsid w:val="007B1E8F"/>
    <w:rsid w:val="007B211F"/>
    <w:rsid w:val="007B2423"/>
    <w:rsid w:val="007B25F0"/>
    <w:rsid w:val="007B2786"/>
    <w:rsid w:val="007B293C"/>
    <w:rsid w:val="007B2A21"/>
    <w:rsid w:val="007B2B68"/>
    <w:rsid w:val="007B2C7D"/>
    <w:rsid w:val="007B2DB8"/>
    <w:rsid w:val="007B3198"/>
    <w:rsid w:val="007B44F6"/>
    <w:rsid w:val="007B4D4F"/>
    <w:rsid w:val="007B4D80"/>
    <w:rsid w:val="007B50B0"/>
    <w:rsid w:val="007B544B"/>
    <w:rsid w:val="007B55D5"/>
    <w:rsid w:val="007B56AB"/>
    <w:rsid w:val="007B58C4"/>
    <w:rsid w:val="007B6175"/>
    <w:rsid w:val="007B67F1"/>
    <w:rsid w:val="007B6948"/>
    <w:rsid w:val="007B6D94"/>
    <w:rsid w:val="007B6ECF"/>
    <w:rsid w:val="007B6F34"/>
    <w:rsid w:val="007B7243"/>
    <w:rsid w:val="007B7389"/>
    <w:rsid w:val="007B7955"/>
    <w:rsid w:val="007B7E0E"/>
    <w:rsid w:val="007C070D"/>
    <w:rsid w:val="007C0CF0"/>
    <w:rsid w:val="007C118E"/>
    <w:rsid w:val="007C120B"/>
    <w:rsid w:val="007C14C3"/>
    <w:rsid w:val="007C1C29"/>
    <w:rsid w:val="007C25F5"/>
    <w:rsid w:val="007C2A8C"/>
    <w:rsid w:val="007C2D0B"/>
    <w:rsid w:val="007C339A"/>
    <w:rsid w:val="007C36D1"/>
    <w:rsid w:val="007C38CC"/>
    <w:rsid w:val="007C3BD9"/>
    <w:rsid w:val="007C41DF"/>
    <w:rsid w:val="007C432B"/>
    <w:rsid w:val="007C4617"/>
    <w:rsid w:val="007C47B3"/>
    <w:rsid w:val="007C47DB"/>
    <w:rsid w:val="007C4F90"/>
    <w:rsid w:val="007C509D"/>
    <w:rsid w:val="007C51FF"/>
    <w:rsid w:val="007C534A"/>
    <w:rsid w:val="007C551B"/>
    <w:rsid w:val="007C57B5"/>
    <w:rsid w:val="007C5994"/>
    <w:rsid w:val="007C59CC"/>
    <w:rsid w:val="007C5E57"/>
    <w:rsid w:val="007C5F67"/>
    <w:rsid w:val="007C640F"/>
    <w:rsid w:val="007C649B"/>
    <w:rsid w:val="007C6EBF"/>
    <w:rsid w:val="007C74E9"/>
    <w:rsid w:val="007C761C"/>
    <w:rsid w:val="007C7737"/>
    <w:rsid w:val="007C79BB"/>
    <w:rsid w:val="007D0A56"/>
    <w:rsid w:val="007D1290"/>
    <w:rsid w:val="007D1438"/>
    <w:rsid w:val="007D1521"/>
    <w:rsid w:val="007D1D8A"/>
    <w:rsid w:val="007D25F6"/>
    <w:rsid w:val="007D2705"/>
    <w:rsid w:val="007D2B99"/>
    <w:rsid w:val="007D2D2A"/>
    <w:rsid w:val="007D2EB3"/>
    <w:rsid w:val="007D32F4"/>
    <w:rsid w:val="007D339D"/>
    <w:rsid w:val="007D3474"/>
    <w:rsid w:val="007D3921"/>
    <w:rsid w:val="007D427F"/>
    <w:rsid w:val="007D4434"/>
    <w:rsid w:val="007D46A7"/>
    <w:rsid w:val="007D4D21"/>
    <w:rsid w:val="007D54C7"/>
    <w:rsid w:val="007D58EF"/>
    <w:rsid w:val="007D5A02"/>
    <w:rsid w:val="007D5DB9"/>
    <w:rsid w:val="007D70DF"/>
    <w:rsid w:val="007D7265"/>
    <w:rsid w:val="007D792F"/>
    <w:rsid w:val="007D7A6F"/>
    <w:rsid w:val="007E0449"/>
    <w:rsid w:val="007E0550"/>
    <w:rsid w:val="007E079E"/>
    <w:rsid w:val="007E0A4D"/>
    <w:rsid w:val="007E0F74"/>
    <w:rsid w:val="007E1198"/>
    <w:rsid w:val="007E11C6"/>
    <w:rsid w:val="007E1638"/>
    <w:rsid w:val="007E1FA2"/>
    <w:rsid w:val="007E20C6"/>
    <w:rsid w:val="007E2305"/>
    <w:rsid w:val="007E245B"/>
    <w:rsid w:val="007E2623"/>
    <w:rsid w:val="007E2625"/>
    <w:rsid w:val="007E3507"/>
    <w:rsid w:val="007E3B0F"/>
    <w:rsid w:val="007E3DE0"/>
    <w:rsid w:val="007E473D"/>
    <w:rsid w:val="007E4C05"/>
    <w:rsid w:val="007E4CDB"/>
    <w:rsid w:val="007E531F"/>
    <w:rsid w:val="007E54FF"/>
    <w:rsid w:val="007E5AAB"/>
    <w:rsid w:val="007E5C94"/>
    <w:rsid w:val="007E6432"/>
    <w:rsid w:val="007E6594"/>
    <w:rsid w:val="007E6805"/>
    <w:rsid w:val="007E69E8"/>
    <w:rsid w:val="007E747B"/>
    <w:rsid w:val="007E759F"/>
    <w:rsid w:val="007E7601"/>
    <w:rsid w:val="007E7E9F"/>
    <w:rsid w:val="007F0F2B"/>
    <w:rsid w:val="007F1A4C"/>
    <w:rsid w:val="007F1DFF"/>
    <w:rsid w:val="007F34EF"/>
    <w:rsid w:val="007F37A2"/>
    <w:rsid w:val="007F37CF"/>
    <w:rsid w:val="007F3930"/>
    <w:rsid w:val="007F4283"/>
    <w:rsid w:val="007F4C93"/>
    <w:rsid w:val="007F4E95"/>
    <w:rsid w:val="007F54EE"/>
    <w:rsid w:val="007F5A88"/>
    <w:rsid w:val="007F5DBC"/>
    <w:rsid w:val="007F5E47"/>
    <w:rsid w:val="007F606B"/>
    <w:rsid w:val="007F610A"/>
    <w:rsid w:val="007F62C8"/>
    <w:rsid w:val="007F64F1"/>
    <w:rsid w:val="007F6566"/>
    <w:rsid w:val="007F6AF5"/>
    <w:rsid w:val="007F6D2D"/>
    <w:rsid w:val="007F6FA1"/>
    <w:rsid w:val="00800CF5"/>
    <w:rsid w:val="00800D39"/>
    <w:rsid w:val="00800F8E"/>
    <w:rsid w:val="00801243"/>
    <w:rsid w:val="00801258"/>
    <w:rsid w:val="0080153E"/>
    <w:rsid w:val="00802D9D"/>
    <w:rsid w:val="00802F93"/>
    <w:rsid w:val="008036EE"/>
    <w:rsid w:val="00803981"/>
    <w:rsid w:val="00803EF1"/>
    <w:rsid w:val="00804068"/>
    <w:rsid w:val="008049FA"/>
    <w:rsid w:val="0080523E"/>
    <w:rsid w:val="0080573E"/>
    <w:rsid w:val="00805866"/>
    <w:rsid w:val="00805B6A"/>
    <w:rsid w:val="00805BEA"/>
    <w:rsid w:val="00805C89"/>
    <w:rsid w:val="00805E51"/>
    <w:rsid w:val="00805E8A"/>
    <w:rsid w:val="00805FDE"/>
    <w:rsid w:val="0080642E"/>
    <w:rsid w:val="00806A50"/>
    <w:rsid w:val="00806B74"/>
    <w:rsid w:val="00806C4C"/>
    <w:rsid w:val="00806CE0"/>
    <w:rsid w:val="00806E43"/>
    <w:rsid w:val="00807565"/>
    <w:rsid w:val="00807640"/>
    <w:rsid w:val="00807874"/>
    <w:rsid w:val="00807AC4"/>
    <w:rsid w:val="00807B73"/>
    <w:rsid w:val="008104A9"/>
    <w:rsid w:val="00810A2C"/>
    <w:rsid w:val="00810B9F"/>
    <w:rsid w:val="00810C2B"/>
    <w:rsid w:val="00810C62"/>
    <w:rsid w:val="0081122B"/>
    <w:rsid w:val="0081185D"/>
    <w:rsid w:val="008118E2"/>
    <w:rsid w:val="008119F0"/>
    <w:rsid w:val="00811A0C"/>
    <w:rsid w:val="00811DBA"/>
    <w:rsid w:val="00811DFB"/>
    <w:rsid w:val="0081213D"/>
    <w:rsid w:val="00812D5F"/>
    <w:rsid w:val="008132D5"/>
    <w:rsid w:val="00813655"/>
    <w:rsid w:val="0081457F"/>
    <w:rsid w:val="00814BDA"/>
    <w:rsid w:val="00814C53"/>
    <w:rsid w:val="00814D9A"/>
    <w:rsid w:val="00814FC5"/>
    <w:rsid w:val="008168F8"/>
    <w:rsid w:val="00817841"/>
    <w:rsid w:val="00820285"/>
    <w:rsid w:val="0082041D"/>
    <w:rsid w:val="008207FD"/>
    <w:rsid w:val="00820F6D"/>
    <w:rsid w:val="00821664"/>
    <w:rsid w:val="00821D65"/>
    <w:rsid w:val="00822141"/>
    <w:rsid w:val="00822557"/>
    <w:rsid w:val="008226DA"/>
    <w:rsid w:val="00822B7F"/>
    <w:rsid w:val="00822D8F"/>
    <w:rsid w:val="008230C7"/>
    <w:rsid w:val="008239A8"/>
    <w:rsid w:val="00823C69"/>
    <w:rsid w:val="0082423E"/>
    <w:rsid w:val="00824257"/>
    <w:rsid w:val="00824750"/>
    <w:rsid w:val="00824B5D"/>
    <w:rsid w:val="008251E3"/>
    <w:rsid w:val="0082562D"/>
    <w:rsid w:val="00826D17"/>
    <w:rsid w:val="00826E06"/>
    <w:rsid w:val="00827111"/>
    <w:rsid w:val="008273A2"/>
    <w:rsid w:val="008274F5"/>
    <w:rsid w:val="008276B9"/>
    <w:rsid w:val="0082794C"/>
    <w:rsid w:val="00827F41"/>
    <w:rsid w:val="008300DF"/>
    <w:rsid w:val="00831259"/>
    <w:rsid w:val="00831691"/>
    <w:rsid w:val="00831962"/>
    <w:rsid w:val="00831AFA"/>
    <w:rsid w:val="00831B6A"/>
    <w:rsid w:val="00832038"/>
    <w:rsid w:val="00832938"/>
    <w:rsid w:val="00832A31"/>
    <w:rsid w:val="008330E5"/>
    <w:rsid w:val="0083488D"/>
    <w:rsid w:val="00834DBF"/>
    <w:rsid w:val="00834EBB"/>
    <w:rsid w:val="0083511D"/>
    <w:rsid w:val="00835FB4"/>
    <w:rsid w:val="0083639B"/>
    <w:rsid w:val="00836404"/>
    <w:rsid w:val="0083669E"/>
    <w:rsid w:val="008366AF"/>
    <w:rsid w:val="008366C7"/>
    <w:rsid w:val="008367AE"/>
    <w:rsid w:val="00836EE0"/>
    <w:rsid w:val="00837C9B"/>
    <w:rsid w:val="008402C2"/>
    <w:rsid w:val="008402E4"/>
    <w:rsid w:val="00840400"/>
    <w:rsid w:val="00840A40"/>
    <w:rsid w:val="0084149D"/>
    <w:rsid w:val="00841585"/>
    <w:rsid w:val="00841DA4"/>
    <w:rsid w:val="00842037"/>
    <w:rsid w:val="0084226A"/>
    <w:rsid w:val="00842598"/>
    <w:rsid w:val="008426A1"/>
    <w:rsid w:val="00843075"/>
    <w:rsid w:val="0084366E"/>
    <w:rsid w:val="00843991"/>
    <w:rsid w:val="00843C4C"/>
    <w:rsid w:val="00843FF0"/>
    <w:rsid w:val="00844334"/>
    <w:rsid w:val="008443AB"/>
    <w:rsid w:val="008448F0"/>
    <w:rsid w:val="00844B07"/>
    <w:rsid w:val="00844E7E"/>
    <w:rsid w:val="008458E8"/>
    <w:rsid w:val="008469BE"/>
    <w:rsid w:val="00846A38"/>
    <w:rsid w:val="00846F9D"/>
    <w:rsid w:val="0085072B"/>
    <w:rsid w:val="0085075C"/>
    <w:rsid w:val="00851168"/>
    <w:rsid w:val="008514A5"/>
    <w:rsid w:val="00851858"/>
    <w:rsid w:val="00852214"/>
    <w:rsid w:val="00853596"/>
    <w:rsid w:val="00853F6F"/>
    <w:rsid w:val="00854B14"/>
    <w:rsid w:val="00855A0F"/>
    <w:rsid w:val="00855BE1"/>
    <w:rsid w:val="00855CBE"/>
    <w:rsid w:val="00856126"/>
    <w:rsid w:val="00856FF7"/>
    <w:rsid w:val="0085700F"/>
    <w:rsid w:val="008574E6"/>
    <w:rsid w:val="0085752C"/>
    <w:rsid w:val="008578E8"/>
    <w:rsid w:val="00857AAA"/>
    <w:rsid w:val="00857ADC"/>
    <w:rsid w:val="00857B51"/>
    <w:rsid w:val="00857D55"/>
    <w:rsid w:val="00860864"/>
    <w:rsid w:val="00860D18"/>
    <w:rsid w:val="008613CD"/>
    <w:rsid w:val="008617EB"/>
    <w:rsid w:val="008621F5"/>
    <w:rsid w:val="00862355"/>
    <w:rsid w:val="008627A8"/>
    <w:rsid w:val="00862D90"/>
    <w:rsid w:val="00863126"/>
    <w:rsid w:val="00863AC5"/>
    <w:rsid w:val="00863BB0"/>
    <w:rsid w:val="00863E80"/>
    <w:rsid w:val="008640BA"/>
    <w:rsid w:val="008641E4"/>
    <w:rsid w:val="0086443A"/>
    <w:rsid w:val="008647DF"/>
    <w:rsid w:val="008648DF"/>
    <w:rsid w:val="00864A42"/>
    <w:rsid w:val="00865369"/>
    <w:rsid w:val="00865620"/>
    <w:rsid w:val="00865CE7"/>
    <w:rsid w:val="008661C2"/>
    <w:rsid w:val="00866925"/>
    <w:rsid w:val="00867350"/>
    <w:rsid w:val="0086756B"/>
    <w:rsid w:val="00867B0D"/>
    <w:rsid w:val="00867B2F"/>
    <w:rsid w:val="00867DDB"/>
    <w:rsid w:val="00867ED7"/>
    <w:rsid w:val="008707AB"/>
    <w:rsid w:val="00870AFA"/>
    <w:rsid w:val="0087162F"/>
    <w:rsid w:val="00871784"/>
    <w:rsid w:val="00871960"/>
    <w:rsid w:val="0087199B"/>
    <w:rsid w:val="00871D67"/>
    <w:rsid w:val="00871F6D"/>
    <w:rsid w:val="0087212B"/>
    <w:rsid w:val="0087305B"/>
    <w:rsid w:val="00873564"/>
    <w:rsid w:val="008737F3"/>
    <w:rsid w:val="00873C00"/>
    <w:rsid w:val="00873C4D"/>
    <w:rsid w:val="00873E82"/>
    <w:rsid w:val="00874674"/>
    <w:rsid w:val="00875783"/>
    <w:rsid w:val="0087586C"/>
    <w:rsid w:val="0087596C"/>
    <w:rsid w:val="00875BCC"/>
    <w:rsid w:val="00875D4D"/>
    <w:rsid w:val="00875E14"/>
    <w:rsid w:val="008760EE"/>
    <w:rsid w:val="0087642F"/>
    <w:rsid w:val="00877549"/>
    <w:rsid w:val="00877BAB"/>
    <w:rsid w:val="00877C5B"/>
    <w:rsid w:val="00880971"/>
    <w:rsid w:val="008812DB"/>
    <w:rsid w:val="00881B31"/>
    <w:rsid w:val="00881C2E"/>
    <w:rsid w:val="00881FEF"/>
    <w:rsid w:val="00882642"/>
    <w:rsid w:val="008827B4"/>
    <w:rsid w:val="00882B23"/>
    <w:rsid w:val="008838FD"/>
    <w:rsid w:val="008840B1"/>
    <w:rsid w:val="0088440F"/>
    <w:rsid w:val="008849AB"/>
    <w:rsid w:val="00884B84"/>
    <w:rsid w:val="00884D28"/>
    <w:rsid w:val="00884F48"/>
    <w:rsid w:val="00885146"/>
    <w:rsid w:val="00885756"/>
    <w:rsid w:val="00885A27"/>
    <w:rsid w:val="00885B53"/>
    <w:rsid w:val="00885CEB"/>
    <w:rsid w:val="0088609B"/>
    <w:rsid w:val="008860E1"/>
    <w:rsid w:val="008862AE"/>
    <w:rsid w:val="00886428"/>
    <w:rsid w:val="008865B0"/>
    <w:rsid w:val="00886B5E"/>
    <w:rsid w:val="0088702E"/>
    <w:rsid w:val="00887126"/>
    <w:rsid w:val="00887469"/>
    <w:rsid w:val="00887A0B"/>
    <w:rsid w:val="0089056D"/>
    <w:rsid w:val="00890F98"/>
    <w:rsid w:val="00891187"/>
    <w:rsid w:val="00892003"/>
    <w:rsid w:val="0089251F"/>
    <w:rsid w:val="00892A9A"/>
    <w:rsid w:val="00892B53"/>
    <w:rsid w:val="0089302B"/>
    <w:rsid w:val="00893DC9"/>
    <w:rsid w:val="00894229"/>
    <w:rsid w:val="0089450D"/>
    <w:rsid w:val="008949DA"/>
    <w:rsid w:val="00894BE4"/>
    <w:rsid w:val="0089529F"/>
    <w:rsid w:val="0089553A"/>
    <w:rsid w:val="0089593A"/>
    <w:rsid w:val="00896ADD"/>
    <w:rsid w:val="00896D4E"/>
    <w:rsid w:val="00897181"/>
    <w:rsid w:val="0089746D"/>
    <w:rsid w:val="008977AF"/>
    <w:rsid w:val="00897BCB"/>
    <w:rsid w:val="008A005B"/>
    <w:rsid w:val="008A0C02"/>
    <w:rsid w:val="008A13C6"/>
    <w:rsid w:val="008A146C"/>
    <w:rsid w:val="008A174B"/>
    <w:rsid w:val="008A1DFC"/>
    <w:rsid w:val="008A21FC"/>
    <w:rsid w:val="008A22F8"/>
    <w:rsid w:val="008A26AA"/>
    <w:rsid w:val="008A3765"/>
    <w:rsid w:val="008A39F2"/>
    <w:rsid w:val="008A3B54"/>
    <w:rsid w:val="008A4377"/>
    <w:rsid w:val="008A4AF9"/>
    <w:rsid w:val="008A5379"/>
    <w:rsid w:val="008A5DBB"/>
    <w:rsid w:val="008A614E"/>
    <w:rsid w:val="008A617F"/>
    <w:rsid w:val="008A7415"/>
    <w:rsid w:val="008A750C"/>
    <w:rsid w:val="008A751C"/>
    <w:rsid w:val="008A77C3"/>
    <w:rsid w:val="008A7E6A"/>
    <w:rsid w:val="008B0023"/>
    <w:rsid w:val="008B0041"/>
    <w:rsid w:val="008B0293"/>
    <w:rsid w:val="008B048E"/>
    <w:rsid w:val="008B070B"/>
    <w:rsid w:val="008B0B44"/>
    <w:rsid w:val="008B13BC"/>
    <w:rsid w:val="008B1638"/>
    <w:rsid w:val="008B23B4"/>
    <w:rsid w:val="008B2D71"/>
    <w:rsid w:val="008B3191"/>
    <w:rsid w:val="008B356A"/>
    <w:rsid w:val="008B3630"/>
    <w:rsid w:val="008B3653"/>
    <w:rsid w:val="008B3E81"/>
    <w:rsid w:val="008B462E"/>
    <w:rsid w:val="008B4FB7"/>
    <w:rsid w:val="008B5CCE"/>
    <w:rsid w:val="008B63F8"/>
    <w:rsid w:val="008B65A7"/>
    <w:rsid w:val="008B6B63"/>
    <w:rsid w:val="008B6D77"/>
    <w:rsid w:val="008B7E35"/>
    <w:rsid w:val="008B7FC6"/>
    <w:rsid w:val="008C0223"/>
    <w:rsid w:val="008C127D"/>
    <w:rsid w:val="008C130F"/>
    <w:rsid w:val="008C2A2F"/>
    <w:rsid w:val="008C32F8"/>
    <w:rsid w:val="008C3A0F"/>
    <w:rsid w:val="008C3AF8"/>
    <w:rsid w:val="008C3D7C"/>
    <w:rsid w:val="008C41D1"/>
    <w:rsid w:val="008C468F"/>
    <w:rsid w:val="008C48B1"/>
    <w:rsid w:val="008C496D"/>
    <w:rsid w:val="008C4AED"/>
    <w:rsid w:val="008C4F44"/>
    <w:rsid w:val="008C5A1F"/>
    <w:rsid w:val="008C5AAA"/>
    <w:rsid w:val="008C5F68"/>
    <w:rsid w:val="008C61B4"/>
    <w:rsid w:val="008C698B"/>
    <w:rsid w:val="008C6B1A"/>
    <w:rsid w:val="008C6BBE"/>
    <w:rsid w:val="008C6D4F"/>
    <w:rsid w:val="008C728C"/>
    <w:rsid w:val="008C76B8"/>
    <w:rsid w:val="008C7BDC"/>
    <w:rsid w:val="008D06E9"/>
    <w:rsid w:val="008D19FC"/>
    <w:rsid w:val="008D1DFD"/>
    <w:rsid w:val="008D262B"/>
    <w:rsid w:val="008D3496"/>
    <w:rsid w:val="008D38B8"/>
    <w:rsid w:val="008D3C54"/>
    <w:rsid w:val="008D3DB0"/>
    <w:rsid w:val="008D438E"/>
    <w:rsid w:val="008D4A77"/>
    <w:rsid w:val="008D4FA1"/>
    <w:rsid w:val="008D5268"/>
    <w:rsid w:val="008D5282"/>
    <w:rsid w:val="008D5342"/>
    <w:rsid w:val="008D5BF5"/>
    <w:rsid w:val="008D5ED9"/>
    <w:rsid w:val="008D614B"/>
    <w:rsid w:val="008D6ED6"/>
    <w:rsid w:val="008D6FCA"/>
    <w:rsid w:val="008D7469"/>
    <w:rsid w:val="008D7540"/>
    <w:rsid w:val="008D7D9B"/>
    <w:rsid w:val="008E0090"/>
    <w:rsid w:val="008E0278"/>
    <w:rsid w:val="008E0D00"/>
    <w:rsid w:val="008E102F"/>
    <w:rsid w:val="008E14AF"/>
    <w:rsid w:val="008E1744"/>
    <w:rsid w:val="008E1D42"/>
    <w:rsid w:val="008E361C"/>
    <w:rsid w:val="008E3D13"/>
    <w:rsid w:val="008E4345"/>
    <w:rsid w:val="008E43B5"/>
    <w:rsid w:val="008E4D04"/>
    <w:rsid w:val="008E56DF"/>
    <w:rsid w:val="008E5A7C"/>
    <w:rsid w:val="008E659A"/>
    <w:rsid w:val="008E69A2"/>
    <w:rsid w:val="008E6E4D"/>
    <w:rsid w:val="008E6E68"/>
    <w:rsid w:val="008E73F2"/>
    <w:rsid w:val="008E7635"/>
    <w:rsid w:val="008E7729"/>
    <w:rsid w:val="008E77BF"/>
    <w:rsid w:val="008F0D35"/>
    <w:rsid w:val="008F20BC"/>
    <w:rsid w:val="008F2257"/>
    <w:rsid w:val="008F2A2B"/>
    <w:rsid w:val="008F2CCC"/>
    <w:rsid w:val="008F30AB"/>
    <w:rsid w:val="008F32A4"/>
    <w:rsid w:val="008F36F7"/>
    <w:rsid w:val="008F39C3"/>
    <w:rsid w:val="008F3A2B"/>
    <w:rsid w:val="008F4563"/>
    <w:rsid w:val="008F459B"/>
    <w:rsid w:val="008F55EE"/>
    <w:rsid w:val="008F6357"/>
    <w:rsid w:val="008F662C"/>
    <w:rsid w:val="008F6742"/>
    <w:rsid w:val="008F7435"/>
    <w:rsid w:val="008F7795"/>
    <w:rsid w:val="008F77EA"/>
    <w:rsid w:val="008F78FB"/>
    <w:rsid w:val="008F7B3B"/>
    <w:rsid w:val="008F7FDE"/>
    <w:rsid w:val="009000A6"/>
    <w:rsid w:val="009001AC"/>
    <w:rsid w:val="0090037B"/>
    <w:rsid w:val="009004CE"/>
    <w:rsid w:val="00901046"/>
    <w:rsid w:val="00901255"/>
    <w:rsid w:val="00901281"/>
    <w:rsid w:val="0090183C"/>
    <w:rsid w:val="00901912"/>
    <w:rsid w:val="00901955"/>
    <w:rsid w:val="00901A7E"/>
    <w:rsid w:val="00901C95"/>
    <w:rsid w:val="00901D35"/>
    <w:rsid w:val="009022F4"/>
    <w:rsid w:val="0090240C"/>
    <w:rsid w:val="00902486"/>
    <w:rsid w:val="00903E6E"/>
    <w:rsid w:val="0090407D"/>
    <w:rsid w:val="009047B6"/>
    <w:rsid w:val="00904A64"/>
    <w:rsid w:val="00904BBD"/>
    <w:rsid w:val="00905217"/>
    <w:rsid w:val="0090543A"/>
    <w:rsid w:val="00905D7C"/>
    <w:rsid w:val="00906395"/>
    <w:rsid w:val="009066B0"/>
    <w:rsid w:val="00906879"/>
    <w:rsid w:val="00906D33"/>
    <w:rsid w:val="00906F9C"/>
    <w:rsid w:val="00906FCA"/>
    <w:rsid w:val="00906FCF"/>
    <w:rsid w:val="00907191"/>
    <w:rsid w:val="009073F5"/>
    <w:rsid w:val="0090742C"/>
    <w:rsid w:val="009076D5"/>
    <w:rsid w:val="00907813"/>
    <w:rsid w:val="00907D01"/>
    <w:rsid w:val="0091078A"/>
    <w:rsid w:val="00910B83"/>
    <w:rsid w:val="00910F87"/>
    <w:rsid w:val="00911180"/>
    <w:rsid w:val="00911325"/>
    <w:rsid w:val="0091143D"/>
    <w:rsid w:val="00911BD7"/>
    <w:rsid w:val="00911F5F"/>
    <w:rsid w:val="009120A6"/>
    <w:rsid w:val="0091228A"/>
    <w:rsid w:val="00912331"/>
    <w:rsid w:val="00912905"/>
    <w:rsid w:val="00912A4D"/>
    <w:rsid w:val="00912E60"/>
    <w:rsid w:val="00913297"/>
    <w:rsid w:val="00913B2B"/>
    <w:rsid w:val="00913ED6"/>
    <w:rsid w:val="00914059"/>
    <w:rsid w:val="00914460"/>
    <w:rsid w:val="00914665"/>
    <w:rsid w:val="00914877"/>
    <w:rsid w:val="0091495C"/>
    <w:rsid w:val="00914A23"/>
    <w:rsid w:val="009151EE"/>
    <w:rsid w:val="00915272"/>
    <w:rsid w:val="00915440"/>
    <w:rsid w:val="00915446"/>
    <w:rsid w:val="009158C0"/>
    <w:rsid w:val="00915DFC"/>
    <w:rsid w:val="00915E5D"/>
    <w:rsid w:val="0091694C"/>
    <w:rsid w:val="009172B7"/>
    <w:rsid w:val="009174F0"/>
    <w:rsid w:val="00917D8E"/>
    <w:rsid w:val="00917E76"/>
    <w:rsid w:val="00920678"/>
    <w:rsid w:val="00920685"/>
    <w:rsid w:val="00921248"/>
    <w:rsid w:val="00921B4E"/>
    <w:rsid w:val="00921E7F"/>
    <w:rsid w:val="00922172"/>
    <w:rsid w:val="00922B67"/>
    <w:rsid w:val="00922D99"/>
    <w:rsid w:val="0092337A"/>
    <w:rsid w:val="0092368D"/>
    <w:rsid w:val="009238E7"/>
    <w:rsid w:val="00923A9B"/>
    <w:rsid w:val="009240BF"/>
    <w:rsid w:val="009240F4"/>
    <w:rsid w:val="009242CF"/>
    <w:rsid w:val="00924333"/>
    <w:rsid w:val="0092444A"/>
    <w:rsid w:val="00924879"/>
    <w:rsid w:val="00924CBB"/>
    <w:rsid w:val="00925370"/>
    <w:rsid w:val="009257E4"/>
    <w:rsid w:val="009258A1"/>
    <w:rsid w:val="00925DAF"/>
    <w:rsid w:val="00925F0F"/>
    <w:rsid w:val="00926303"/>
    <w:rsid w:val="009264C9"/>
    <w:rsid w:val="0092665C"/>
    <w:rsid w:val="00926794"/>
    <w:rsid w:val="00926D1D"/>
    <w:rsid w:val="009272E8"/>
    <w:rsid w:val="00927990"/>
    <w:rsid w:val="00930BB2"/>
    <w:rsid w:val="00930E38"/>
    <w:rsid w:val="00930F76"/>
    <w:rsid w:val="009315D4"/>
    <w:rsid w:val="009318C4"/>
    <w:rsid w:val="009319A1"/>
    <w:rsid w:val="00931BF7"/>
    <w:rsid w:val="00931D42"/>
    <w:rsid w:val="00931EB3"/>
    <w:rsid w:val="00931F90"/>
    <w:rsid w:val="0093272E"/>
    <w:rsid w:val="00932F06"/>
    <w:rsid w:val="00933544"/>
    <w:rsid w:val="00933811"/>
    <w:rsid w:val="00933993"/>
    <w:rsid w:val="00933A29"/>
    <w:rsid w:val="00933B40"/>
    <w:rsid w:val="00933D01"/>
    <w:rsid w:val="009342F8"/>
    <w:rsid w:val="009343E2"/>
    <w:rsid w:val="00934842"/>
    <w:rsid w:val="00934AC4"/>
    <w:rsid w:val="009356E5"/>
    <w:rsid w:val="00935DFE"/>
    <w:rsid w:val="009366B5"/>
    <w:rsid w:val="00936B26"/>
    <w:rsid w:val="00936DC9"/>
    <w:rsid w:val="00936F2F"/>
    <w:rsid w:val="00937DA8"/>
    <w:rsid w:val="00937F97"/>
    <w:rsid w:val="00940234"/>
    <w:rsid w:val="00940742"/>
    <w:rsid w:val="00940849"/>
    <w:rsid w:val="00940D4D"/>
    <w:rsid w:val="009420BA"/>
    <w:rsid w:val="00942182"/>
    <w:rsid w:val="00942300"/>
    <w:rsid w:val="00942833"/>
    <w:rsid w:val="0094288B"/>
    <w:rsid w:val="00942990"/>
    <w:rsid w:val="00942F7F"/>
    <w:rsid w:val="00943632"/>
    <w:rsid w:val="00943A6E"/>
    <w:rsid w:val="00943D73"/>
    <w:rsid w:val="00945214"/>
    <w:rsid w:val="00945362"/>
    <w:rsid w:val="00945D1F"/>
    <w:rsid w:val="00946155"/>
    <w:rsid w:val="009464C6"/>
    <w:rsid w:val="0094650F"/>
    <w:rsid w:val="00946591"/>
    <w:rsid w:val="00946B0A"/>
    <w:rsid w:val="009472DA"/>
    <w:rsid w:val="009474CA"/>
    <w:rsid w:val="009475B7"/>
    <w:rsid w:val="00947AA5"/>
    <w:rsid w:val="009500A7"/>
    <w:rsid w:val="009511DD"/>
    <w:rsid w:val="00951716"/>
    <w:rsid w:val="0095222A"/>
    <w:rsid w:val="00952703"/>
    <w:rsid w:val="00953316"/>
    <w:rsid w:val="0095385D"/>
    <w:rsid w:val="00953B45"/>
    <w:rsid w:val="009543AC"/>
    <w:rsid w:val="0095450B"/>
    <w:rsid w:val="00954D44"/>
    <w:rsid w:val="00955347"/>
    <w:rsid w:val="00955D4D"/>
    <w:rsid w:val="009565CA"/>
    <w:rsid w:val="00956E8F"/>
    <w:rsid w:val="00957757"/>
    <w:rsid w:val="00957F03"/>
    <w:rsid w:val="0096000D"/>
    <w:rsid w:val="00960062"/>
    <w:rsid w:val="009600DA"/>
    <w:rsid w:val="009606A5"/>
    <w:rsid w:val="00960704"/>
    <w:rsid w:val="00960985"/>
    <w:rsid w:val="00960A47"/>
    <w:rsid w:val="00960ADB"/>
    <w:rsid w:val="009620E0"/>
    <w:rsid w:val="00962359"/>
    <w:rsid w:val="00962E1C"/>
    <w:rsid w:val="009635DE"/>
    <w:rsid w:val="00963BBC"/>
    <w:rsid w:val="00963E04"/>
    <w:rsid w:val="00963FBC"/>
    <w:rsid w:val="009640F2"/>
    <w:rsid w:val="00964920"/>
    <w:rsid w:val="00964CD3"/>
    <w:rsid w:val="0096506B"/>
    <w:rsid w:val="0096525F"/>
    <w:rsid w:val="00965B9F"/>
    <w:rsid w:val="00966160"/>
    <w:rsid w:val="00966960"/>
    <w:rsid w:val="00967E3E"/>
    <w:rsid w:val="00967EA4"/>
    <w:rsid w:val="00967FAD"/>
    <w:rsid w:val="009700B6"/>
    <w:rsid w:val="00971030"/>
    <w:rsid w:val="009710EC"/>
    <w:rsid w:val="0097110B"/>
    <w:rsid w:val="009712E9"/>
    <w:rsid w:val="009715EA"/>
    <w:rsid w:val="00971F9B"/>
    <w:rsid w:val="00972167"/>
    <w:rsid w:val="0097244C"/>
    <w:rsid w:val="00972B52"/>
    <w:rsid w:val="0097317D"/>
    <w:rsid w:val="00973282"/>
    <w:rsid w:val="009732C2"/>
    <w:rsid w:val="00973950"/>
    <w:rsid w:val="00973FB8"/>
    <w:rsid w:val="00974341"/>
    <w:rsid w:val="009744AD"/>
    <w:rsid w:val="00974533"/>
    <w:rsid w:val="009747B1"/>
    <w:rsid w:val="009749A0"/>
    <w:rsid w:val="00975439"/>
    <w:rsid w:val="009755FB"/>
    <w:rsid w:val="00975E1B"/>
    <w:rsid w:val="009767E1"/>
    <w:rsid w:val="00977579"/>
    <w:rsid w:val="009775FC"/>
    <w:rsid w:val="00977CCB"/>
    <w:rsid w:val="00977E36"/>
    <w:rsid w:val="0098065A"/>
    <w:rsid w:val="00980B5E"/>
    <w:rsid w:val="00981288"/>
    <w:rsid w:val="009816E8"/>
    <w:rsid w:val="00981A07"/>
    <w:rsid w:val="00981F60"/>
    <w:rsid w:val="00982A3F"/>
    <w:rsid w:val="00982AE1"/>
    <w:rsid w:val="00982BCB"/>
    <w:rsid w:val="00982EB0"/>
    <w:rsid w:val="00982EF0"/>
    <w:rsid w:val="00983416"/>
    <w:rsid w:val="009839AA"/>
    <w:rsid w:val="009845CB"/>
    <w:rsid w:val="009846B4"/>
    <w:rsid w:val="00984A12"/>
    <w:rsid w:val="00984D54"/>
    <w:rsid w:val="0098562D"/>
    <w:rsid w:val="00985DE0"/>
    <w:rsid w:val="00986229"/>
    <w:rsid w:val="00986BDC"/>
    <w:rsid w:val="00986FE2"/>
    <w:rsid w:val="00987724"/>
    <w:rsid w:val="009878B5"/>
    <w:rsid w:val="009903A1"/>
    <w:rsid w:val="00990898"/>
    <w:rsid w:val="00991B02"/>
    <w:rsid w:val="00991D1C"/>
    <w:rsid w:val="00992627"/>
    <w:rsid w:val="009927FB"/>
    <w:rsid w:val="00992AB6"/>
    <w:rsid w:val="00993733"/>
    <w:rsid w:val="009938A9"/>
    <w:rsid w:val="009939A0"/>
    <w:rsid w:val="00993B79"/>
    <w:rsid w:val="00993BC5"/>
    <w:rsid w:val="009950BD"/>
    <w:rsid w:val="00995956"/>
    <w:rsid w:val="00995980"/>
    <w:rsid w:val="00995BEB"/>
    <w:rsid w:val="00996A93"/>
    <w:rsid w:val="00996B8A"/>
    <w:rsid w:val="00996FA1"/>
    <w:rsid w:val="00997A2E"/>
    <w:rsid w:val="00997C18"/>
    <w:rsid w:val="00997E16"/>
    <w:rsid w:val="009A0142"/>
    <w:rsid w:val="009A0177"/>
    <w:rsid w:val="009A080E"/>
    <w:rsid w:val="009A1195"/>
    <w:rsid w:val="009A1DC6"/>
    <w:rsid w:val="009A1E71"/>
    <w:rsid w:val="009A2313"/>
    <w:rsid w:val="009A2919"/>
    <w:rsid w:val="009A2A02"/>
    <w:rsid w:val="009A2C7B"/>
    <w:rsid w:val="009A2EC0"/>
    <w:rsid w:val="009A33D4"/>
    <w:rsid w:val="009A3511"/>
    <w:rsid w:val="009A3531"/>
    <w:rsid w:val="009A3628"/>
    <w:rsid w:val="009A369E"/>
    <w:rsid w:val="009A36E7"/>
    <w:rsid w:val="009A3EF1"/>
    <w:rsid w:val="009A5A5E"/>
    <w:rsid w:val="009A5BFC"/>
    <w:rsid w:val="009A5F0B"/>
    <w:rsid w:val="009A64CF"/>
    <w:rsid w:val="009A675E"/>
    <w:rsid w:val="009A7031"/>
    <w:rsid w:val="009A7385"/>
    <w:rsid w:val="009A75D6"/>
    <w:rsid w:val="009A792A"/>
    <w:rsid w:val="009A7AF0"/>
    <w:rsid w:val="009B04F5"/>
    <w:rsid w:val="009B0628"/>
    <w:rsid w:val="009B076A"/>
    <w:rsid w:val="009B081A"/>
    <w:rsid w:val="009B0F48"/>
    <w:rsid w:val="009B0F93"/>
    <w:rsid w:val="009B13F2"/>
    <w:rsid w:val="009B14F7"/>
    <w:rsid w:val="009B1606"/>
    <w:rsid w:val="009B1B4F"/>
    <w:rsid w:val="009B2720"/>
    <w:rsid w:val="009B29A8"/>
    <w:rsid w:val="009B2C7A"/>
    <w:rsid w:val="009B3146"/>
    <w:rsid w:val="009B33E0"/>
    <w:rsid w:val="009B3EC3"/>
    <w:rsid w:val="009B42F8"/>
    <w:rsid w:val="009B4316"/>
    <w:rsid w:val="009B4471"/>
    <w:rsid w:val="009B5478"/>
    <w:rsid w:val="009B549E"/>
    <w:rsid w:val="009B5845"/>
    <w:rsid w:val="009B585A"/>
    <w:rsid w:val="009B5B0A"/>
    <w:rsid w:val="009B60AF"/>
    <w:rsid w:val="009B6AAE"/>
    <w:rsid w:val="009B6CC1"/>
    <w:rsid w:val="009B6D2F"/>
    <w:rsid w:val="009B6DBE"/>
    <w:rsid w:val="009B6F1C"/>
    <w:rsid w:val="009B7687"/>
    <w:rsid w:val="009C0057"/>
    <w:rsid w:val="009C091E"/>
    <w:rsid w:val="009C0BEB"/>
    <w:rsid w:val="009C12A9"/>
    <w:rsid w:val="009C1546"/>
    <w:rsid w:val="009C16D2"/>
    <w:rsid w:val="009C19D3"/>
    <w:rsid w:val="009C1EF1"/>
    <w:rsid w:val="009C2173"/>
    <w:rsid w:val="009C27C7"/>
    <w:rsid w:val="009C2D2C"/>
    <w:rsid w:val="009C2F5A"/>
    <w:rsid w:val="009C38BE"/>
    <w:rsid w:val="009C3A08"/>
    <w:rsid w:val="009C3D00"/>
    <w:rsid w:val="009C42F4"/>
    <w:rsid w:val="009C4347"/>
    <w:rsid w:val="009C446B"/>
    <w:rsid w:val="009C4A3D"/>
    <w:rsid w:val="009C4B1F"/>
    <w:rsid w:val="009C5785"/>
    <w:rsid w:val="009C5840"/>
    <w:rsid w:val="009C5913"/>
    <w:rsid w:val="009C5B1D"/>
    <w:rsid w:val="009C5C05"/>
    <w:rsid w:val="009C5C62"/>
    <w:rsid w:val="009C5E61"/>
    <w:rsid w:val="009C5F2F"/>
    <w:rsid w:val="009C6464"/>
    <w:rsid w:val="009C652F"/>
    <w:rsid w:val="009C65B5"/>
    <w:rsid w:val="009C6F8F"/>
    <w:rsid w:val="009C77FD"/>
    <w:rsid w:val="009C781E"/>
    <w:rsid w:val="009D03BE"/>
    <w:rsid w:val="009D0EE3"/>
    <w:rsid w:val="009D1898"/>
    <w:rsid w:val="009D1E53"/>
    <w:rsid w:val="009D218D"/>
    <w:rsid w:val="009D22DA"/>
    <w:rsid w:val="009D2F59"/>
    <w:rsid w:val="009D3EEA"/>
    <w:rsid w:val="009D495C"/>
    <w:rsid w:val="009D4DB1"/>
    <w:rsid w:val="009D5198"/>
    <w:rsid w:val="009D52BB"/>
    <w:rsid w:val="009D5A60"/>
    <w:rsid w:val="009D5EFF"/>
    <w:rsid w:val="009D60B5"/>
    <w:rsid w:val="009D6801"/>
    <w:rsid w:val="009D729B"/>
    <w:rsid w:val="009E0BB4"/>
    <w:rsid w:val="009E0D7D"/>
    <w:rsid w:val="009E184A"/>
    <w:rsid w:val="009E1B16"/>
    <w:rsid w:val="009E1CF9"/>
    <w:rsid w:val="009E213B"/>
    <w:rsid w:val="009E3309"/>
    <w:rsid w:val="009E3434"/>
    <w:rsid w:val="009E384B"/>
    <w:rsid w:val="009E3C7B"/>
    <w:rsid w:val="009E3DB9"/>
    <w:rsid w:val="009E45A1"/>
    <w:rsid w:val="009E45BA"/>
    <w:rsid w:val="009E490D"/>
    <w:rsid w:val="009E52FE"/>
    <w:rsid w:val="009E5933"/>
    <w:rsid w:val="009E5B11"/>
    <w:rsid w:val="009E5BD8"/>
    <w:rsid w:val="009E5F44"/>
    <w:rsid w:val="009E6677"/>
    <w:rsid w:val="009E6B5D"/>
    <w:rsid w:val="009E6CF8"/>
    <w:rsid w:val="009E6D5A"/>
    <w:rsid w:val="009E7640"/>
    <w:rsid w:val="009F027E"/>
    <w:rsid w:val="009F06E9"/>
    <w:rsid w:val="009F0812"/>
    <w:rsid w:val="009F0824"/>
    <w:rsid w:val="009F084C"/>
    <w:rsid w:val="009F0A03"/>
    <w:rsid w:val="009F0A72"/>
    <w:rsid w:val="009F0CD6"/>
    <w:rsid w:val="009F16E9"/>
    <w:rsid w:val="009F1753"/>
    <w:rsid w:val="009F1E9B"/>
    <w:rsid w:val="009F2158"/>
    <w:rsid w:val="009F21E8"/>
    <w:rsid w:val="009F21FA"/>
    <w:rsid w:val="009F247A"/>
    <w:rsid w:val="009F29A3"/>
    <w:rsid w:val="009F351D"/>
    <w:rsid w:val="009F3D43"/>
    <w:rsid w:val="009F412F"/>
    <w:rsid w:val="009F5FD5"/>
    <w:rsid w:val="009F670F"/>
    <w:rsid w:val="009F69D1"/>
    <w:rsid w:val="009F6AAA"/>
    <w:rsid w:val="009F7B5F"/>
    <w:rsid w:val="009F7C7B"/>
    <w:rsid w:val="00A004E6"/>
    <w:rsid w:val="00A0071F"/>
    <w:rsid w:val="00A00CE9"/>
    <w:rsid w:val="00A00F1E"/>
    <w:rsid w:val="00A010F6"/>
    <w:rsid w:val="00A01328"/>
    <w:rsid w:val="00A01371"/>
    <w:rsid w:val="00A01FE9"/>
    <w:rsid w:val="00A021CC"/>
    <w:rsid w:val="00A027FC"/>
    <w:rsid w:val="00A02CEB"/>
    <w:rsid w:val="00A02DA5"/>
    <w:rsid w:val="00A02DB8"/>
    <w:rsid w:val="00A03024"/>
    <w:rsid w:val="00A03275"/>
    <w:rsid w:val="00A04049"/>
    <w:rsid w:val="00A04623"/>
    <w:rsid w:val="00A0483D"/>
    <w:rsid w:val="00A0484E"/>
    <w:rsid w:val="00A05419"/>
    <w:rsid w:val="00A05F5F"/>
    <w:rsid w:val="00A06141"/>
    <w:rsid w:val="00A0658B"/>
    <w:rsid w:val="00A06688"/>
    <w:rsid w:val="00A069F9"/>
    <w:rsid w:val="00A0750B"/>
    <w:rsid w:val="00A075B0"/>
    <w:rsid w:val="00A075BD"/>
    <w:rsid w:val="00A07673"/>
    <w:rsid w:val="00A07774"/>
    <w:rsid w:val="00A077CC"/>
    <w:rsid w:val="00A07875"/>
    <w:rsid w:val="00A103BB"/>
    <w:rsid w:val="00A10D1C"/>
    <w:rsid w:val="00A10D2A"/>
    <w:rsid w:val="00A10FDA"/>
    <w:rsid w:val="00A115E2"/>
    <w:rsid w:val="00A11ED1"/>
    <w:rsid w:val="00A12616"/>
    <w:rsid w:val="00A129F5"/>
    <w:rsid w:val="00A13433"/>
    <w:rsid w:val="00A13BE3"/>
    <w:rsid w:val="00A13C63"/>
    <w:rsid w:val="00A1409F"/>
    <w:rsid w:val="00A146FB"/>
    <w:rsid w:val="00A14C02"/>
    <w:rsid w:val="00A14D5B"/>
    <w:rsid w:val="00A14F26"/>
    <w:rsid w:val="00A151EC"/>
    <w:rsid w:val="00A15225"/>
    <w:rsid w:val="00A1577E"/>
    <w:rsid w:val="00A16003"/>
    <w:rsid w:val="00A16064"/>
    <w:rsid w:val="00A169EB"/>
    <w:rsid w:val="00A16A1F"/>
    <w:rsid w:val="00A17151"/>
    <w:rsid w:val="00A17833"/>
    <w:rsid w:val="00A17A61"/>
    <w:rsid w:val="00A17B21"/>
    <w:rsid w:val="00A17CF1"/>
    <w:rsid w:val="00A207B5"/>
    <w:rsid w:val="00A20AB0"/>
    <w:rsid w:val="00A20B6F"/>
    <w:rsid w:val="00A21214"/>
    <w:rsid w:val="00A21427"/>
    <w:rsid w:val="00A21957"/>
    <w:rsid w:val="00A21DFF"/>
    <w:rsid w:val="00A22CFA"/>
    <w:rsid w:val="00A233BD"/>
    <w:rsid w:val="00A235DA"/>
    <w:rsid w:val="00A236B4"/>
    <w:rsid w:val="00A2412A"/>
    <w:rsid w:val="00A24F02"/>
    <w:rsid w:val="00A2525D"/>
    <w:rsid w:val="00A2580A"/>
    <w:rsid w:val="00A258AB"/>
    <w:rsid w:val="00A26021"/>
    <w:rsid w:val="00A260EA"/>
    <w:rsid w:val="00A266CA"/>
    <w:rsid w:val="00A2672C"/>
    <w:rsid w:val="00A26BD8"/>
    <w:rsid w:val="00A27526"/>
    <w:rsid w:val="00A27A10"/>
    <w:rsid w:val="00A27BCB"/>
    <w:rsid w:val="00A27CBB"/>
    <w:rsid w:val="00A27E6C"/>
    <w:rsid w:val="00A303DE"/>
    <w:rsid w:val="00A303F7"/>
    <w:rsid w:val="00A306BD"/>
    <w:rsid w:val="00A30950"/>
    <w:rsid w:val="00A31278"/>
    <w:rsid w:val="00A313A5"/>
    <w:rsid w:val="00A31A91"/>
    <w:rsid w:val="00A32DD1"/>
    <w:rsid w:val="00A32F05"/>
    <w:rsid w:val="00A334CA"/>
    <w:rsid w:val="00A33663"/>
    <w:rsid w:val="00A3451F"/>
    <w:rsid w:val="00A34E6C"/>
    <w:rsid w:val="00A34FDF"/>
    <w:rsid w:val="00A3551D"/>
    <w:rsid w:val="00A35731"/>
    <w:rsid w:val="00A35CE9"/>
    <w:rsid w:val="00A3614F"/>
    <w:rsid w:val="00A361F2"/>
    <w:rsid w:val="00A36232"/>
    <w:rsid w:val="00A3643B"/>
    <w:rsid w:val="00A367B9"/>
    <w:rsid w:val="00A36DF3"/>
    <w:rsid w:val="00A37A27"/>
    <w:rsid w:val="00A37C49"/>
    <w:rsid w:val="00A40796"/>
    <w:rsid w:val="00A407EF"/>
    <w:rsid w:val="00A40932"/>
    <w:rsid w:val="00A40C11"/>
    <w:rsid w:val="00A40FAC"/>
    <w:rsid w:val="00A412C1"/>
    <w:rsid w:val="00A4135D"/>
    <w:rsid w:val="00A4135E"/>
    <w:rsid w:val="00A4174C"/>
    <w:rsid w:val="00A41890"/>
    <w:rsid w:val="00A42C0E"/>
    <w:rsid w:val="00A42E97"/>
    <w:rsid w:val="00A434CB"/>
    <w:rsid w:val="00A43831"/>
    <w:rsid w:val="00A43D8F"/>
    <w:rsid w:val="00A43F18"/>
    <w:rsid w:val="00A43F6E"/>
    <w:rsid w:val="00A444CC"/>
    <w:rsid w:val="00A44696"/>
    <w:rsid w:val="00A44811"/>
    <w:rsid w:val="00A45177"/>
    <w:rsid w:val="00A455E1"/>
    <w:rsid w:val="00A459CC"/>
    <w:rsid w:val="00A45F53"/>
    <w:rsid w:val="00A466DF"/>
    <w:rsid w:val="00A46ECA"/>
    <w:rsid w:val="00A46FE8"/>
    <w:rsid w:val="00A47106"/>
    <w:rsid w:val="00A47230"/>
    <w:rsid w:val="00A47447"/>
    <w:rsid w:val="00A47B08"/>
    <w:rsid w:val="00A50013"/>
    <w:rsid w:val="00A5016A"/>
    <w:rsid w:val="00A50329"/>
    <w:rsid w:val="00A50820"/>
    <w:rsid w:val="00A50827"/>
    <w:rsid w:val="00A50E54"/>
    <w:rsid w:val="00A5125B"/>
    <w:rsid w:val="00A5127D"/>
    <w:rsid w:val="00A51E33"/>
    <w:rsid w:val="00A51EBC"/>
    <w:rsid w:val="00A52371"/>
    <w:rsid w:val="00A526AF"/>
    <w:rsid w:val="00A5270F"/>
    <w:rsid w:val="00A528FD"/>
    <w:rsid w:val="00A532FA"/>
    <w:rsid w:val="00A534D7"/>
    <w:rsid w:val="00A53516"/>
    <w:rsid w:val="00A537AF"/>
    <w:rsid w:val="00A53837"/>
    <w:rsid w:val="00A53909"/>
    <w:rsid w:val="00A53971"/>
    <w:rsid w:val="00A53C31"/>
    <w:rsid w:val="00A54459"/>
    <w:rsid w:val="00A544A6"/>
    <w:rsid w:val="00A544B0"/>
    <w:rsid w:val="00A54929"/>
    <w:rsid w:val="00A54AC4"/>
    <w:rsid w:val="00A54B4B"/>
    <w:rsid w:val="00A55472"/>
    <w:rsid w:val="00A5590C"/>
    <w:rsid w:val="00A55B7E"/>
    <w:rsid w:val="00A5622D"/>
    <w:rsid w:val="00A57050"/>
    <w:rsid w:val="00A573B3"/>
    <w:rsid w:val="00A57AFF"/>
    <w:rsid w:val="00A6071F"/>
    <w:rsid w:val="00A607BF"/>
    <w:rsid w:val="00A613CD"/>
    <w:rsid w:val="00A6141A"/>
    <w:rsid w:val="00A6168E"/>
    <w:rsid w:val="00A62047"/>
    <w:rsid w:val="00A62183"/>
    <w:rsid w:val="00A624E6"/>
    <w:rsid w:val="00A62D9B"/>
    <w:rsid w:val="00A62DEA"/>
    <w:rsid w:val="00A63298"/>
    <w:rsid w:val="00A633E0"/>
    <w:rsid w:val="00A63F34"/>
    <w:rsid w:val="00A63F5A"/>
    <w:rsid w:val="00A646D0"/>
    <w:rsid w:val="00A64E74"/>
    <w:rsid w:val="00A64FFD"/>
    <w:rsid w:val="00A65C22"/>
    <w:rsid w:val="00A6651B"/>
    <w:rsid w:val="00A6657C"/>
    <w:rsid w:val="00A66730"/>
    <w:rsid w:val="00A6675C"/>
    <w:rsid w:val="00A6685C"/>
    <w:rsid w:val="00A668DB"/>
    <w:rsid w:val="00A66E62"/>
    <w:rsid w:val="00A6780D"/>
    <w:rsid w:val="00A67DB2"/>
    <w:rsid w:val="00A70B19"/>
    <w:rsid w:val="00A70FD2"/>
    <w:rsid w:val="00A7143F"/>
    <w:rsid w:val="00A71727"/>
    <w:rsid w:val="00A71A50"/>
    <w:rsid w:val="00A72CC9"/>
    <w:rsid w:val="00A733D2"/>
    <w:rsid w:val="00A73586"/>
    <w:rsid w:val="00A73950"/>
    <w:rsid w:val="00A74042"/>
    <w:rsid w:val="00A74AE5"/>
    <w:rsid w:val="00A74C44"/>
    <w:rsid w:val="00A74C65"/>
    <w:rsid w:val="00A74EAC"/>
    <w:rsid w:val="00A75137"/>
    <w:rsid w:val="00A75628"/>
    <w:rsid w:val="00A762B5"/>
    <w:rsid w:val="00A76821"/>
    <w:rsid w:val="00A7710F"/>
    <w:rsid w:val="00A7746F"/>
    <w:rsid w:val="00A778B1"/>
    <w:rsid w:val="00A77949"/>
    <w:rsid w:val="00A8028C"/>
    <w:rsid w:val="00A802C4"/>
    <w:rsid w:val="00A81892"/>
    <w:rsid w:val="00A8191D"/>
    <w:rsid w:val="00A81D2F"/>
    <w:rsid w:val="00A81F9D"/>
    <w:rsid w:val="00A82590"/>
    <w:rsid w:val="00A828AB"/>
    <w:rsid w:val="00A82E30"/>
    <w:rsid w:val="00A82E59"/>
    <w:rsid w:val="00A83750"/>
    <w:rsid w:val="00A83CF5"/>
    <w:rsid w:val="00A840D2"/>
    <w:rsid w:val="00A84F31"/>
    <w:rsid w:val="00A8544A"/>
    <w:rsid w:val="00A85766"/>
    <w:rsid w:val="00A85F9D"/>
    <w:rsid w:val="00A862F8"/>
    <w:rsid w:val="00A863A3"/>
    <w:rsid w:val="00A86616"/>
    <w:rsid w:val="00A8699E"/>
    <w:rsid w:val="00A86C62"/>
    <w:rsid w:val="00A87463"/>
    <w:rsid w:val="00A876F7"/>
    <w:rsid w:val="00A87D63"/>
    <w:rsid w:val="00A87D67"/>
    <w:rsid w:val="00A90541"/>
    <w:rsid w:val="00A90645"/>
    <w:rsid w:val="00A9071E"/>
    <w:rsid w:val="00A907CF"/>
    <w:rsid w:val="00A90EFE"/>
    <w:rsid w:val="00A911B6"/>
    <w:rsid w:val="00A913DB"/>
    <w:rsid w:val="00A91567"/>
    <w:rsid w:val="00A9194E"/>
    <w:rsid w:val="00A91AB4"/>
    <w:rsid w:val="00A91B0A"/>
    <w:rsid w:val="00A91D5C"/>
    <w:rsid w:val="00A91EBB"/>
    <w:rsid w:val="00A92122"/>
    <w:rsid w:val="00A92138"/>
    <w:rsid w:val="00A92355"/>
    <w:rsid w:val="00A923D3"/>
    <w:rsid w:val="00A930E3"/>
    <w:rsid w:val="00A9310C"/>
    <w:rsid w:val="00A9364F"/>
    <w:rsid w:val="00A93741"/>
    <w:rsid w:val="00A93756"/>
    <w:rsid w:val="00A93C41"/>
    <w:rsid w:val="00A93F59"/>
    <w:rsid w:val="00A94341"/>
    <w:rsid w:val="00A943D2"/>
    <w:rsid w:val="00A94BF7"/>
    <w:rsid w:val="00A94C4D"/>
    <w:rsid w:val="00A94ED5"/>
    <w:rsid w:val="00A95245"/>
    <w:rsid w:val="00A952BE"/>
    <w:rsid w:val="00A95713"/>
    <w:rsid w:val="00A95763"/>
    <w:rsid w:val="00A96247"/>
    <w:rsid w:val="00A96636"/>
    <w:rsid w:val="00A9674D"/>
    <w:rsid w:val="00A96A55"/>
    <w:rsid w:val="00A9778C"/>
    <w:rsid w:val="00A977D9"/>
    <w:rsid w:val="00A977E7"/>
    <w:rsid w:val="00A977F6"/>
    <w:rsid w:val="00A97A63"/>
    <w:rsid w:val="00A97EA1"/>
    <w:rsid w:val="00A97F86"/>
    <w:rsid w:val="00AA010D"/>
    <w:rsid w:val="00AA0198"/>
    <w:rsid w:val="00AA02A8"/>
    <w:rsid w:val="00AA02BB"/>
    <w:rsid w:val="00AA281E"/>
    <w:rsid w:val="00AA290B"/>
    <w:rsid w:val="00AA2BBC"/>
    <w:rsid w:val="00AA2F63"/>
    <w:rsid w:val="00AA3065"/>
    <w:rsid w:val="00AA31FE"/>
    <w:rsid w:val="00AA3970"/>
    <w:rsid w:val="00AA3A19"/>
    <w:rsid w:val="00AA3F90"/>
    <w:rsid w:val="00AA40DF"/>
    <w:rsid w:val="00AA4569"/>
    <w:rsid w:val="00AA4B49"/>
    <w:rsid w:val="00AA4C97"/>
    <w:rsid w:val="00AA4E55"/>
    <w:rsid w:val="00AA5633"/>
    <w:rsid w:val="00AA610F"/>
    <w:rsid w:val="00AA6995"/>
    <w:rsid w:val="00AA7414"/>
    <w:rsid w:val="00AA7CE9"/>
    <w:rsid w:val="00AB0BAF"/>
    <w:rsid w:val="00AB0BB9"/>
    <w:rsid w:val="00AB0D62"/>
    <w:rsid w:val="00AB0D79"/>
    <w:rsid w:val="00AB109C"/>
    <w:rsid w:val="00AB152F"/>
    <w:rsid w:val="00AB27B9"/>
    <w:rsid w:val="00AB297A"/>
    <w:rsid w:val="00AB332E"/>
    <w:rsid w:val="00AB38F2"/>
    <w:rsid w:val="00AB3B88"/>
    <w:rsid w:val="00AB3E29"/>
    <w:rsid w:val="00AB4813"/>
    <w:rsid w:val="00AB4A4C"/>
    <w:rsid w:val="00AB4B59"/>
    <w:rsid w:val="00AB64D7"/>
    <w:rsid w:val="00AB6A27"/>
    <w:rsid w:val="00AB6F60"/>
    <w:rsid w:val="00AB6F61"/>
    <w:rsid w:val="00AB782E"/>
    <w:rsid w:val="00AB7EB1"/>
    <w:rsid w:val="00AC0573"/>
    <w:rsid w:val="00AC095E"/>
    <w:rsid w:val="00AC1020"/>
    <w:rsid w:val="00AC157F"/>
    <w:rsid w:val="00AC1BD9"/>
    <w:rsid w:val="00AC1EAE"/>
    <w:rsid w:val="00AC2293"/>
    <w:rsid w:val="00AC2353"/>
    <w:rsid w:val="00AC28F8"/>
    <w:rsid w:val="00AC2D43"/>
    <w:rsid w:val="00AC3D02"/>
    <w:rsid w:val="00AC408E"/>
    <w:rsid w:val="00AC42E2"/>
    <w:rsid w:val="00AC462D"/>
    <w:rsid w:val="00AC48C0"/>
    <w:rsid w:val="00AC4AD7"/>
    <w:rsid w:val="00AC5377"/>
    <w:rsid w:val="00AC5A4A"/>
    <w:rsid w:val="00AC5BA1"/>
    <w:rsid w:val="00AC5EDF"/>
    <w:rsid w:val="00AC6372"/>
    <w:rsid w:val="00AC64C6"/>
    <w:rsid w:val="00AC6B84"/>
    <w:rsid w:val="00AC6EA6"/>
    <w:rsid w:val="00AC7086"/>
    <w:rsid w:val="00AC7CF3"/>
    <w:rsid w:val="00AD09F7"/>
    <w:rsid w:val="00AD0A80"/>
    <w:rsid w:val="00AD1624"/>
    <w:rsid w:val="00AD16C3"/>
    <w:rsid w:val="00AD1974"/>
    <w:rsid w:val="00AD1A7C"/>
    <w:rsid w:val="00AD1A92"/>
    <w:rsid w:val="00AD1DD7"/>
    <w:rsid w:val="00AD27A5"/>
    <w:rsid w:val="00AD2CEE"/>
    <w:rsid w:val="00AD3609"/>
    <w:rsid w:val="00AD370D"/>
    <w:rsid w:val="00AD38A5"/>
    <w:rsid w:val="00AD3F57"/>
    <w:rsid w:val="00AD45EE"/>
    <w:rsid w:val="00AD46BE"/>
    <w:rsid w:val="00AD5166"/>
    <w:rsid w:val="00AD585E"/>
    <w:rsid w:val="00AD59B2"/>
    <w:rsid w:val="00AD5D8F"/>
    <w:rsid w:val="00AD5E7E"/>
    <w:rsid w:val="00AD6ADE"/>
    <w:rsid w:val="00AD6C4E"/>
    <w:rsid w:val="00AD759B"/>
    <w:rsid w:val="00AD7634"/>
    <w:rsid w:val="00AD7922"/>
    <w:rsid w:val="00AD7BB4"/>
    <w:rsid w:val="00AE00FF"/>
    <w:rsid w:val="00AE0530"/>
    <w:rsid w:val="00AE0AEE"/>
    <w:rsid w:val="00AE0BEB"/>
    <w:rsid w:val="00AE12C8"/>
    <w:rsid w:val="00AE146C"/>
    <w:rsid w:val="00AE1576"/>
    <w:rsid w:val="00AE1D10"/>
    <w:rsid w:val="00AE2525"/>
    <w:rsid w:val="00AE259E"/>
    <w:rsid w:val="00AE3170"/>
    <w:rsid w:val="00AE3770"/>
    <w:rsid w:val="00AE4392"/>
    <w:rsid w:val="00AE463E"/>
    <w:rsid w:val="00AE4BE8"/>
    <w:rsid w:val="00AE4DE4"/>
    <w:rsid w:val="00AE4E52"/>
    <w:rsid w:val="00AE4F49"/>
    <w:rsid w:val="00AE5031"/>
    <w:rsid w:val="00AE5275"/>
    <w:rsid w:val="00AE573E"/>
    <w:rsid w:val="00AE5778"/>
    <w:rsid w:val="00AE62DD"/>
    <w:rsid w:val="00AE7539"/>
    <w:rsid w:val="00AE7890"/>
    <w:rsid w:val="00AF0401"/>
    <w:rsid w:val="00AF0692"/>
    <w:rsid w:val="00AF07BB"/>
    <w:rsid w:val="00AF082D"/>
    <w:rsid w:val="00AF0E95"/>
    <w:rsid w:val="00AF167F"/>
    <w:rsid w:val="00AF1B0B"/>
    <w:rsid w:val="00AF264A"/>
    <w:rsid w:val="00AF2D0B"/>
    <w:rsid w:val="00AF2D27"/>
    <w:rsid w:val="00AF3196"/>
    <w:rsid w:val="00AF34DD"/>
    <w:rsid w:val="00AF39B4"/>
    <w:rsid w:val="00AF44A7"/>
    <w:rsid w:val="00AF502F"/>
    <w:rsid w:val="00AF55A8"/>
    <w:rsid w:val="00AF56F7"/>
    <w:rsid w:val="00AF5EE3"/>
    <w:rsid w:val="00AF6CE1"/>
    <w:rsid w:val="00AF6E87"/>
    <w:rsid w:val="00AF702D"/>
    <w:rsid w:val="00AF727D"/>
    <w:rsid w:val="00AF77CF"/>
    <w:rsid w:val="00AF7B9A"/>
    <w:rsid w:val="00B0028B"/>
    <w:rsid w:val="00B0044E"/>
    <w:rsid w:val="00B005AF"/>
    <w:rsid w:val="00B0071E"/>
    <w:rsid w:val="00B00E74"/>
    <w:rsid w:val="00B01BBD"/>
    <w:rsid w:val="00B01EED"/>
    <w:rsid w:val="00B0223F"/>
    <w:rsid w:val="00B027D5"/>
    <w:rsid w:val="00B029CF"/>
    <w:rsid w:val="00B02ECC"/>
    <w:rsid w:val="00B03682"/>
    <w:rsid w:val="00B039C6"/>
    <w:rsid w:val="00B04340"/>
    <w:rsid w:val="00B04584"/>
    <w:rsid w:val="00B047AA"/>
    <w:rsid w:val="00B04833"/>
    <w:rsid w:val="00B049F2"/>
    <w:rsid w:val="00B053EF"/>
    <w:rsid w:val="00B054C2"/>
    <w:rsid w:val="00B058EF"/>
    <w:rsid w:val="00B060BF"/>
    <w:rsid w:val="00B06106"/>
    <w:rsid w:val="00B06220"/>
    <w:rsid w:val="00B06570"/>
    <w:rsid w:val="00B0658E"/>
    <w:rsid w:val="00B06938"/>
    <w:rsid w:val="00B069A9"/>
    <w:rsid w:val="00B06FFF"/>
    <w:rsid w:val="00B07A2F"/>
    <w:rsid w:val="00B07BA0"/>
    <w:rsid w:val="00B1013D"/>
    <w:rsid w:val="00B1021D"/>
    <w:rsid w:val="00B10490"/>
    <w:rsid w:val="00B104D8"/>
    <w:rsid w:val="00B10B43"/>
    <w:rsid w:val="00B10B98"/>
    <w:rsid w:val="00B1130C"/>
    <w:rsid w:val="00B113EC"/>
    <w:rsid w:val="00B118F7"/>
    <w:rsid w:val="00B119B5"/>
    <w:rsid w:val="00B12370"/>
    <w:rsid w:val="00B123C4"/>
    <w:rsid w:val="00B12712"/>
    <w:rsid w:val="00B1284F"/>
    <w:rsid w:val="00B131FB"/>
    <w:rsid w:val="00B1355B"/>
    <w:rsid w:val="00B13AA6"/>
    <w:rsid w:val="00B13D33"/>
    <w:rsid w:val="00B14009"/>
    <w:rsid w:val="00B143C5"/>
    <w:rsid w:val="00B14686"/>
    <w:rsid w:val="00B14D8F"/>
    <w:rsid w:val="00B153A3"/>
    <w:rsid w:val="00B16210"/>
    <w:rsid w:val="00B162A7"/>
    <w:rsid w:val="00B16C69"/>
    <w:rsid w:val="00B1711F"/>
    <w:rsid w:val="00B1791E"/>
    <w:rsid w:val="00B17C1F"/>
    <w:rsid w:val="00B20920"/>
    <w:rsid w:val="00B20D75"/>
    <w:rsid w:val="00B20E7B"/>
    <w:rsid w:val="00B215BA"/>
    <w:rsid w:val="00B21C22"/>
    <w:rsid w:val="00B21D72"/>
    <w:rsid w:val="00B22C78"/>
    <w:rsid w:val="00B22C9A"/>
    <w:rsid w:val="00B22DCB"/>
    <w:rsid w:val="00B230AA"/>
    <w:rsid w:val="00B23115"/>
    <w:rsid w:val="00B234FF"/>
    <w:rsid w:val="00B23E06"/>
    <w:rsid w:val="00B23ED8"/>
    <w:rsid w:val="00B244B1"/>
    <w:rsid w:val="00B245AF"/>
    <w:rsid w:val="00B24703"/>
    <w:rsid w:val="00B24E96"/>
    <w:rsid w:val="00B25A4C"/>
    <w:rsid w:val="00B25BC0"/>
    <w:rsid w:val="00B25C5C"/>
    <w:rsid w:val="00B25E31"/>
    <w:rsid w:val="00B25EE2"/>
    <w:rsid w:val="00B26076"/>
    <w:rsid w:val="00B2626E"/>
    <w:rsid w:val="00B270B3"/>
    <w:rsid w:val="00B271E1"/>
    <w:rsid w:val="00B273C1"/>
    <w:rsid w:val="00B300CC"/>
    <w:rsid w:val="00B301F1"/>
    <w:rsid w:val="00B3069F"/>
    <w:rsid w:val="00B310EF"/>
    <w:rsid w:val="00B31156"/>
    <w:rsid w:val="00B311D5"/>
    <w:rsid w:val="00B32582"/>
    <w:rsid w:val="00B328AA"/>
    <w:rsid w:val="00B336A4"/>
    <w:rsid w:val="00B34576"/>
    <w:rsid w:val="00B35365"/>
    <w:rsid w:val="00B359D6"/>
    <w:rsid w:val="00B35CA2"/>
    <w:rsid w:val="00B35F12"/>
    <w:rsid w:val="00B3648F"/>
    <w:rsid w:val="00B3670A"/>
    <w:rsid w:val="00B36BA6"/>
    <w:rsid w:val="00B371F4"/>
    <w:rsid w:val="00B37290"/>
    <w:rsid w:val="00B3778B"/>
    <w:rsid w:val="00B4099D"/>
    <w:rsid w:val="00B40A92"/>
    <w:rsid w:val="00B40D3B"/>
    <w:rsid w:val="00B4135C"/>
    <w:rsid w:val="00B413AA"/>
    <w:rsid w:val="00B41808"/>
    <w:rsid w:val="00B419D3"/>
    <w:rsid w:val="00B41A2D"/>
    <w:rsid w:val="00B4223D"/>
    <w:rsid w:val="00B4227F"/>
    <w:rsid w:val="00B42420"/>
    <w:rsid w:val="00B43C33"/>
    <w:rsid w:val="00B43FA4"/>
    <w:rsid w:val="00B44314"/>
    <w:rsid w:val="00B44BF3"/>
    <w:rsid w:val="00B4538E"/>
    <w:rsid w:val="00B45DB9"/>
    <w:rsid w:val="00B4652C"/>
    <w:rsid w:val="00B46844"/>
    <w:rsid w:val="00B47148"/>
    <w:rsid w:val="00B47731"/>
    <w:rsid w:val="00B47976"/>
    <w:rsid w:val="00B47B2B"/>
    <w:rsid w:val="00B47B68"/>
    <w:rsid w:val="00B501E3"/>
    <w:rsid w:val="00B50425"/>
    <w:rsid w:val="00B50C5F"/>
    <w:rsid w:val="00B50C97"/>
    <w:rsid w:val="00B50EAC"/>
    <w:rsid w:val="00B51374"/>
    <w:rsid w:val="00B51529"/>
    <w:rsid w:val="00B5171C"/>
    <w:rsid w:val="00B517BB"/>
    <w:rsid w:val="00B51928"/>
    <w:rsid w:val="00B52485"/>
    <w:rsid w:val="00B53092"/>
    <w:rsid w:val="00B53390"/>
    <w:rsid w:val="00B53432"/>
    <w:rsid w:val="00B53640"/>
    <w:rsid w:val="00B53A58"/>
    <w:rsid w:val="00B53A65"/>
    <w:rsid w:val="00B545B5"/>
    <w:rsid w:val="00B54622"/>
    <w:rsid w:val="00B548B7"/>
    <w:rsid w:val="00B55CB7"/>
    <w:rsid w:val="00B566F8"/>
    <w:rsid w:val="00B57320"/>
    <w:rsid w:val="00B576A3"/>
    <w:rsid w:val="00B57B7D"/>
    <w:rsid w:val="00B57C4E"/>
    <w:rsid w:val="00B60278"/>
    <w:rsid w:val="00B6031C"/>
    <w:rsid w:val="00B6101E"/>
    <w:rsid w:val="00B6148C"/>
    <w:rsid w:val="00B618D0"/>
    <w:rsid w:val="00B61D6C"/>
    <w:rsid w:val="00B627A5"/>
    <w:rsid w:val="00B62A82"/>
    <w:rsid w:val="00B62F71"/>
    <w:rsid w:val="00B6304E"/>
    <w:rsid w:val="00B634AB"/>
    <w:rsid w:val="00B6366D"/>
    <w:rsid w:val="00B63712"/>
    <w:rsid w:val="00B637A2"/>
    <w:rsid w:val="00B63805"/>
    <w:rsid w:val="00B64854"/>
    <w:rsid w:val="00B64D7C"/>
    <w:rsid w:val="00B64E38"/>
    <w:rsid w:val="00B65235"/>
    <w:rsid w:val="00B65299"/>
    <w:rsid w:val="00B652B3"/>
    <w:rsid w:val="00B65A5A"/>
    <w:rsid w:val="00B65DAD"/>
    <w:rsid w:val="00B65E7B"/>
    <w:rsid w:val="00B66A22"/>
    <w:rsid w:val="00B66E4A"/>
    <w:rsid w:val="00B67091"/>
    <w:rsid w:val="00B6718D"/>
    <w:rsid w:val="00B6786F"/>
    <w:rsid w:val="00B67CAC"/>
    <w:rsid w:val="00B700B1"/>
    <w:rsid w:val="00B7034E"/>
    <w:rsid w:val="00B7043C"/>
    <w:rsid w:val="00B70818"/>
    <w:rsid w:val="00B7096D"/>
    <w:rsid w:val="00B70DC5"/>
    <w:rsid w:val="00B7146A"/>
    <w:rsid w:val="00B7210F"/>
    <w:rsid w:val="00B72532"/>
    <w:rsid w:val="00B725E8"/>
    <w:rsid w:val="00B72605"/>
    <w:rsid w:val="00B727F1"/>
    <w:rsid w:val="00B73077"/>
    <w:rsid w:val="00B7372F"/>
    <w:rsid w:val="00B74592"/>
    <w:rsid w:val="00B7511E"/>
    <w:rsid w:val="00B751C4"/>
    <w:rsid w:val="00B75401"/>
    <w:rsid w:val="00B75801"/>
    <w:rsid w:val="00B76359"/>
    <w:rsid w:val="00B76404"/>
    <w:rsid w:val="00B765C3"/>
    <w:rsid w:val="00B7669A"/>
    <w:rsid w:val="00B76D87"/>
    <w:rsid w:val="00B76EF3"/>
    <w:rsid w:val="00B773B2"/>
    <w:rsid w:val="00B774E8"/>
    <w:rsid w:val="00B77597"/>
    <w:rsid w:val="00B778E7"/>
    <w:rsid w:val="00B80270"/>
    <w:rsid w:val="00B805D0"/>
    <w:rsid w:val="00B80ED2"/>
    <w:rsid w:val="00B80F3A"/>
    <w:rsid w:val="00B8169D"/>
    <w:rsid w:val="00B81816"/>
    <w:rsid w:val="00B81C87"/>
    <w:rsid w:val="00B81D03"/>
    <w:rsid w:val="00B82361"/>
    <w:rsid w:val="00B827A3"/>
    <w:rsid w:val="00B836D5"/>
    <w:rsid w:val="00B84342"/>
    <w:rsid w:val="00B84BB6"/>
    <w:rsid w:val="00B84E52"/>
    <w:rsid w:val="00B84E95"/>
    <w:rsid w:val="00B85207"/>
    <w:rsid w:val="00B8556E"/>
    <w:rsid w:val="00B856F7"/>
    <w:rsid w:val="00B85891"/>
    <w:rsid w:val="00B86341"/>
    <w:rsid w:val="00B868D7"/>
    <w:rsid w:val="00B873ED"/>
    <w:rsid w:val="00B87727"/>
    <w:rsid w:val="00B87C29"/>
    <w:rsid w:val="00B87FB1"/>
    <w:rsid w:val="00B906E9"/>
    <w:rsid w:val="00B9077D"/>
    <w:rsid w:val="00B90929"/>
    <w:rsid w:val="00B90A11"/>
    <w:rsid w:val="00B90F5A"/>
    <w:rsid w:val="00B9108D"/>
    <w:rsid w:val="00B9120B"/>
    <w:rsid w:val="00B91848"/>
    <w:rsid w:val="00B91B6F"/>
    <w:rsid w:val="00B91F0B"/>
    <w:rsid w:val="00B92859"/>
    <w:rsid w:val="00B939AE"/>
    <w:rsid w:val="00B93CB9"/>
    <w:rsid w:val="00B93D43"/>
    <w:rsid w:val="00B93DF3"/>
    <w:rsid w:val="00B942D0"/>
    <w:rsid w:val="00B94573"/>
    <w:rsid w:val="00B96598"/>
    <w:rsid w:val="00B96623"/>
    <w:rsid w:val="00B96E59"/>
    <w:rsid w:val="00B96F53"/>
    <w:rsid w:val="00B96F64"/>
    <w:rsid w:val="00B979B6"/>
    <w:rsid w:val="00B97E33"/>
    <w:rsid w:val="00B97FA2"/>
    <w:rsid w:val="00BA014A"/>
    <w:rsid w:val="00BA02C3"/>
    <w:rsid w:val="00BA0375"/>
    <w:rsid w:val="00BA0557"/>
    <w:rsid w:val="00BA084E"/>
    <w:rsid w:val="00BA108C"/>
    <w:rsid w:val="00BA14B8"/>
    <w:rsid w:val="00BA22B4"/>
    <w:rsid w:val="00BA24CB"/>
    <w:rsid w:val="00BA2905"/>
    <w:rsid w:val="00BA2BC8"/>
    <w:rsid w:val="00BA2BD8"/>
    <w:rsid w:val="00BA2FA3"/>
    <w:rsid w:val="00BA37C1"/>
    <w:rsid w:val="00BA39AB"/>
    <w:rsid w:val="00BA3DA1"/>
    <w:rsid w:val="00BA3FF4"/>
    <w:rsid w:val="00BA414E"/>
    <w:rsid w:val="00BA450A"/>
    <w:rsid w:val="00BA47FC"/>
    <w:rsid w:val="00BA4A97"/>
    <w:rsid w:val="00BA4F38"/>
    <w:rsid w:val="00BA5350"/>
    <w:rsid w:val="00BA5842"/>
    <w:rsid w:val="00BA5A7A"/>
    <w:rsid w:val="00BA6033"/>
    <w:rsid w:val="00BA69C4"/>
    <w:rsid w:val="00BA6AFD"/>
    <w:rsid w:val="00BA6E34"/>
    <w:rsid w:val="00BA6EA4"/>
    <w:rsid w:val="00BA70A5"/>
    <w:rsid w:val="00BA7372"/>
    <w:rsid w:val="00BA78EC"/>
    <w:rsid w:val="00BB0368"/>
    <w:rsid w:val="00BB09F0"/>
    <w:rsid w:val="00BB0E18"/>
    <w:rsid w:val="00BB1125"/>
    <w:rsid w:val="00BB1252"/>
    <w:rsid w:val="00BB1744"/>
    <w:rsid w:val="00BB1C0A"/>
    <w:rsid w:val="00BB2432"/>
    <w:rsid w:val="00BB257A"/>
    <w:rsid w:val="00BB25D0"/>
    <w:rsid w:val="00BB25EB"/>
    <w:rsid w:val="00BB2A05"/>
    <w:rsid w:val="00BB2CFB"/>
    <w:rsid w:val="00BB30AC"/>
    <w:rsid w:val="00BB324E"/>
    <w:rsid w:val="00BB3625"/>
    <w:rsid w:val="00BB382C"/>
    <w:rsid w:val="00BB3E16"/>
    <w:rsid w:val="00BB3FCC"/>
    <w:rsid w:val="00BB424F"/>
    <w:rsid w:val="00BB46BC"/>
    <w:rsid w:val="00BB488C"/>
    <w:rsid w:val="00BB51CE"/>
    <w:rsid w:val="00BB5271"/>
    <w:rsid w:val="00BB5CA5"/>
    <w:rsid w:val="00BB5D95"/>
    <w:rsid w:val="00BB626D"/>
    <w:rsid w:val="00BB658B"/>
    <w:rsid w:val="00BB667D"/>
    <w:rsid w:val="00BB700B"/>
    <w:rsid w:val="00BB7227"/>
    <w:rsid w:val="00BB786C"/>
    <w:rsid w:val="00BB7A26"/>
    <w:rsid w:val="00BB7CB4"/>
    <w:rsid w:val="00BB7CC9"/>
    <w:rsid w:val="00BB7F23"/>
    <w:rsid w:val="00BC009E"/>
    <w:rsid w:val="00BC0567"/>
    <w:rsid w:val="00BC157A"/>
    <w:rsid w:val="00BC1628"/>
    <w:rsid w:val="00BC1E08"/>
    <w:rsid w:val="00BC2A2A"/>
    <w:rsid w:val="00BC2BB3"/>
    <w:rsid w:val="00BC2E19"/>
    <w:rsid w:val="00BC2E7C"/>
    <w:rsid w:val="00BC310B"/>
    <w:rsid w:val="00BC35B9"/>
    <w:rsid w:val="00BC368D"/>
    <w:rsid w:val="00BC3E0B"/>
    <w:rsid w:val="00BC4495"/>
    <w:rsid w:val="00BC4B12"/>
    <w:rsid w:val="00BC4B2E"/>
    <w:rsid w:val="00BC4F4A"/>
    <w:rsid w:val="00BC5253"/>
    <w:rsid w:val="00BC590E"/>
    <w:rsid w:val="00BC5BD7"/>
    <w:rsid w:val="00BC6108"/>
    <w:rsid w:val="00BC6604"/>
    <w:rsid w:val="00BC67BD"/>
    <w:rsid w:val="00BC69F6"/>
    <w:rsid w:val="00BC6F48"/>
    <w:rsid w:val="00BC7AFB"/>
    <w:rsid w:val="00BD03DC"/>
    <w:rsid w:val="00BD05B4"/>
    <w:rsid w:val="00BD0D18"/>
    <w:rsid w:val="00BD1084"/>
    <w:rsid w:val="00BD14ED"/>
    <w:rsid w:val="00BD1E6C"/>
    <w:rsid w:val="00BD3228"/>
    <w:rsid w:val="00BD33AE"/>
    <w:rsid w:val="00BD36F4"/>
    <w:rsid w:val="00BD3A83"/>
    <w:rsid w:val="00BD48C4"/>
    <w:rsid w:val="00BD4971"/>
    <w:rsid w:val="00BD4BD9"/>
    <w:rsid w:val="00BD4D27"/>
    <w:rsid w:val="00BD5532"/>
    <w:rsid w:val="00BD575B"/>
    <w:rsid w:val="00BD5B6C"/>
    <w:rsid w:val="00BD5B7B"/>
    <w:rsid w:val="00BD5CCE"/>
    <w:rsid w:val="00BD5F48"/>
    <w:rsid w:val="00BD6C6F"/>
    <w:rsid w:val="00BD6EFA"/>
    <w:rsid w:val="00BD711A"/>
    <w:rsid w:val="00BD73BD"/>
    <w:rsid w:val="00BD7F2A"/>
    <w:rsid w:val="00BE091B"/>
    <w:rsid w:val="00BE12F5"/>
    <w:rsid w:val="00BE19F5"/>
    <w:rsid w:val="00BE1A91"/>
    <w:rsid w:val="00BE1B9C"/>
    <w:rsid w:val="00BE2507"/>
    <w:rsid w:val="00BE2BE7"/>
    <w:rsid w:val="00BE2CDA"/>
    <w:rsid w:val="00BE2CEF"/>
    <w:rsid w:val="00BE2E0D"/>
    <w:rsid w:val="00BE2E42"/>
    <w:rsid w:val="00BE3476"/>
    <w:rsid w:val="00BE3518"/>
    <w:rsid w:val="00BE3858"/>
    <w:rsid w:val="00BE38A4"/>
    <w:rsid w:val="00BE40AC"/>
    <w:rsid w:val="00BE4522"/>
    <w:rsid w:val="00BE462E"/>
    <w:rsid w:val="00BE46D6"/>
    <w:rsid w:val="00BE4927"/>
    <w:rsid w:val="00BE4947"/>
    <w:rsid w:val="00BE4B1E"/>
    <w:rsid w:val="00BE511B"/>
    <w:rsid w:val="00BE5460"/>
    <w:rsid w:val="00BE5549"/>
    <w:rsid w:val="00BE5563"/>
    <w:rsid w:val="00BE558B"/>
    <w:rsid w:val="00BE5A4D"/>
    <w:rsid w:val="00BE6A97"/>
    <w:rsid w:val="00BE6F18"/>
    <w:rsid w:val="00BE7095"/>
    <w:rsid w:val="00BE763C"/>
    <w:rsid w:val="00BE7A24"/>
    <w:rsid w:val="00BE7C47"/>
    <w:rsid w:val="00BE7CB6"/>
    <w:rsid w:val="00BF03CC"/>
    <w:rsid w:val="00BF0610"/>
    <w:rsid w:val="00BF06CA"/>
    <w:rsid w:val="00BF0CB7"/>
    <w:rsid w:val="00BF11DB"/>
    <w:rsid w:val="00BF275E"/>
    <w:rsid w:val="00BF277E"/>
    <w:rsid w:val="00BF2919"/>
    <w:rsid w:val="00BF3356"/>
    <w:rsid w:val="00BF35BC"/>
    <w:rsid w:val="00BF37EE"/>
    <w:rsid w:val="00BF3C67"/>
    <w:rsid w:val="00BF3E8A"/>
    <w:rsid w:val="00BF46A8"/>
    <w:rsid w:val="00BF539F"/>
    <w:rsid w:val="00BF605A"/>
    <w:rsid w:val="00BF633B"/>
    <w:rsid w:val="00BF6AE3"/>
    <w:rsid w:val="00BF705D"/>
    <w:rsid w:val="00BF762E"/>
    <w:rsid w:val="00BF7AB6"/>
    <w:rsid w:val="00BF7BC0"/>
    <w:rsid w:val="00C0000C"/>
    <w:rsid w:val="00C00861"/>
    <w:rsid w:val="00C011EB"/>
    <w:rsid w:val="00C0137E"/>
    <w:rsid w:val="00C015C6"/>
    <w:rsid w:val="00C02B06"/>
    <w:rsid w:val="00C02BE6"/>
    <w:rsid w:val="00C031D6"/>
    <w:rsid w:val="00C034E4"/>
    <w:rsid w:val="00C037AA"/>
    <w:rsid w:val="00C03860"/>
    <w:rsid w:val="00C0399C"/>
    <w:rsid w:val="00C04119"/>
    <w:rsid w:val="00C04576"/>
    <w:rsid w:val="00C04AFF"/>
    <w:rsid w:val="00C04D25"/>
    <w:rsid w:val="00C0502F"/>
    <w:rsid w:val="00C05B19"/>
    <w:rsid w:val="00C05E84"/>
    <w:rsid w:val="00C05FB6"/>
    <w:rsid w:val="00C07220"/>
    <w:rsid w:val="00C0730F"/>
    <w:rsid w:val="00C073D0"/>
    <w:rsid w:val="00C07B47"/>
    <w:rsid w:val="00C100C8"/>
    <w:rsid w:val="00C1045C"/>
    <w:rsid w:val="00C10762"/>
    <w:rsid w:val="00C108B7"/>
    <w:rsid w:val="00C10AC6"/>
    <w:rsid w:val="00C11354"/>
    <w:rsid w:val="00C11584"/>
    <w:rsid w:val="00C115B1"/>
    <w:rsid w:val="00C11C0A"/>
    <w:rsid w:val="00C12512"/>
    <w:rsid w:val="00C12585"/>
    <w:rsid w:val="00C125BF"/>
    <w:rsid w:val="00C12841"/>
    <w:rsid w:val="00C12CF6"/>
    <w:rsid w:val="00C133B3"/>
    <w:rsid w:val="00C13648"/>
    <w:rsid w:val="00C138E1"/>
    <w:rsid w:val="00C13CAA"/>
    <w:rsid w:val="00C13D92"/>
    <w:rsid w:val="00C14C85"/>
    <w:rsid w:val="00C14D98"/>
    <w:rsid w:val="00C14E2D"/>
    <w:rsid w:val="00C15866"/>
    <w:rsid w:val="00C161B0"/>
    <w:rsid w:val="00C1647F"/>
    <w:rsid w:val="00C16EAB"/>
    <w:rsid w:val="00C17366"/>
    <w:rsid w:val="00C1795D"/>
    <w:rsid w:val="00C17CCA"/>
    <w:rsid w:val="00C20100"/>
    <w:rsid w:val="00C20654"/>
    <w:rsid w:val="00C2113A"/>
    <w:rsid w:val="00C2155E"/>
    <w:rsid w:val="00C219E2"/>
    <w:rsid w:val="00C2359A"/>
    <w:rsid w:val="00C235C1"/>
    <w:rsid w:val="00C235D0"/>
    <w:rsid w:val="00C23D71"/>
    <w:rsid w:val="00C23DA1"/>
    <w:rsid w:val="00C23ED2"/>
    <w:rsid w:val="00C2440D"/>
    <w:rsid w:val="00C24E9D"/>
    <w:rsid w:val="00C25464"/>
    <w:rsid w:val="00C26AC5"/>
    <w:rsid w:val="00C2717B"/>
    <w:rsid w:val="00C273CF"/>
    <w:rsid w:val="00C277FA"/>
    <w:rsid w:val="00C27804"/>
    <w:rsid w:val="00C2797A"/>
    <w:rsid w:val="00C3057C"/>
    <w:rsid w:val="00C30F85"/>
    <w:rsid w:val="00C31111"/>
    <w:rsid w:val="00C31F2C"/>
    <w:rsid w:val="00C327CD"/>
    <w:rsid w:val="00C32915"/>
    <w:rsid w:val="00C32932"/>
    <w:rsid w:val="00C3316F"/>
    <w:rsid w:val="00C332E4"/>
    <w:rsid w:val="00C33529"/>
    <w:rsid w:val="00C33561"/>
    <w:rsid w:val="00C33ADB"/>
    <w:rsid w:val="00C33B54"/>
    <w:rsid w:val="00C34007"/>
    <w:rsid w:val="00C34463"/>
    <w:rsid w:val="00C34850"/>
    <w:rsid w:val="00C34D04"/>
    <w:rsid w:val="00C35389"/>
    <w:rsid w:val="00C35464"/>
    <w:rsid w:val="00C3568E"/>
    <w:rsid w:val="00C35863"/>
    <w:rsid w:val="00C35DC5"/>
    <w:rsid w:val="00C3600A"/>
    <w:rsid w:val="00C36056"/>
    <w:rsid w:val="00C36387"/>
    <w:rsid w:val="00C3649A"/>
    <w:rsid w:val="00C36506"/>
    <w:rsid w:val="00C36E5E"/>
    <w:rsid w:val="00C36EF5"/>
    <w:rsid w:val="00C36F7A"/>
    <w:rsid w:val="00C371F0"/>
    <w:rsid w:val="00C37A48"/>
    <w:rsid w:val="00C37E6D"/>
    <w:rsid w:val="00C40421"/>
    <w:rsid w:val="00C410B3"/>
    <w:rsid w:val="00C410BC"/>
    <w:rsid w:val="00C41113"/>
    <w:rsid w:val="00C41436"/>
    <w:rsid w:val="00C421AE"/>
    <w:rsid w:val="00C4298A"/>
    <w:rsid w:val="00C43281"/>
    <w:rsid w:val="00C43901"/>
    <w:rsid w:val="00C43D2A"/>
    <w:rsid w:val="00C442B8"/>
    <w:rsid w:val="00C45384"/>
    <w:rsid w:val="00C454F7"/>
    <w:rsid w:val="00C459F4"/>
    <w:rsid w:val="00C45DA2"/>
    <w:rsid w:val="00C45ED8"/>
    <w:rsid w:val="00C45FC9"/>
    <w:rsid w:val="00C466BA"/>
    <w:rsid w:val="00C466C7"/>
    <w:rsid w:val="00C4670E"/>
    <w:rsid w:val="00C46E11"/>
    <w:rsid w:val="00C46E13"/>
    <w:rsid w:val="00C46EF8"/>
    <w:rsid w:val="00C46F96"/>
    <w:rsid w:val="00C4719A"/>
    <w:rsid w:val="00C47306"/>
    <w:rsid w:val="00C47473"/>
    <w:rsid w:val="00C475AB"/>
    <w:rsid w:val="00C479AA"/>
    <w:rsid w:val="00C5011C"/>
    <w:rsid w:val="00C50166"/>
    <w:rsid w:val="00C5069E"/>
    <w:rsid w:val="00C50728"/>
    <w:rsid w:val="00C508DF"/>
    <w:rsid w:val="00C50B57"/>
    <w:rsid w:val="00C50BA7"/>
    <w:rsid w:val="00C50F02"/>
    <w:rsid w:val="00C5104B"/>
    <w:rsid w:val="00C510D5"/>
    <w:rsid w:val="00C516DC"/>
    <w:rsid w:val="00C51704"/>
    <w:rsid w:val="00C51A57"/>
    <w:rsid w:val="00C51DA5"/>
    <w:rsid w:val="00C51FC9"/>
    <w:rsid w:val="00C524FB"/>
    <w:rsid w:val="00C536E2"/>
    <w:rsid w:val="00C53C8E"/>
    <w:rsid w:val="00C53D3F"/>
    <w:rsid w:val="00C53E6B"/>
    <w:rsid w:val="00C54157"/>
    <w:rsid w:val="00C54650"/>
    <w:rsid w:val="00C5482F"/>
    <w:rsid w:val="00C567A5"/>
    <w:rsid w:val="00C56BB7"/>
    <w:rsid w:val="00C5790F"/>
    <w:rsid w:val="00C57AD7"/>
    <w:rsid w:val="00C57BB6"/>
    <w:rsid w:val="00C60409"/>
    <w:rsid w:val="00C60532"/>
    <w:rsid w:val="00C60D95"/>
    <w:rsid w:val="00C6159D"/>
    <w:rsid w:val="00C6164E"/>
    <w:rsid w:val="00C61956"/>
    <w:rsid w:val="00C620E4"/>
    <w:rsid w:val="00C62436"/>
    <w:rsid w:val="00C6290C"/>
    <w:rsid w:val="00C630E0"/>
    <w:rsid w:val="00C631A5"/>
    <w:rsid w:val="00C632C4"/>
    <w:rsid w:val="00C63566"/>
    <w:rsid w:val="00C63711"/>
    <w:rsid w:val="00C63C2F"/>
    <w:rsid w:val="00C64103"/>
    <w:rsid w:val="00C64169"/>
    <w:rsid w:val="00C647C2"/>
    <w:rsid w:val="00C649E9"/>
    <w:rsid w:val="00C6560F"/>
    <w:rsid w:val="00C65C0B"/>
    <w:rsid w:val="00C65D91"/>
    <w:rsid w:val="00C66041"/>
    <w:rsid w:val="00C6708D"/>
    <w:rsid w:val="00C67557"/>
    <w:rsid w:val="00C67802"/>
    <w:rsid w:val="00C67DDB"/>
    <w:rsid w:val="00C703D1"/>
    <w:rsid w:val="00C71293"/>
    <w:rsid w:val="00C71F10"/>
    <w:rsid w:val="00C71F26"/>
    <w:rsid w:val="00C724E9"/>
    <w:rsid w:val="00C725B7"/>
    <w:rsid w:val="00C730A2"/>
    <w:rsid w:val="00C732CF"/>
    <w:rsid w:val="00C73487"/>
    <w:rsid w:val="00C74350"/>
    <w:rsid w:val="00C74605"/>
    <w:rsid w:val="00C74A36"/>
    <w:rsid w:val="00C74E05"/>
    <w:rsid w:val="00C75244"/>
    <w:rsid w:val="00C7561A"/>
    <w:rsid w:val="00C7579D"/>
    <w:rsid w:val="00C76134"/>
    <w:rsid w:val="00C76A07"/>
    <w:rsid w:val="00C77179"/>
    <w:rsid w:val="00C80045"/>
    <w:rsid w:val="00C80982"/>
    <w:rsid w:val="00C81156"/>
    <w:rsid w:val="00C8129C"/>
    <w:rsid w:val="00C81C76"/>
    <w:rsid w:val="00C823CC"/>
    <w:rsid w:val="00C82520"/>
    <w:rsid w:val="00C82ACC"/>
    <w:rsid w:val="00C8343D"/>
    <w:rsid w:val="00C835AF"/>
    <w:rsid w:val="00C8471E"/>
    <w:rsid w:val="00C8476E"/>
    <w:rsid w:val="00C849D1"/>
    <w:rsid w:val="00C84ABF"/>
    <w:rsid w:val="00C84C14"/>
    <w:rsid w:val="00C8609A"/>
    <w:rsid w:val="00C86364"/>
    <w:rsid w:val="00C8687B"/>
    <w:rsid w:val="00C869A0"/>
    <w:rsid w:val="00C86AC5"/>
    <w:rsid w:val="00C86AD5"/>
    <w:rsid w:val="00C86B1D"/>
    <w:rsid w:val="00C86D5D"/>
    <w:rsid w:val="00C86D8D"/>
    <w:rsid w:val="00C86F78"/>
    <w:rsid w:val="00C87646"/>
    <w:rsid w:val="00C87AC7"/>
    <w:rsid w:val="00C904F7"/>
    <w:rsid w:val="00C9065A"/>
    <w:rsid w:val="00C90888"/>
    <w:rsid w:val="00C90C8A"/>
    <w:rsid w:val="00C91D51"/>
    <w:rsid w:val="00C92314"/>
    <w:rsid w:val="00C92435"/>
    <w:rsid w:val="00C927A3"/>
    <w:rsid w:val="00C927B8"/>
    <w:rsid w:val="00C92FC1"/>
    <w:rsid w:val="00C930CA"/>
    <w:rsid w:val="00C93880"/>
    <w:rsid w:val="00C93D64"/>
    <w:rsid w:val="00C93FD6"/>
    <w:rsid w:val="00C94A37"/>
    <w:rsid w:val="00C94B51"/>
    <w:rsid w:val="00C94DD9"/>
    <w:rsid w:val="00C94EFF"/>
    <w:rsid w:val="00C95B82"/>
    <w:rsid w:val="00C95E91"/>
    <w:rsid w:val="00C96933"/>
    <w:rsid w:val="00C96947"/>
    <w:rsid w:val="00C96FEF"/>
    <w:rsid w:val="00C97129"/>
    <w:rsid w:val="00C973E1"/>
    <w:rsid w:val="00C977C4"/>
    <w:rsid w:val="00CA1412"/>
    <w:rsid w:val="00CA25BC"/>
    <w:rsid w:val="00CA281F"/>
    <w:rsid w:val="00CA2CA3"/>
    <w:rsid w:val="00CA2F2B"/>
    <w:rsid w:val="00CA3808"/>
    <w:rsid w:val="00CA4034"/>
    <w:rsid w:val="00CA449D"/>
    <w:rsid w:val="00CA47F8"/>
    <w:rsid w:val="00CA4B5E"/>
    <w:rsid w:val="00CA4F5A"/>
    <w:rsid w:val="00CA50D8"/>
    <w:rsid w:val="00CA527E"/>
    <w:rsid w:val="00CA59DA"/>
    <w:rsid w:val="00CA5C63"/>
    <w:rsid w:val="00CA60E0"/>
    <w:rsid w:val="00CA68EC"/>
    <w:rsid w:val="00CA7006"/>
    <w:rsid w:val="00CA7090"/>
    <w:rsid w:val="00CA739D"/>
    <w:rsid w:val="00CA77B2"/>
    <w:rsid w:val="00CB00F4"/>
    <w:rsid w:val="00CB0340"/>
    <w:rsid w:val="00CB0F0C"/>
    <w:rsid w:val="00CB12F8"/>
    <w:rsid w:val="00CB157F"/>
    <w:rsid w:val="00CB199E"/>
    <w:rsid w:val="00CB19DC"/>
    <w:rsid w:val="00CB1BF3"/>
    <w:rsid w:val="00CB1C00"/>
    <w:rsid w:val="00CB1D76"/>
    <w:rsid w:val="00CB2B62"/>
    <w:rsid w:val="00CB39DD"/>
    <w:rsid w:val="00CB3C9D"/>
    <w:rsid w:val="00CB3F61"/>
    <w:rsid w:val="00CB400C"/>
    <w:rsid w:val="00CB4CDC"/>
    <w:rsid w:val="00CB59E4"/>
    <w:rsid w:val="00CB60FF"/>
    <w:rsid w:val="00CB6548"/>
    <w:rsid w:val="00CB69D1"/>
    <w:rsid w:val="00CB6BF2"/>
    <w:rsid w:val="00CB6E9D"/>
    <w:rsid w:val="00CB751B"/>
    <w:rsid w:val="00CB75B5"/>
    <w:rsid w:val="00CB774A"/>
    <w:rsid w:val="00CB7BC2"/>
    <w:rsid w:val="00CB7DFE"/>
    <w:rsid w:val="00CC003C"/>
    <w:rsid w:val="00CC032C"/>
    <w:rsid w:val="00CC03DF"/>
    <w:rsid w:val="00CC0CCA"/>
    <w:rsid w:val="00CC1039"/>
    <w:rsid w:val="00CC116A"/>
    <w:rsid w:val="00CC13CE"/>
    <w:rsid w:val="00CC1509"/>
    <w:rsid w:val="00CC1512"/>
    <w:rsid w:val="00CC1669"/>
    <w:rsid w:val="00CC17F1"/>
    <w:rsid w:val="00CC1BA0"/>
    <w:rsid w:val="00CC2357"/>
    <w:rsid w:val="00CC256D"/>
    <w:rsid w:val="00CC257C"/>
    <w:rsid w:val="00CC2D25"/>
    <w:rsid w:val="00CC2DC8"/>
    <w:rsid w:val="00CC2E06"/>
    <w:rsid w:val="00CC2EA8"/>
    <w:rsid w:val="00CC2F1D"/>
    <w:rsid w:val="00CC30DA"/>
    <w:rsid w:val="00CC30FA"/>
    <w:rsid w:val="00CC3113"/>
    <w:rsid w:val="00CC35AE"/>
    <w:rsid w:val="00CC468E"/>
    <w:rsid w:val="00CC46A4"/>
    <w:rsid w:val="00CC48C3"/>
    <w:rsid w:val="00CC4F1C"/>
    <w:rsid w:val="00CC55EA"/>
    <w:rsid w:val="00CC5736"/>
    <w:rsid w:val="00CC5C96"/>
    <w:rsid w:val="00CC5E03"/>
    <w:rsid w:val="00CC5E29"/>
    <w:rsid w:val="00CC5EDF"/>
    <w:rsid w:val="00CC60A7"/>
    <w:rsid w:val="00CC6A72"/>
    <w:rsid w:val="00CC719A"/>
    <w:rsid w:val="00CD0470"/>
    <w:rsid w:val="00CD0C1B"/>
    <w:rsid w:val="00CD10EE"/>
    <w:rsid w:val="00CD18FB"/>
    <w:rsid w:val="00CD2C63"/>
    <w:rsid w:val="00CD309D"/>
    <w:rsid w:val="00CD3427"/>
    <w:rsid w:val="00CD34BA"/>
    <w:rsid w:val="00CD3503"/>
    <w:rsid w:val="00CD3B65"/>
    <w:rsid w:val="00CD43C2"/>
    <w:rsid w:val="00CD4563"/>
    <w:rsid w:val="00CD5644"/>
    <w:rsid w:val="00CD5894"/>
    <w:rsid w:val="00CD68B3"/>
    <w:rsid w:val="00CD6D38"/>
    <w:rsid w:val="00CD6E39"/>
    <w:rsid w:val="00CD7749"/>
    <w:rsid w:val="00CD7ADE"/>
    <w:rsid w:val="00CD7E87"/>
    <w:rsid w:val="00CE0943"/>
    <w:rsid w:val="00CE0C1B"/>
    <w:rsid w:val="00CE0F67"/>
    <w:rsid w:val="00CE10DE"/>
    <w:rsid w:val="00CE1D42"/>
    <w:rsid w:val="00CE1E66"/>
    <w:rsid w:val="00CE2519"/>
    <w:rsid w:val="00CE2693"/>
    <w:rsid w:val="00CE29E8"/>
    <w:rsid w:val="00CE2A97"/>
    <w:rsid w:val="00CE3151"/>
    <w:rsid w:val="00CE3583"/>
    <w:rsid w:val="00CE3C52"/>
    <w:rsid w:val="00CE4FCD"/>
    <w:rsid w:val="00CE51FC"/>
    <w:rsid w:val="00CE54CF"/>
    <w:rsid w:val="00CE59D3"/>
    <w:rsid w:val="00CE5A7C"/>
    <w:rsid w:val="00CE5BC0"/>
    <w:rsid w:val="00CE5D28"/>
    <w:rsid w:val="00CE61FC"/>
    <w:rsid w:val="00CE65D2"/>
    <w:rsid w:val="00CE6DFB"/>
    <w:rsid w:val="00CE708C"/>
    <w:rsid w:val="00CE70A4"/>
    <w:rsid w:val="00CE737B"/>
    <w:rsid w:val="00CE762E"/>
    <w:rsid w:val="00CE790A"/>
    <w:rsid w:val="00CF0B66"/>
    <w:rsid w:val="00CF0BE5"/>
    <w:rsid w:val="00CF13EE"/>
    <w:rsid w:val="00CF1B76"/>
    <w:rsid w:val="00CF1F89"/>
    <w:rsid w:val="00CF2675"/>
    <w:rsid w:val="00CF2694"/>
    <w:rsid w:val="00CF3040"/>
    <w:rsid w:val="00CF30DD"/>
    <w:rsid w:val="00CF327D"/>
    <w:rsid w:val="00CF39B5"/>
    <w:rsid w:val="00CF3AEF"/>
    <w:rsid w:val="00CF48E7"/>
    <w:rsid w:val="00CF4C6D"/>
    <w:rsid w:val="00CF501B"/>
    <w:rsid w:val="00CF59EC"/>
    <w:rsid w:val="00CF5A5A"/>
    <w:rsid w:val="00CF5BB0"/>
    <w:rsid w:val="00CF5D3C"/>
    <w:rsid w:val="00CF5ECD"/>
    <w:rsid w:val="00CF7830"/>
    <w:rsid w:val="00CF7B55"/>
    <w:rsid w:val="00D00B4B"/>
    <w:rsid w:val="00D00F29"/>
    <w:rsid w:val="00D0149A"/>
    <w:rsid w:val="00D014EC"/>
    <w:rsid w:val="00D01639"/>
    <w:rsid w:val="00D0194B"/>
    <w:rsid w:val="00D01B13"/>
    <w:rsid w:val="00D02455"/>
    <w:rsid w:val="00D02B5D"/>
    <w:rsid w:val="00D02B9F"/>
    <w:rsid w:val="00D030A6"/>
    <w:rsid w:val="00D034A3"/>
    <w:rsid w:val="00D03761"/>
    <w:rsid w:val="00D037E2"/>
    <w:rsid w:val="00D0428B"/>
    <w:rsid w:val="00D043C8"/>
    <w:rsid w:val="00D04439"/>
    <w:rsid w:val="00D04695"/>
    <w:rsid w:val="00D0476B"/>
    <w:rsid w:val="00D047AB"/>
    <w:rsid w:val="00D04CCE"/>
    <w:rsid w:val="00D04FEA"/>
    <w:rsid w:val="00D052D1"/>
    <w:rsid w:val="00D056DA"/>
    <w:rsid w:val="00D058AB"/>
    <w:rsid w:val="00D05C11"/>
    <w:rsid w:val="00D06367"/>
    <w:rsid w:val="00D06965"/>
    <w:rsid w:val="00D06B18"/>
    <w:rsid w:val="00D06F3C"/>
    <w:rsid w:val="00D073C7"/>
    <w:rsid w:val="00D073E4"/>
    <w:rsid w:val="00D078A2"/>
    <w:rsid w:val="00D07CF9"/>
    <w:rsid w:val="00D10C2C"/>
    <w:rsid w:val="00D10DAE"/>
    <w:rsid w:val="00D113E9"/>
    <w:rsid w:val="00D117A2"/>
    <w:rsid w:val="00D1188A"/>
    <w:rsid w:val="00D118AD"/>
    <w:rsid w:val="00D1224C"/>
    <w:rsid w:val="00D1236C"/>
    <w:rsid w:val="00D125D9"/>
    <w:rsid w:val="00D127E2"/>
    <w:rsid w:val="00D12C17"/>
    <w:rsid w:val="00D13077"/>
    <w:rsid w:val="00D13149"/>
    <w:rsid w:val="00D1335A"/>
    <w:rsid w:val="00D13554"/>
    <w:rsid w:val="00D137C7"/>
    <w:rsid w:val="00D13A98"/>
    <w:rsid w:val="00D13B80"/>
    <w:rsid w:val="00D14501"/>
    <w:rsid w:val="00D1482F"/>
    <w:rsid w:val="00D15043"/>
    <w:rsid w:val="00D165BD"/>
    <w:rsid w:val="00D16840"/>
    <w:rsid w:val="00D178BE"/>
    <w:rsid w:val="00D17B6C"/>
    <w:rsid w:val="00D17D47"/>
    <w:rsid w:val="00D17E9E"/>
    <w:rsid w:val="00D2037C"/>
    <w:rsid w:val="00D20521"/>
    <w:rsid w:val="00D209D5"/>
    <w:rsid w:val="00D20A8F"/>
    <w:rsid w:val="00D20D2D"/>
    <w:rsid w:val="00D21569"/>
    <w:rsid w:val="00D216BD"/>
    <w:rsid w:val="00D218DB"/>
    <w:rsid w:val="00D21B40"/>
    <w:rsid w:val="00D21C00"/>
    <w:rsid w:val="00D21E0F"/>
    <w:rsid w:val="00D21E41"/>
    <w:rsid w:val="00D21E6D"/>
    <w:rsid w:val="00D226E1"/>
    <w:rsid w:val="00D22CFF"/>
    <w:rsid w:val="00D22F1E"/>
    <w:rsid w:val="00D23092"/>
    <w:rsid w:val="00D230D5"/>
    <w:rsid w:val="00D23769"/>
    <w:rsid w:val="00D24554"/>
    <w:rsid w:val="00D24C32"/>
    <w:rsid w:val="00D24F38"/>
    <w:rsid w:val="00D25C49"/>
    <w:rsid w:val="00D25D85"/>
    <w:rsid w:val="00D25EFC"/>
    <w:rsid w:val="00D25F70"/>
    <w:rsid w:val="00D262E5"/>
    <w:rsid w:val="00D265EF"/>
    <w:rsid w:val="00D266D5"/>
    <w:rsid w:val="00D27183"/>
    <w:rsid w:val="00D27481"/>
    <w:rsid w:val="00D27DC5"/>
    <w:rsid w:val="00D27EF7"/>
    <w:rsid w:val="00D3071C"/>
    <w:rsid w:val="00D3099A"/>
    <w:rsid w:val="00D30BC1"/>
    <w:rsid w:val="00D31910"/>
    <w:rsid w:val="00D319DF"/>
    <w:rsid w:val="00D31C3A"/>
    <w:rsid w:val="00D322D7"/>
    <w:rsid w:val="00D327DA"/>
    <w:rsid w:val="00D32D72"/>
    <w:rsid w:val="00D33337"/>
    <w:rsid w:val="00D33A52"/>
    <w:rsid w:val="00D3403B"/>
    <w:rsid w:val="00D344D2"/>
    <w:rsid w:val="00D35021"/>
    <w:rsid w:val="00D35508"/>
    <w:rsid w:val="00D35D37"/>
    <w:rsid w:val="00D35D94"/>
    <w:rsid w:val="00D36B56"/>
    <w:rsid w:val="00D36C39"/>
    <w:rsid w:val="00D36FA7"/>
    <w:rsid w:val="00D3704B"/>
    <w:rsid w:val="00D37867"/>
    <w:rsid w:val="00D37EF6"/>
    <w:rsid w:val="00D37FB6"/>
    <w:rsid w:val="00D40623"/>
    <w:rsid w:val="00D406BB"/>
    <w:rsid w:val="00D40960"/>
    <w:rsid w:val="00D40987"/>
    <w:rsid w:val="00D40D34"/>
    <w:rsid w:val="00D40DC9"/>
    <w:rsid w:val="00D40F02"/>
    <w:rsid w:val="00D40FC6"/>
    <w:rsid w:val="00D414CC"/>
    <w:rsid w:val="00D41E38"/>
    <w:rsid w:val="00D4379B"/>
    <w:rsid w:val="00D4383E"/>
    <w:rsid w:val="00D438EC"/>
    <w:rsid w:val="00D439A3"/>
    <w:rsid w:val="00D43F96"/>
    <w:rsid w:val="00D441FA"/>
    <w:rsid w:val="00D4465F"/>
    <w:rsid w:val="00D44758"/>
    <w:rsid w:val="00D44C38"/>
    <w:rsid w:val="00D44CE8"/>
    <w:rsid w:val="00D452DE"/>
    <w:rsid w:val="00D4582E"/>
    <w:rsid w:val="00D45CCF"/>
    <w:rsid w:val="00D461B3"/>
    <w:rsid w:val="00D464E0"/>
    <w:rsid w:val="00D46806"/>
    <w:rsid w:val="00D46BFE"/>
    <w:rsid w:val="00D46CDC"/>
    <w:rsid w:val="00D46F2C"/>
    <w:rsid w:val="00D47216"/>
    <w:rsid w:val="00D47359"/>
    <w:rsid w:val="00D475A6"/>
    <w:rsid w:val="00D47D0F"/>
    <w:rsid w:val="00D508BA"/>
    <w:rsid w:val="00D5108A"/>
    <w:rsid w:val="00D515F5"/>
    <w:rsid w:val="00D51DAB"/>
    <w:rsid w:val="00D52A8B"/>
    <w:rsid w:val="00D52C74"/>
    <w:rsid w:val="00D52D6A"/>
    <w:rsid w:val="00D535F7"/>
    <w:rsid w:val="00D54057"/>
    <w:rsid w:val="00D541DB"/>
    <w:rsid w:val="00D5448A"/>
    <w:rsid w:val="00D545F9"/>
    <w:rsid w:val="00D54615"/>
    <w:rsid w:val="00D546CF"/>
    <w:rsid w:val="00D54B62"/>
    <w:rsid w:val="00D55483"/>
    <w:rsid w:val="00D55626"/>
    <w:rsid w:val="00D5679A"/>
    <w:rsid w:val="00D56821"/>
    <w:rsid w:val="00D56891"/>
    <w:rsid w:val="00D56A9C"/>
    <w:rsid w:val="00D57549"/>
    <w:rsid w:val="00D577C6"/>
    <w:rsid w:val="00D57A3A"/>
    <w:rsid w:val="00D57B59"/>
    <w:rsid w:val="00D604F3"/>
    <w:rsid w:val="00D6070D"/>
    <w:rsid w:val="00D6089B"/>
    <w:rsid w:val="00D60988"/>
    <w:rsid w:val="00D609C4"/>
    <w:rsid w:val="00D60C5D"/>
    <w:rsid w:val="00D60CFF"/>
    <w:rsid w:val="00D6153C"/>
    <w:rsid w:val="00D61FBA"/>
    <w:rsid w:val="00D61FCC"/>
    <w:rsid w:val="00D62A0E"/>
    <w:rsid w:val="00D63156"/>
    <w:rsid w:val="00D642D0"/>
    <w:rsid w:val="00D6439B"/>
    <w:rsid w:val="00D64656"/>
    <w:rsid w:val="00D6466C"/>
    <w:rsid w:val="00D6467C"/>
    <w:rsid w:val="00D64B8A"/>
    <w:rsid w:val="00D64FFA"/>
    <w:rsid w:val="00D6508B"/>
    <w:rsid w:val="00D65B35"/>
    <w:rsid w:val="00D66302"/>
    <w:rsid w:val="00D66437"/>
    <w:rsid w:val="00D669D1"/>
    <w:rsid w:val="00D66A52"/>
    <w:rsid w:val="00D6762E"/>
    <w:rsid w:val="00D6765A"/>
    <w:rsid w:val="00D676D0"/>
    <w:rsid w:val="00D67891"/>
    <w:rsid w:val="00D70AFF"/>
    <w:rsid w:val="00D71002"/>
    <w:rsid w:val="00D7178F"/>
    <w:rsid w:val="00D71A3E"/>
    <w:rsid w:val="00D71B74"/>
    <w:rsid w:val="00D71EF5"/>
    <w:rsid w:val="00D72064"/>
    <w:rsid w:val="00D72861"/>
    <w:rsid w:val="00D72B59"/>
    <w:rsid w:val="00D72EE8"/>
    <w:rsid w:val="00D7405A"/>
    <w:rsid w:val="00D7415D"/>
    <w:rsid w:val="00D74E31"/>
    <w:rsid w:val="00D7505B"/>
    <w:rsid w:val="00D7589E"/>
    <w:rsid w:val="00D762F5"/>
    <w:rsid w:val="00D77038"/>
    <w:rsid w:val="00D77193"/>
    <w:rsid w:val="00D776BE"/>
    <w:rsid w:val="00D77C58"/>
    <w:rsid w:val="00D77C98"/>
    <w:rsid w:val="00D8014B"/>
    <w:rsid w:val="00D80387"/>
    <w:rsid w:val="00D804BE"/>
    <w:rsid w:val="00D81130"/>
    <w:rsid w:val="00D816A1"/>
    <w:rsid w:val="00D81D9A"/>
    <w:rsid w:val="00D824D8"/>
    <w:rsid w:val="00D8258E"/>
    <w:rsid w:val="00D82D78"/>
    <w:rsid w:val="00D82EDA"/>
    <w:rsid w:val="00D83060"/>
    <w:rsid w:val="00D8306E"/>
    <w:rsid w:val="00D83133"/>
    <w:rsid w:val="00D831AC"/>
    <w:rsid w:val="00D831B2"/>
    <w:rsid w:val="00D834C4"/>
    <w:rsid w:val="00D837B5"/>
    <w:rsid w:val="00D839A8"/>
    <w:rsid w:val="00D83EF8"/>
    <w:rsid w:val="00D84746"/>
    <w:rsid w:val="00D850A1"/>
    <w:rsid w:val="00D85AF6"/>
    <w:rsid w:val="00D85B08"/>
    <w:rsid w:val="00D85B97"/>
    <w:rsid w:val="00D85D73"/>
    <w:rsid w:val="00D862AB"/>
    <w:rsid w:val="00D86621"/>
    <w:rsid w:val="00D866DB"/>
    <w:rsid w:val="00D86879"/>
    <w:rsid w:val="00D87430"/>
    <w:rsid w:val="00D8762B"/>
    <w:rsid w:val="00D878D4"/>
    <w:rsid w:val="00D87C73"/>
    <w:rsid w:val="00D87D27"/>
    <w:rsid w:val="00D90946"/>
    <w:rsid w:val="00D90BDF"/>
    <w:rsid w:val="00D91349"/>
    <w:rsid w:val="00D9152D"/>
    <w:rsid w:val="00D9165F"/>
    <w:rsid w:val="00D91777"/>
    <w:rsid w:val="00D91A1B"/>
    <w:rsid w:val="00D92568"/>
    <w:rsid w:val="00D94CDC"/>
    <w:rsid w:val="00D9613A"/>
    <w:rsid w:val="00D9620B"/>
    <w:rsid w:val="00D9637E"/>
    <w:rsid w:val="00D96C85"/>
    <w:rsid w:val="00D973CD"/>
    <w:rsid w:val="00D9779F"/>
    <w:rsid w:val="00D97A6C"/>
    <w:rsid w:val="00D97B8A"/>
    <w:rsid w:val="00D97C30"/>
    <w:rsid w:val="00DA0840"/>
    <w:rsid w:val="00DA0B0D"/>
    <w:rsid w:val="00DA0D5A"/>
    <w:rsid w:val="00DA1717"/>
    <w:rsid w:val="00DA1841"/>
    <w:rsid w:val="00DA20E2"/>
    <w:rsid w:val="00DA270D"/>
    <w:rsid w:val="00DA2D96"/>
    <w:rsid w:val="00DA3476"/>
    <w:rsid w:val="00DA36AC"/>
    <w:rsid w:val="00DA3C41"/>
    <w:rsid w:val="00DA4725"/>
    <w:rsid w:val="00DA54A1"/>
    <w:rsid w:val="00DA56D7"/>
    <w:rsid w:val="00DA61E3"/>
    <w:rsid w:val="00DA636F"/>
    <w:rsid w:val="00DA6F8C"/>
    <w:rsid w:val="00DA7162"/>
    <w:rsid w:val="00DA71A2"/>
    <w:rsid w:val="00DA71EB"/>
    <w:rsid w:val="00DA71F2"/>
    <w:rsid w:val="00DA7C8F"/>
    <w:rsid w:val="00DB00ED"/>
    <w:rsid w:val="00DB07FD"/>
    <w:rsid w:val="00DB0EE9"/>
    <w:rsid w:val="00DB17D7"/>
    <w:rsid w:val="00DB183C"/>
    <w:rsid w:val="00DB21A5"/>
    <w:rsid w:val="00DB25A8"/>
    <w:rsid w:val="00DB26FD"/>
    <w:rsid w:val="00DB2A84"/>
    <w:rsid w:val="00DB2D11"/>
    <w:rsid w:val="00DB34D2"/>
    <w:rsid w:val="00DB37BF"/>
    <w:rsid w:val="00DB5347"/>
    <w:rsid w:val="00DB556F"/>
    <w:rsid w:val="00DB57C6"/>
    <w:rsid w:val="00DB58E0"/>
    <w:rsid w:val="00DB5B5C"/>
    <w:rsid w:val="00DB5C7B"/>
    <w:rsid w:val="00DB5C7C"/>
    <w:rsid w:val="00DB6A44"/>
    <w:rsid w:val="00DB7272"/>
    <w:rsid w:val="00DB74AA"/>
    <w:rsid w:val="00DB798A"/>
    <w:rsid w:val="00DC006B"/>
    <w:rsid w:val="00DC01AA"/>
    <w:rsid w:val="00DC039A"/>
    <w:rsid w:val="00DC0616"/>
    <w:rsid w:val="00DC0F57"/>
    <w:rsid w:val="00DC2948"/>
    <w:rsid w:val="00DC2AA8"/>
    <w:rsid w:val="00DC2F1E"/>
    <w:rsid w:val="00DC3176"/>
    <w:rsid w:val="00DC34A7"/>
    <w:rsid w:val="00DC3E8C"/>
    <w:rsid w:val="00DC4918"/>
    <w:rsid w:val="00DC4E1B"/>
    <w:rsid w:val="00DC4E1D"/>
    <w:rsid w:val="00DC4F36"/>
    <w:rsid w:val="00DC50A5"/>
    <w:rsid w:val="00DC5587"/>
    <w:rsid w:val="00DC58B0"/>
    <w:rsid w:val="00DC5A11"/>
    <w:rsid w:val="00DC5C94"/>
    <w:rsid w:val="00DC5DFF"/>
    <w:rsid w:val="00DC65A0"/>
    <w:rsid w:val="00DC704C"/>
    <w:rsid w:val="00DD010B"/>
    <w:rsid w:val="00DD0290"/>
    <w:rsid w:val="00DD05B6"/>
    <w:rsid w:val="00DD08EE"/>
    <w:rsid w:val="00DD08FF"/>
    <w:rsid w:val="00DD0FF5"/>
    <w:rsid w:val="00DD1C01"/>
    <w:rsid w:val="00DD1E19"/>
    <w:rsid w:val="00DD210A"/>
    <w:rsid w:val="00DD2335"/>
    <w:rsid w:val="00DD2C89"/>
    <w:rsid w:val="00DD3D74"/>
    <w:rsid w:val="00DD40DB"/>
    <w:rsid w:val="00DD4359"/>
    <w:rsid w:val="00DD4CF6"/>
    <w:rsid w:val="00DD4DDA"/>
    <w:rsid w:val="00DD4E88"/>
    <w:rsid w:val="00DD50BB"/>
    <w:rsid w:val="00DD5262"/>
    <w:rsid w:val="00DD5488"/>
    <w:rsid w:val="00DD55C3"/>
    <w:rsid w:val="00DD63DC"/>
    <w:rsid w:val="00DD64C5"/>
    <w:rsid w:val="00DD6671"/>
    <w:rsid w:val="00DD6B82"/>
    <w:rsid w:val="00DD6F11"/>
    <w:rsid w:val="00DD6F94"/>
    <w:rsid w:val="00DD7008"/>
    <w:rsid w:val="00DD7525"/>
    <w:rsid w:val="00DD7D54"/>
    <w:rsid w:val="00DE0575"/>
    <w:rsid w:val="00DE0660"/>
    <w:rsid w:val="00DE09E7"/>
    <w:rsid w:val="00DE1176"/>
    <w:rsid w:val="00DE12BB"/>
    <w:rsid w:val="00DE1451"/>
    <w:rsid w:val="00DE1477"/>
    <w:rsid w:val="00DE15F2"/>
    <w:rsid w:val="00DE188D"/>
    <w:rsid w:val="00DE2073"/>
    <w:rsid w:val="00DE2474"/>
    <w:rsid w:val="00DE2582"/>
    <w:rsid w:val="00DE28A8"/>
    <w:rsid w:val="00DE2BA7"/>
    <w:rsid w:val="00DE2E58"/>
    <w:rsid w:val="00DE3163"/>
    <w:rsid w:val="00DE38C5"/>
    <w:rsid w:val="00DE390F"/>
    <w:rsid w:val="00DE3945"/>
    <w:rsid w:val="00DE3D11"/>
    <w:rsid w:val="00DE4B79"/>
    <w:rsid w:val="00DE4E27"/>
    <w:rsid w:val="00DE52D2"/>
    <w:rsid w:val="00DE5487"/>
    <w:rsid w:val="00DE57A8"/>
    <w:rsid w:val="00DE6037"/>
    <w:rsid w:val="00DE64A3"/>
    <w:rsid w:val="00DE71BC"/>
    <w:rsid w:val="00DE71DC"/>
    <w:rsid w:val="00DE795D"/>
    <w:rsid w:val="00DE7A4C"/>
    <w:rsid w:val="00DE7ABE"/>
    <w:rsid w:val="00DE7EC5"/>
    <w:rsid w:val="00DE7EC6"/>
    <w:rsid w:val="00DF03A6"/>
    <w:rsid w:val="00DF08B9"/>
    <w:rsid w:val="00DF2117"/>
    <w:rsid w:val="00DF2223"/>
    <w:rsid w:val="00DF3293"/>
    <w:rsid w:val="00DF39C7"/>
    <w:rsid w:val="00DF3F01"/>
    <w:rsid w:val="00DF427C"/>
    <w:rsid w:val="00DF46AA"/>
    <w:rsid w:val="00DF49E6"/>
    <w:rsid w:val="00DF4ED5"/>
    <w:rsid w:val="00DF51D3"/>
    <w:rsid w:val="00DF55D7"/>
    <w:rsid w:val="00DF59EA"/>
    <w:rsid w:val="00DF5ECF"/>
    <w:rsid w:val="00DF627F"/>
    <w:rsid w:val="00DF680C"/>
    <w:rsid w:val="00DF7074"/>
    <w:rsid w:val="00DF72E1"/>
    <w:rsid w:val="00DF7716"/>
    <w:rsid w:val="00DF7720"/>
    <w:rsid w:val="00DF78E2"/>
    <w:rsid w:val="00DF791C"/>
    <w:rsid w:val="00DF7AAE"/>
    <w:rsid w:val="00DF7BB0"/>
    <w:rsid w:val="00E002A9"/>
    <w:rsid w:val="00E007A9"/>
    <w:rsid w:val="00E00C14"/>
    <w:rsid w:val="00E0107D"/>
    <w:rsid w:val="00E01148"/>
    <w:rsid w:val="00E016DD"/>
    <w:rsid w:val="00E01A93"/>
    <w:rsid w:val="00E01D46"/>
    <w:rsid w:val="00E02010"/>
    <w:rsid w:val="00E032B1"/>
    <w:rsid w:val="00E036C7"/>
    <w:rsid w:val="00E03838"/>
    <w:rsid w:val="00E03D3B"/>
    <w:rsid w:val="00E03E2A"/>
    <w:rsid w:val="00E04177"/>
    <w:rsid w:val="00E044A4"/>
    <w:rsid w:val="00E045E2"/>
    <w:rsid w:val="00E05139"/>
    <w:rsid w:val="00E052AE"/>
    <w:rsid w:val="00E0530B"/>
    <w:rsid w:val="00E05434"/>
    <w:rsid w:val="00E05719"/>
    <w:rsid w:val="00E05756"/>
    <w:rsid w:val="00E060F5"/>
    <w:rsid w:val="00E068A3"/>
    <w:rsid w:val="00E06B17"/>
    <w:rsid w:val="00E07621"/>
    <w:rsid w:val="00E078D9"/>
    <w:rsid w:val="00E07A8A"/>
    <w:rsid w:val="00E07ECE"/>
    <w:rsid w:val="00E1026D"/>
    <w:rsid w:val="00E102E2"/>
    <w:rsid w:val="00E10EF0"/>
    <w:rsid w:val="00E110AA"/>
    <w:rsid w:val="00E1167C"/>
    <w:rsid w:val="00E11695"/>
    <w:rsid w:val="00E11888"/>
    <w:rsid w:val="00E11D0F"/>
    <w:rsid w:val="00E12019"/>
    <w:rsid w:val="00E1289E"/>
    <w:rsid w:val="00E12988"/>
    <w:rsid w:val="00E129AE"/>
    <w:rsid w:val="00E13725"/>
    <w:rsid w:val="00E13823"/>
    <w:rsid w:val="00E143CC"/>
    <w:rsid w:val="00E143F5"/>
    <w:rsid w:val="00E145ED"/>
    <w:rsid w:val="00E14F5A"/>
    <w:rsid w:val="00E15067"/>
    <w:rsid w:val="00E151A7"/>
    <w:rsid w:val="00E1535C"/>
    <w:rsid w:val="00E153F8"/>
    <w:rsid w:val="00E15B68"/>
    <w:rsid w:val="00E1663E"/>
    <w:rsid w:val="00E16A34"/>
    <w:rsid w:val="00E16B7D"/>
    <w:rsid w:val="00E178F9"/>
    <w:rsid w:val="00E17EFF"/>
    <w:rsid w:val="00E208CF"/>
    <w:rsid w:val="00E20B4B"/>
    <w:rsid w:val="00E211AD"/>
    <w:rsid w:val="00E21659"/>
    <w:rsid w:val="00E2186F"/>
    <w:rsid w:val="00E2193F"/>
    <w:rsid w:val="00E21B78"/>
    <w:rsid w:val="00E221A8"/>
    <w:rsid w:val="00E2349F"/>
    <w:rsid w:val="00E23723"/>
    <w:rsid w:val="00E23726"/>
    <w:rsid w:val="00E2387C"/>
    <w:rsid w:val="00E2411B"/>
    <w:rsid w:val="00E24217"/>
    <w:rsid w:val="00E24E60"/>
    <w:rsid w:val="00E251BF"/>
    <w:rsid w:val="00E25346"/>
    <w:rsid w:val="00E253B6"/>
    <w:rsid w:val="00E25677"/>
    <w:rsid w:val="00E257BF"/>
    <w:rsid w:val="00E2593B"/>
    <w:rsid w:val="00E25A68"/>
    <w:rsid w:val="00E25A6F"/>
    <w:rsid w:val="00E25FCD"/>
    <w:rsid w:val="00E26483"/>
    <w:rsid w:val="00E26971"/>
    <w:rsid w:val="00E275F7"/>
    <w:rsid w:val="00E27CB9"/>
    <w:rsid w:val="00E306AB"/>
    <w:rsid w:val="00E3097C"/>
    <w:rsid w:val="00E309AB"/>
    <w:rsid w:val="00E30AFA"/>
    <w:rsid w:val="00E311FE"/>
    <w:rsid w:val="00E31F3C"/>
    <w:rsid w:val="00E322F7"/>
    <w:rsid w:val="00E32370"/>
    <w:rsid w:val="00E32A0C"/>
    <w:rsid w:val="00E32C21"/>
    <w:rsid w:val="00E32DB7"/>
    <w:rsid w:val="00E32EBB"/>
    <w:rsid w:val="00E336B8"/>
    <w:rsid w:val="00E33E2A"/>
    <w:rsid w:val="00E33F07"/>
    <w:rsid w:val="00E3401A"/>
    <w:rsid w:val="00E340F0"/>
    <w:rsid w:val="00E34269"/>
    <w:rsid w:val="00E3459B"/>
    <w:rsid w:val="00E345E3"/>
    <w:rsid w:val="00E34640"/>
    <w:rsid w:val="00E3469A"/>
    <w:rsid w:val="00E34EAB"/>
    <w:rsid w:val="00E34FAF"/>
    <w:rsid w:val="00E35297"/>
    <w:rsid w:val="00E3548B"/>
    <w:rsid w:val="00E35924"/>
    <w:rsid w:val="00E35B62"/>
    <w:rsid w:val="00E36573"/>
    <w:rsid w:val="00E36CC4"/>
    <w:rsid w:val="00E371F2"/>
    <w:rsid w:val="00E37212"/>
    <w:rsid w:val="00E37C5E"/>
    <w:rsid w:val="00E37CDE"/>
    <w:rsid w:val="00E405EE"/>
    <w:rsid w:val="00E40702"/>
    <w:rsid w:val="00E4140C"/>
    <w:rsid w:val="00E416DD"/>
    <w:rsid w:val="00E4189E"/>
    <w:rsid w:val="00E422F4"/>
    <w:rsid w:val="00E423A8"/>
    <w:rsid w:val="00E42CA0"/>
    <w:rsid w:val="00E42F73"/>
    <w:rsid w:val="00E433E1"/>
    <w:rsid w:val="00E435AC"/>
    <w:rsid w:val="00E43B0F"/>
    <w:rsid w:val="00E44496"/>
    <w:rsid w:val="00E445C3"/>
    <w:rsid w:val="00E4475C"/>
    <w:rsid w:val="00E44A72"/>
    <w:rsid w:val="00E45189"/>
    <w:rsid w:val="00E45367"/>
    <w:rsid w:val="00E45770"/>
    <w:rsid w:val="00E457E6"/>
    <w:rsid w:val="00E46342"/>
    <w:rsid w:val="00E465E4"/>
    <w:rsid w:val="00E46712"/>
    <w:rsid w:val="00E46879"/>
    <w:rsid w:val="00E47297"/>
    <w:rsid w:val="00E47FA8"/>
    <w:rsid w:val="00E5043E"/>
    <w:rsid w:val="00E5048A"/>
    <w:rsid w:val="00E50B94"/>
    <w:rsid w:val="00E5122B"/>
    <w:rsid w:val="00E517C6"/>
    <w:rsid w:val="00E51B86"/>
    <w:rsid w:val="00E51C26"/>
    <w:rsid w:val="00E5259C"/>
    <w:rsid w:val="00E52B13"/>
    <w:rsid w:val="00E530FB"/>
    <w:rsid w:val="00E53312"/>
    <w:rsid w:val="00E5336C"/>
    <w:rsid w:val="00E53A25"/>
    <w:rsid w:val="00E53CCD"/>
    <w:rsid w:val="00E53D06"/>
    <w:rsid w:val="00E542E7"/>
    <w:rsid w:val="00E544FE"/>
    <w:rsid w:val="00E54C10"/>
    <w:rsid w:val="00E54F63"/>
    <w:rsid w:val="00E556FB"/>
    <w:rsid w:val="00E55E3D"/>
    <w:rsid w:val="00E56E47"/>
    <w:rsid w:val="00E56E9B"/>
    <w:rsid w:val="00E56F1D"/>
    <w:rsid w:val="00E57124"/>
    <w:rsid w:val="00E57569"/>
    <w:rsid w:val="00E6030B"/>
    <w:rsid w:val="00E60521"/>
    <w:rsid w:val="00E60819"/>
    <w:rsid w:val="00E60978"/>
    <w:rsid w:val="00E60BFE"/>
    <w:rsid w:val="00E60CE5"/>
    <w:rsid w:val="00E60E33"/>
    <w:rsid w:val="00E60EA4"/>
    <w:rsid w:val="00E61496"/>
    <w:rsid w:val="00E619BE"/>
    <w:rsid w:val="00E61AD0"/>
    <w:rsid w:val="00E623AE"/>
    <w:rsid w:val="00E62F80"/>
    <w:rsid w:val="00E63242"/>
    <w:rsid w:val="00E632D0"/>
    <w:rsid w:val="00E63B26"/>
    <w:rsid w:val="00E63DAC"/>
    <w:rsid w:val="00E63E54"/>
    <w:rsid w:val="00E6493E"/>
    <w:rsid w:val="00E65070"/>
    <w:rsid w:val="00E6519D"/>
    <w:rsid w:val="00E656B0"/>
    <w:rsid w:val="00E65B10"/>
    <w:rsid w:val="00E65C43"/>
    <w:rsid w:val="00E6627F"/>
    <w:rsid w:val="00E6698A"/>
    <w:rsid w:val="00E66D2E"/>
    <w:rsid w:val="00E66E02"/>
    <w:rsid w:val="00E67F48"/>
    <w:rsid w:val="00E67F5B"/>
    <w:rsid w:val="00E70223"/>
    <w:rsid w:val="00E703A4"/>
    <w:rsid w:val="00E7099C"/>
    <w:rsid w:val="00E70A6E"/>
    <w:rsid w:val="00E71225"/>
    <w:rsid w:val="00E71673"/>
    <w:rsid w:val="00E71B12"/>
    <w:rsid w:val="00E71C90"/>
    <w:rsid w:val="00E71E45"/>
    <w:rsid w:val="00E72851"/>
    <w:rsid w:val="00E72BF8"/>
    <w:rsid w:val="00E7343C"/>
    <w:rsid w:val="00E73929"/>
    <w:rsid w:val="00E73D73"/>
    <w:rsid w:val="00E7423C"/>
    <w:rsid w:val="00E742C8"/>
    <w:rsid w:val="00E746FF"/>
    <w:rsid w:val="00E75324"/>
    <w:rsid w:val="00E75572"/>
    <w:rsid w:val="00E75616"/>
    <w:rsid w:val="00E75638"/>
    <w:rsid w:val="00E75928"/>
    <w:rsid w:val="00E75C53"/>
    <w:rsid w:val="00E75E80"/>
    <w:rsid w:val="00E761BA"/>
    <w:rsid w:val="00E76385"/>
    <w:rsid w:val="00E7642C"/>
    <w:rsid w:val="00E77001"/>
    <w:rsid w:val="00E77B79"/>
    <w:rsid w:val="00E801BB"/>
    <w:rsid w:val="00E8076F"/>
    <w:rsid w:val="00E80847"/>
    <w:rsid w:val="00E80B39"/>
    <w:rsid w:val="00E813A6"/>
    <w:rsid w:val="00E814F2"/>
    <w:rsid w:val="00E815A3"/>
    <w:rsid w:val="00E81BD9"/>
    <w:rsid w:val="00E82584"/>
    <w:rsid w:val="00E82985"/>
    <w:rsid w:val="00E83177"/>
    <w:rsid w:val="00E833FC"/>
    <w:rsid w:val="00E8346E"/>
    <w:rsid w:val="00E840A3"/>
    <w:rsid w:val="00E844E0"/>
    <w:rsid w:val="00E84606"/>
    <w:rsid w:val="00E85060"/>
    <w:rsid w:val="00E852E4"/>
    <w:rsid w:val="00E85671"/>
    <w:rsid w:val="00E85ADF"/>
    <w:rsid w:val="00E85C22"/>
    <w:rsid w:val="00E86E14"/>
    <w:rsid w:val="00E87125"/>
    <w:rsid w:val="00E87888"/>
    <w:rsid w:val="00E87C9D"/>
    <w:rsid w:val="00E9008B"/>
    <w:rsid w:val="00E9030E"/>
    <w:rsid w:val="00E903BC"/>
    <w:rsid w:val="00E9049B"/>
    <w:rsid w:val="00E9064B"/>
    <w:rsid w:val="00E9068C"/>
    <w:rsid w:val="00E90D2E"/>
    <w:rsid w:val="00E91617"/>
    <w:rsid w:val="00E919D6"/>
    <w:rsid w:val="00E91A31"/>
    <w:rsid w:val="00E9221E"/>
    <w:rsid w:val="00E92965"/>
    <w:rsid w:val="00E93BA6"/>
    <w:rsid w:val="00E93E30"/>
    <w:rsid w:val="00E93FAF"/>
    <w:rsid w:val="00E946E7"/>
    <w:rsid w:val="00E9498A"/>
    <w:rsid w:val="00E95285"/>
    <w:rsid w:val="00E9590A"/>
    <w:rsid w:val="00E96331"/>
    <w:rsid w:val="00E9679E"/>
    <w:rsid w:val="00E96C16"/>
    <w:rsid w:val="00E96FD3"/>
    <w:rsid w:val="00E974D4"/>
    <w:rsid w:val="00E97AE4"/>
    <w:rsid w:val="00EA01E3"/>
    <w:rsid w:val="00EA01F3"/>
    <w:rsid w:val="00EA02B8"/>
    <w:rsid w:val="00EA0469"/>
    <w:rsid w:val="00EA0B46"/>
    <w:rsid w:val="00EA17C7"/>
    <w:rsid w:val="00EA1918"/>
    <w:rsid w:val="00EA23D6"/>
    <w:rsid w:val="00EA2802"/>
    <w:rsid w:val="00EA2990"/>
    <w:rsid w:val="00EA38D6"/>
    <w:rsid w:val="00EA3AC5"/>
    <w:rsid w:val="00EA44FC"/>
    <w:rsid w:val="00EA4AB5"/>
    <w:rsid w:val="00EA507B"/>
    <w:rsid w:val="00EA5491"/>
    <w:rsid w:val="00EA55A5"/>
    <w:rsid w:val="00EA5602"/>
    <w:rsid w:val="00EA5828"/>
    <w:rsid w:val="00EA6044"/>
    <w:rsid w:val="00EA6473"/>
    <w:rsid w:val="00EA7256"/>
    <w:rsid w:val="00EA7D81"/>
    <w:rsid w:val="00EB0006"/>
    <w:rsid w:val="00EB0852"/>
    <w:rsid w:val="00EB0D30"/>
    <w:rsid w:val="00EB1D61"/>
    <w:rsid w:val="00EB1E09"/>
    <w:rsid w:val="00EB23B1"/>
    <w:rsid w:val="00EB3ABF"/>
    <w:rsid w:val="00EB3BD1"/>
    <w:rsid w:val="00EB3D8A"/>
    <w:rsid w:val="00EB3DEA"/>
    <w:rsid w:val="00EB44FB"/>
    <w:rsid w:val="00EB4CB0"/>
    <w:rsid w:val="00EB4E9C"/>
    <w:rsid w:val="00EB56BD"/>
    <w:rsid w:val="00EB5750"/>
    <w:rsid w:val="00EB5854"/>
    <w:rsid w:val="00EB5911"/>
    <w:rsid w:val="00EB5D8A"/>
    <w:rsid w:val="00EB5DD3"/>
    <w:rsid w:val="00EB65F3"/>
    <w:rsid w:val="00EB662C"/>
    <w:rsid w:val="00EB680E"/>
    <w:rsid w:val="00EB6B1E"/>
    <w:rsid w:val="00EC079A"/>
    <w:rsid w:val="00EC1071"/>
    <w:rsid w:val="00EC1CCE"/>
    <w:rsid w:val="00EC22ED"/>
    <w:rsid w:val="00EC30AF"/>
    <w:rsid w:val="00EC367F"/>
    <w:rsid w:val="00EC3BEB"/>
    <w:rsid w:val="00EC3D09"/>
    <w:rsid w:val="00EC44CB"/>
    <w:rsid w:val="00EC57A2"/>
    <w:rsid w:val="00EC5913"/>
    <w:rsid w:val="00EC5B5A"/>
    <w:rsid w:val="00EC5D87"/>
    <w:rsid w:val="00EC6117"/>
    <w:rsid w:val="00EC6242"/>
    <w:rsid w:val="00EC6BDD"/>
    <w:rsid w:val="00EC727F"/>
    <w:rsid w:val="00EC7F5A"/>
    <w:rsid w:val="00ED00D3"/>
    <w:rsid w:val="00ED09D9"/>
    <w:rsid w:val="00ED0E89"/>
    <w:rsid w:val="00ED14A7"/>
    <w:rsid w:val="00ED1562"/>
    <w:rsid w:val="00ED18E2"/>
    <w:rsid w:val="00ED1A29"/>
    <w:rsid w:val="00ED20EA"/>
    <w:rsid w:val="00ED2A18"/>
    <w:rsid w:val="00ED30EB"/>
    <w:rsid w:val="00ED33EB"/>
    <w:rsid w:val="00ED38C3"/>
    <w:rsid w:val="00ED4041"/>
    <w:rsid w:val="00ED405D"/>
    <w:rsid w:val="00ED4336"/>
    <w:rsid w:val="00ED4E19"/>
    <w:rsid w:val="00ED4F6E"/>
    <w:rsid w:val="00ED50B6"/>
    <w:rsid w:val="00ED51E2"/>
    <w:rsid w:val="00ED5953"/>
    <w:rsid w:val="00ED5AEB"/>
    <w:rsid w:val="00ED5C13"/>
    <w:rsid w:val="00ED5CA4"/>
    <w:rsid w:val="00ED6650"/>
    <w:rsid w:val="00ED6A64"/>
    <w:rsid w:val="00ED6B90"/>
    <w:rsid w:val="00ED6E72"/>
    <w:rsid w:val="00ED6FAA"/>
    <w:rsid w:val="00ED70E0"/>
    <w:rsid w:val="00ED7151"/>
    <w:rsid w:val="00ED74D2"/>
    <w:rsid w:val="00ED7741"/>
    <w:rsid w:val="00ED7ABD"/>
    <w:rsid w:val="00ED7F4D"/>
    <w:rsid w:val="00EE00F8"/>
    <w:rsid w:val="00EE0385"/>
    <w:rsid w:val="00EE0D34"/>
    <w:rsid w:val="00EE103B"/>
    <w:rsid w:val="00EE1140"/>
    <w:rsid w:val="00EE1883"/>
    <w:rsid w:val="00EE1B7C"/>
    <w:rsid w:val="00EE1EC7"/>
    <w:rsid w:val="00EE2248"/>
    <w:rsid w:val="00EE2282"/>
    <w:rsid w:val="00EE24BA"/>
    <w:rsid w:val="00EE25C4"/>
    <w:rsid w:val="00EE3232"/>
    <w:rsid w:val="00EE4489"/>
    <w:rsid w:val="00EE4839"/>
    <w:rsid w:val="00EE4DA4"/>
    <w:rsid w:val="00EE5142"/>
    <w:rsid w:val="00EE51C4"/>
    <w:rsid w:val="00EE553C"/>
    <w:rsid w:val="00EE57BC"/>
    <w:rsid w:val="00EE580B"/>
    <w:rsid w:val="00EE5E77"/>
    <w:rsid w:val="00EE5E85"/>
    <w:rsid w:val="00EE6728"/>
    <w:rsid w:val="00EE689E"/>
    <w:rsid w:val="00EE6EC2"/>
    <w:rsid w:val="00EE7181"/>
    <w:rsid w:val="00EE7AD0"/>
    <w:rsid w:val="00EF00D1"/>
    <w:rsid w:val="00EF0246"/>
    <w:rsid w:val="00EF02E9"/>
    <w:rsid w:val="00EF08E1"/>
    <w:rsid w:val="00EF0B9E"/>
    <w:rsid w:val="00EF0E43"/>
    <w:rsid w:val="00EF19BF"/>
    <w:rsid w:val="00EF1A12"/>
    <w:rsid w:val="00EF1DE8"/>
    <w:rsid w:val="00EF2985"/>
    <w:rsid w:val="00EF30EB"/>
    <w:rsid w:val="00EF33A7"/>
    <w:rsid w:val="00EF38BE"/>
    <w:rsid w:val="00EF3AD3"/>
    <w:rsid w:val="00EF3CFA"/>
    <w:rsid w:val="00EF3F22"/>
    <w:rsid w:val="00EF400D"/>
    <w:rsid w:val="00EF4BE3"/>
    <w:rsid w:val="00EF4D76"/>
    <w:rsid w:val="00EF5120"/>
    <w:rsid w:val="00EF5329"/>
    <w:rsid w:val="00EF54E6"/>
    <w:rsid w:val="00EF580E"/>
    <w:rsid w:val="00EF58A8"/>
    <w:rsid w:val="00EF5943"/>
    <w:rsid w:val="00EF5DD6"/>
    <w:rsid w:val="00EF6652"/>
    <w:rsid w:val="00EF6711"/>
    <w:rsid w:val="00EF6AA0"/>
    <w:rsid w:val="00EF6EB1"/>
    <w:rsid w:val="00EF711E"/>
    <w:rsid w:val="00EF75CD"/>
    <w:rsid w:val="00EF7743"/>
    <w:rsid w:val="00EF7E0B"/>
    <w:rsid w:val="00F00551"/>
    <w:rsid w:val="00F005E3"/>
    <w:rsid w:val="00F00718"/>
    <w:rsid w:val="00F00E41"/>
    <w:rsid w:val="00F00E4B"/>
    <w:rsid w:val="00F012EF"/>
    <w:rsid w:val="00F01499"/>
    <w:rsid w:val="00F01870"/>
    <w:rsid w:val="00F01A33"/>
    <w:rsid w:val="00F01E20"/>
    <w:rsid w:val="00F01EC7"/>
    <w:rsid w:val="00F02534"/>
    <w:rsid w:val="00F025EC"/>
    <w:rsid w:val="00F026A9"/>
    <w:rsid w:val="00F02721"/>
    <w:rsid w:val="00F02C5A"/>
    <w:rsid w:val="00F0305D"/>
    <w:rsid w:val="00F03A89"/>
    <w:rsid w:val="00F040F3"/>
    <w:rsid w:val="00F04557"/>
    <w:rsid w:val="00F05026"/>
    <w:rsid w:val="00F05856"/>
    <w:rsid w:val="00F05904"/>
    <w:rsid w:val="00F05B26"/>
    <w:rsid w:val="00F064B9"/>
    <w:rsid w:val="00F069CE"/>
    <w:rsid w:val="00F06BAD"/>
    <w:rsid w:val="00F07696"/>
    <w:rsid w:val="00F0780B"/>
    <w:rsid w:val="00F07825"/>
    <w:rsid w:val="00F0790D"/>
    <w:rsid w:val="00F1019C"/>
    <w:rsid w:val="00F10224"/>
    <w:rsid w:val="00F1090A"/>
    <w:rsid w:val="00F10A95"/>
    <w:rsid w:val="00F10F13"/>
    <w:rsid w:val="00F11136"/>
    <w:rsid w:val="00F114F7"/>
    <w:rsid w:val="00F1174B"/>
    <w:rsid w:val="00F120CD"/>
    <w:rsid w:val="00F12407"/>
    <w:rsid w:val="00F12660"/>
    <w:rsid w:val="00F12836"/>
    <w:rsid w:val="00F128CD"/>
    <w:rsid w:val="00F128D8"/>
    <w:rsid w:val="00F12CDD"/>
    <w:rsid w:val="00F1353D"/>
    <w:rsid w:val="00F13A26"/>
    <w:rsid w:val="00F14074"/>
    <w:rsid w:val="00F15115"/>
    <w:rsid w:val="00F15181"/>
    <w:rsid w:val="00F151C3"/>
    <w:rsid w:val="00F1538C"/>
    <w:rsid w:val="00F157EB"/>
    <w:rsid w:val="00F16634"/>
    <w:rsid w:val="00F166D0"/>
    <w:rsid w:val="00F16764"/>
    <w:rsid w:val="00F16964"/>
    <w:rsid w:val="00F16D3B"/>
    <w:rsid w:val="00F178B5"/>
    <w:rsid w:val="00F17997"/>
    <w:rsid w:val="00F179E9"/>
    <w:rsid w:val="00F17CEC"/>
    <w:rsid w:val="00F201BF"/>
    <w:rsid w:val="00F202A8"/>
    <w:rsid w:val="00F202B7"/>
    <w:rsid w:val="00F204E9"/>
    <w:rsid w:val="00F2068E"/>
    <w:rsid w:val="00F20885"/>
    <w:rsid w:val="00F2096E"/>
    <w:rsid w:val="00F210E2"/>
    <w:rsid w:val="00F21132"/>
    <w:rsid w:val="00F213EA"/>
    <w:rsid w:val="00F21A76"/>
    <w:rsid w:val="00F21D1C"/>
    <w:rsid w:val="00F22492"/>
    <w:rsid w:val="00F2277A"/>
    <w:rsid w:val="00F2286C"/>
    <w:rsid w:val="00F23369"/>
    <w:rsid w:val="00F235D4"/>
    <w:rsid w:val="00F235F5"/>
    <w:rsid w:val="00F23E8D"/>
    <w:rsid w:val="00F244E0"/>
    <w:rsid w:val="00F24E16"/>
    <w:rsid w:val="00F25227"/>
    <w:rsid w:val="00F2533B"/>
    <w:rsid w:val="00F25904"/>
    <w:rsid w:val="00F25F3A"/>
    <w:rsid w:val="00F261AF"/>
    <w:rsid w:val="00F26301"/>
    <w:rsid w:val="00F26353"/>
    <w:rsid w:val="00F26683"/>
    <w:rsid w:val="00F26AEA"/>
    <w:rsid w:val="00F27725"/>
    <w:rsid w:val="00F27C03"/>
    <w:rsid w:val="00F27C96"/>
    <w:rsid w:val="00F27FCF"/>
    <w:rsid w:val="00F3058B"/>
    <w:rsid w:val="00F31174"/>
    <w:rsid w:val="00F31724"/>
    <w:rsid w:val="00F31BAF"/>
    <w:rsid w:val="00F31CA0"/>
    <w:rsid w:val="00F31DBD"/>
    <w:rsid w:val="00F3253C"/>
    <w:rsid w:val="00F326F7"/>
    <w:rsid w:val="00F32905"/>
    <w:rsid w:val="00F32923"/>
    <w:rsid w:val="00F32E7B"/>
    <w:rsid w:val="00F3302A"/>
    <w:rsid w:val="00F33764"/>
    <w:rsid w:val="00F33773"/>
    <w:rsid w:val="00F33853"/>
    <w:rsid w:val="00F33973"/>
    <w:rsid w:val="00F33D0B"/>
    <w:rsid w:val="00F33F19"/>
    <w:rsid w:val="00F346F4"/>
    <w:rsid w:val="00F34D40"/>
    <w:rsid w:val="00F353CD"/>
    <w:rsid w:val="00F354C5"/>
    <w:rsid w:val="00F3585C"/>
    <w:rsid w:val="00F3587E"/>
    <w:rsid w:val="00F35A33"/>
    <w:rsid w:val="00F35C02"/>
    <w:rsid w:val="00F35D11"/>
    <w:rsid w:val="00F3753E"/>
    <w:rsid w:val="00F37684"/>
    <w:rsid w:val="00F37874"/>
    <w:rsid w:val="00F37D0B"/>
    <w:rsid w:val="00F37F40"/>
    <w:rsid w:val="00F4042E"/>
    <w:rsid w:val="00F40644"/>
    <w:rsid w:val="00F40BFF"/>
    <w:rsid w:val="00F40D84"/>
    <w:rsid w:val="00F412CD"/>
    <w:rsid w:val="00F41740"/>
    <w:rsid w:val="00F41A80"/>
    <w:rsid w:val="00F41F23"/>
    <w:rsid w:val="00F4206E"/>
    <w:rsid w:val="00F42627"/>
    <w:rsid w:val="00F429AE"/>
    <w:rsid w:val="00F42A9F"/>
    <w:rsid w:val="00F42BAB"/>
    <w:rsid w:val="00F42F8E"/>
    <w:rsid w:val="00F43791"/>
    <w:rsid w:val="00F43798"/>
    <w:rsid w:val="00F43812"/>
    <w:rsid w:val="00F43E8C"/>
    <w:rsid w:val="00F4491C"/>
    <w:rsid w:val="00F4505D"/>
    <w:rsid w:val="00F45BFD"/>
    <w:rsid w:val="00F45C33"/>
    <w:rsid w:val="00F46226"/>
    <w:rsid w:val="00F462DD"/>
    <w:rsid w:val="00F46480"/>
    <w:rsid w:val="00F46933"/>
    <w:rsid w:val="00F46BFE"/>
    <w:rsid w:val="00F46D1D"/>
    <w:rsid w:val="00F46F41"/>
    <w:rsid w:val="00F47048"/>
    <w:rsid w:val="00F47275"/>
    <w:rsid w:val="00F478FE"/>
    <w:rsid w:val="00F50737"/>
    <w:rsid w:val="00F513DD"/>
    <w:rsid w:val="00F51AE2"/>
    <w:rsid w:val="00F523D1"/>
    <w:rsid w:val="00F52A55"/>
    <w:rsid w:val="00F52E85"/>
    <w:rsid w:val="00F52F1A"/>
    <w:rsid w:val="00F535B2"/>
    <w:rsid w:val="00F53BA0"/>
    <w:rsid w:val="00F53E9B"/>
    <w:rsid w:val="00F547D4"/>
    <w:rsid w:val="00F54970"/>
    <w:rsid w:val="00F558A5"/>
    <w:rsid w:val="00F55C9C"/>
    <w:rsid w:val="00F55FA3"/>
    <w:rsid w:val="00F56295"/>
    <w:rsid w:val="00F566E4"/>
    <w:rsid w:val="00F56731"/>
    <w:rsid w:val="00F577B2"/>
    <w:rsid w:val="00F57804"/>
    <w:rsid w:val="00F57F1D"/>
    <w:rsid w:val="00F60714"/>
    <w:rsid w:val="00F60BA4"/>
    <w:rsid w:val="00F60BD2"/>
    <w:rsid w:val="00F6183D"/>
    <w:rsid w:val="00F61E3B"/>
    <w:rsid w:val="00F61F2E"/>
    <w:rsid w:val="00F61F70"/>
    <w:rsid w:val="00F623CA"/>
    <w:rsid w:val="00F62840"/>
    <w:rsid w:val="00F637F9"/>
    <w:rsid w:val="00F64F05"/>
    <w:rsid w:val="00F65442"/>
    <w:rsid w:val="00F654A9"/>
    <w:rsid w:val="00F65E65"/>
    <w:rsid w:val="00F66067"/>
    <w:rsid w:val="00F66A16"/>
    <w:rsid w:val="00F66A5F"/>
    <w:rsid w:val="00F67156"/>
    <w:rsid w:val="00F671FA"/>
    <w:rsid w:val="00F67519"/>
    <w:rsid w:val="00F67AC3"/>
    <w:rsid w:val="00F67E47"/>
    <w:rsid w:val="00F7053E"/>
    <w:rsid w:val="00F7066F"/>
    <w:rsid w:val="00F70B3D"/>
    <w:rsid w:val="00F70FAE"/>
    <w:rsid w:val="00F71017"/>
    <w:rsid w:val="00F71295"/>
    <w:rsid w:val="00F713BC"/>
    <w:rsid w:val="00F71AEE"/>
    <w:rsid w:val="00F7256F"/>
    <w:rsid w:val="00F73142"/>
    <w:rsid w:val="00F731B9"/>
    <w:rsid w:val="00F731C6"/>
    <w:rsid w:val="00F732F5"/>
    <w:rsid w:val="00F737AF"/>
    <w:rsid w:val="00F73846"/>
    <w:rsid w:val="00F73A3B"/>
    <w:rsid w:val="00F73D79"/>
    <w:rsid w:val="00F73E74"/>
    <w:rsid w:val="00F74036"/>
    <w:rsid w:val="00F74118"/>
    <w:rsid w:val="00F745D2"/>
    <w:rsid w:val="00F7475A"/>
    <w:rsid w:val="00F74D77"/>
    <w:rsid w:val="00F75BE5"/>
    <w:rsid w:val="00F75F63"/>
    <w:rsid w:val="00F75FF8"/>
    <w:rsid w:val="00F760EF"/>
    <w:rsid w:val="00F766EC"/>
    <w:rsid w:val="00F76B7F"/>
    <w:rsid w:val="00F77A32"/>
    <w:rsid w:val="00F77DC8"/>
    <w:rsid w:val="00F77E61"/>
    <w:rsid w:val="00F77E73"/>
    <w:rsid w:val="00F80B81"/>
    <w:rsid w:val="00F8109D"/>
    <w:rsid w:val="00F812CF"/>
    <w:rsid w:val="00F825E0"/>
    <w:rsid w:val="00F8333B"/>
    <w:rsid w:val="00F83472"/>
    <w:rsid w:val="00F84736"/>
    <w:rsid w:val="00F84821"/>
    <w:rsid w:val="00F84B52"/>
    <w:rsid w:val="00F85F43"/>
    <w:rsid w:val="00F85F79"/>
    <w:rsid w:val="00F85F95"/>
    <w:rsid w:val="00F863F1"/>
    <w:rsid w:val="00F86C80"/>
    <w:rsid w:val="00F871DF"/>
    <w:rsid w:val="00F879E9"/>
    <w:rsid w:val="00F87DCB"/>
    <w:rsid w:val="00F87E26"/>
    <w:rsid w:val="00F87EF5"/>
    <w:rsid w:val="00F90050"/>
    <w:rsid w:val="00F90378"/>
    <w:rsid w:val="00F904BF"/>
    <w:rsid w:val="00F90542"/>
    <w:rsid w:val="00F912EE"/>
    <w:rsid w:val="00F9144B"/>
    <w:rsid w:val="00F91625"/>
    <w:rsid w:val="00F92A07"/>
    <w:rsid w:val="00F9324F"/>
    <w:rsid w:val="00F9335E"/>
    <w:rsid w:val="00F935A4"/>
    <w:rsid w:val="00F9385C"/>
    <w:rsid w:val="00F94892"/>
    <w:rsid w:val="00F9497F"/>
    <w:rsid w:val="00F949E8"/>
    <w:rsid w:val="00F9520F"/>
    <w:rsid w:val="00F95471"/>
    <w:rsid w:val="00F95602"/>
    <w:rsid w:val="00F9585F"/>
    <w:rsid w:val="00F959B4"/>
    <w:rsid w:val="00F95C3E"/>
    <w:rsid w:val="00F95D46"/>
    <w:rsid w:val="00F96051"/>
    <w:rsid w:val="00F96599"/>
    <w:rsid w:val="00F971A7"/>
    <w:rsid w:val="00F9729C"/>
    <w:rsid w:val="00F974C8"/>
    <w:rsid w:val="00F974F0"/>
    <w:rsid w:val="00F9787E"/>
    <w:rsid w:val="00F979B4"/>
    <w:rsid w:val="00F97C9A"/>
    <w:rsid w:val="00FA08FB"/>
    <w:rsid w:val="00FA095E"/>
    <w:rsid w:val="00FA0D3C"/>
    <w:rsid w:val="00FA166F"/>
    <w:rsid w:val="00FA183D"/>
    <w:rsid w:val="00FA1D01"/>
    <w:rsid w:val="00FA22C3"/>
    <w:rsid w:val="00FA26DD"/>
    <w:rsid w:val="00FA2AAF"/>
    <w:rsid w:val="00FA2BE3"/>
    <w:rsid w:val="00FA3454"/>
    <w:rsid w:val="00FA3783"/>
    <w:rsid w:val="00FA3BBB"/>
    <w:rsid w:val="00FA4138"/>
    <w:rsid w:val="00FA41DC"/>
    <w:rsid w:val="00FA4237"/>
    <w:rsid w:val="00FA4C47"/>
    <w:rsid w:val="00FA526A"/>
    <w:rsid w:val="00FA587A"/>
    <w:rsid w:val="00FA5917"/>
    <w:rsid w:val="00FA5EEC"/>
    <w:rsid w:val="00FA611A"/>
    <w:rsid w:val="00FA65B9"/>
    <w:rsid w:val="00FA6712"/>
    <w:rsid w:val="00FA67B1"/>
    <w:rsid w:val="00FA70DE"/>
    <w:rsid w:val="00FA72EB"/>
    <w:rsid w:val="00FA7457"/>
    <w:rsid w:val="00FA7C54"/>
    <w:rsid w:val="00FA7DBA"/>
    <w:rsid w:val="00FB03D6"/>
    <w:rsid w:val="00FB057E"/>
    <w:rsid w:val="00FB0BFB"/>
    <w:rsid w:val="00FB0C9E"/>
    <w:rsid w:val="00FB0D1B"/>
    <w:rsid w:val="00FB13AD"/>
    <w:rsid w:val="00FB13BD"/>
    <w:rsid w:val="00FB156F"/>
    <w:rsid w:val="00FB15F0"/>
    <w:rsid w:val="00FB2021"/>
    <w:rsid w:val="00FB22E7"/>
    <w:rsid w:val="00FB2C05"/>
    <w:rsid w:val="00FB3128"/>
    <w:rsid w:val="00FB3A6D"/>
    <w:rsid w:val="00FB3FC0"/>
    <w:rsid w:val="00FB46B4"/>
    <w:rsid w:val="00FB522F"/>
    <w:rsid w:val="00FB526D"/>
    <w:rsid w:val="00FB5471"/>
    <w:rsid w:val="00FB5513"/>
    <w:rsid w:val="00FB57F8"/>
    <w:rsid w:val="00FB5A64"/>
    <w:rsid w:val="00FB5FB2"/>
    <w:rsid w:val="00FB61CB"/>
    <w:rsid w:val="00FB658E"/>
    <w:rsid w:val="00FB65A5"/>
    <w:rsid w:val="00FB6874"/>
    <w:rsid w:val="00FB6B46"/>
    <w:rsid w:val="00FB6CF3"/>
    <w:rsid w:val="00FB6CFF"/>
    <w:rsid w:val="00FB71ED"/>
    <w:rsid w:val="00FB73E6"/>
    <w:rsid w:val="00FB7871"/>
    <w:rsid w:val="00FC0884"/>
    <w:rsid w:val="00FC12FE"/>
    <w:rsid w:val="00FC3405"/>
    <w:rsid w:val="00FC3527"/>
    <w:rsid w:val="00FC38B6"/>
    <w:rsid w:val="00FC397A"/>
    <w:rsid w:val="00FC40D4"/>
    <w:rsid w:val="00FC42D7"/>
    <w:rsid w:val="00FC4C1B"/>
    <w:rsid w:val="00FC5084"/>
    <w:rsid w:val="00FC5882"/>
    <w:rsid w:val="00FC58A0"/>
    <w:rsid w:val="00FC5D59"/>
    <w:rsid w:val="00FC6045"/>
    <w:rsid w:val="00FC607E"/>
    <w:rsid w:val="00FC60EB"/>
    <w:rsid w:val="00FC611B"/>
    <w:rsid w:val="00FC66F9"/>
    <w:rsid w:val="00FC67E8"/>
    <w:rsid w:val="00FC7A3D"/>
    <w:rsid w:val="00FC7EF4"/>
    <w:rsid w:val="00FD02AF"/>
    <w:rsid w:val="00FD07CA"/>
    <w:rsid w:val="00FD0974"/>
    <w:rsid w:val="00FD22F2"/>
    <w:rsid w:val="00FD2930"/>
    <w:rsid w:val="00FD3340"/>
    <w:rsid w:val="00FD3487"/>
    <w:rsid w:val="00FD3AA9"/>
    <w:rsid w:val="00FD3C61"/>
    <w:rsid w:val="00FD3CF4"/>
    <w:rsid w:val="00FD458C"/>
    <w:rsid w:val="00FD4BE7"/>
    <w:rsid w:val="00FD58F0"/>
    <w:rsid w:val="00FD6200"/>
    <w:rsid w:val="00FD623F"/>
    <w:rsid w:val="00FD6A0C"/>
    <w:rsid w:val="00FD6EA4"/>
    <w:rsid w:val="00FD7602"/>
    <w:rsid w:val="00FE00C6"/>
    <w:rsid w:val="00FE04E2"/>
    <w:rsid w:val="00FE06F1"/>
    <w:rsid w:val="00FE085B"/>
    <w:rsid w:val="00FE0D28"/>
    <w:rsid w:val="00FE0DF5"/>
    <w:rsid w:val="00FE12AD"/>
    <w:rsid w:val="00FE12CA"/>
    <w:rsid w:val="00FE14F0"/>
    <w:rsid w:val="00FE2A6A"/>
    <w:rsid w:val="00FE2FCD"/>
    <w:rsid w:val="00FE30B4"/>
    <w:rsid w:val="00FE30D6"/>
    <w:rsid w:val="00FE33D6"/>
    <w:rsid w:val="00FE38C7"/>
    <w:rsid w:val="00FE3CDE"/>
    <w:rsid w:val="00FE3D9C"/>
    <w:rsid w:val="00FE4AAC"/>
    <w:rsid w:val="00FE4B6C"/>
    <w:rsid w:val="00FE4D41"/>
    <w:rsid w:val="00FE51BB"/>
    <w:rsid w:val="00FE545A"/>
    <w:rsid w:val="00FE55C6"/>
    <w:rsid w:val="00FE56A6"/>
    <w:rsid w:val="00FE576E"/>
    <w:rsid w:val="00FE57E2"/>
    <w:rsid w:val="00FE63C4"/>
    <w:rsid w:val="00FE65F2"/>
    <w:rsid w:val="00FE6801"/>
    <w:rsid w:val="00FE6CB6"/>
    <w:rsid w:val="00FE6EEE"/>
    <w:rsid w:val="00FE7703"/>
    <w:rsid w:val="00FE7857"/>
    <w:rsid w:val="00FE7E95"/>
    <w:rsid w:val="00FF0019"/>
    <w:rsid w:val="00FF0368"/>
    <w:rsid w:val="00FF1207"/>
    <w:rsid w:val="00FF13A9"/>
    <w:rsid w:val="00FF1A94"/>
    <w:rsid w:val="00FF2F92"/>
    <w:rsid w:val="00FF317E"/>
    <w:rsid w:val="00FF31C4"/>
    <w:rsid w:val="00FF337B"/>
    <w:rsid w:val="00FF33BC"/>
    <w:rsid w:val="00FF3443"/>
    <w:rsid w:val="00FF353E"/>
    <w:rsid w:val="00FF3880"/>
    <w:rsid w:val="00FF4606"/>
    <w:rsid w:val="00FF46F4"/>
    <w:rsid w:val="00FF4712"/>
    <w:rsid w:val="00FF478B"/>
    <w:rsid w:val="00FF47D9"/>
    <w:rsid w:val="00FF4E2E"/>
    <w:rsid w:val="00FF4F27"/>
    <w:rsid w:val="00FF516B"/>
    <w:rsid w:val="00FF554C"/>
    <w:rsid w:val="00FF5A68"/>
    <w:rsid w:val="00FF6C4C"/>
    <w:rsid w:val="00FF7277"/>
    <w:rsid w:val="00FF7371"/>
    <w:rsid w:val="00FF78F4"/>
    <w:rsid w:val="00FF79D2"/>
    <w:rsid w:val="00FF7A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paragraph" w:styleId="Ttulo1">
    <w:name w:val="heading 1"/>
    <w:basedOn w:val="Normal"/>
    <w:next w:val="Normal"/>
    <w:link w:val="Ttulo1Char"/>
    <w:uiPriority w:val="9"/>
    <w:qFormat/>
    <w:rsid w:val="00C36EF5"/>
    <w:pPr>
      <w:keepNext/>
      <w:spacing w:before="240" w:after="60"/>
      <w:outlineLvl w:val="0"/>
    </w:pPr>
    <w:rPr>
      <w:rFonts w:ascii="Calibri Light" w:eastAsia="Times New Roman" w:hAnsi="Calibri Light"/>
      <w:b/>
      <w:bCs/>
      <w:kern w:val="32"/>
      <w:sz w:val="32"/>
      <w:szCs w:val="32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6410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64103"/>
  </w:style>
  <w:style w:type="paragraph" w:styleId="Rodap">
    <w:name w:val="footer"/>
    <w:basedOn w:val="Normal"/>
    <w:link w:val="RodapChar"/>
    <w:uiPriority w:val="99"/>
    <w:unhideWhenUsed/>
    <w:rsid w:val="00C6410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64103"/>
  </w:style>
  <w:style w:type="table" w:styleId="Tabelacomgrade">
    <w:name w:val="Table Grid"/>
    <w:basedOn w:val="Tabelanormal"/>
    <w:uiPriority w:val="39"/>
    <w:rsid w:val="00E852E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114BA2"/>
    <w:rPr>
      <w:color w:val="0563C1"/>
      <w:u w:val="single"/>
    </w:rPr>
  </w:style>
  <w:style w:type="character" w:customStyle="1" w:styleId="MenoPendente">
    <w:name w:val="Menção Pendente"/>
    <w:uiPriority w:val="99"/>
    <w:semiHidden/>
    <w:unhideWhenUsed/>
    <w:rsid w:val="00114BA2"/>
    <w:rPr>
      <w:color w:val="605E5C"/>
      <w:shd w:val="clear" w:color="auto" w:fill="E1DFDD"/>
    </w:rPr>
  </w:style>
  <w:style w:type="character" w:customStyle="1" w:styleId="Ttulo1Char">
    <w:name w:val="Título 1 Char"/>
    <w:link w:val="Ttulo1"/>
    <w:uiPriority w:val="9"/>
    <w:rsid w:val="00C36EF5"/>
    <w:rPr>
      <w:rFonts w:ascii="Calibri Light" w:eastAsia="Times New Roman" w:hAnsi="Calibri Light" w:cs="Times New Roman"/>
      <w:b/>
      <w:bCs/>
      <w:kern w:val="32"/>
      <w:sz w:val="32"/>
      <w:szCs w:val="3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paragraph" w:styleId="Ttulo1">
    <w:name w:val="heading 1"/>
    <w:basedOn w:val="Normal"/>
    <w:next w:val="Normal"/>
    <w:link w:val="Ttulo1Char"/>
    <w:uiPriority w:val="9"/>
    <w:qFormat/>
    <w:rsid w:val="00C36EF5"/>
    <w:pPr>
      <w:keepNext/>
      <w:spacing w:before="240" w:after="60"/>
      <w:outlineLvl w:val="0"/>
    </w:pPr>
    <w:rPr>
      <w:rFonts w:ascii="Calibri Light" w:eastAsia="Times New Roman" w:hAnsi="Calibri Light"/>
      <w:b/>
      <w:bCs/>
      <w:kern w:val="32"/>
      <w:sz w:val="32"/>
      <w:szCs w:val="32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6410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64103"/>
  </w:style>
  <w:style w:type="paragraph" w:styleId="Rodap">
    <w:name w:val="footer"/>
    <w:basedOn w:val="Normal"/>
    <w:link w:val="RodapChar"/>
    <w:uiPriority w:val="99"/>
    <w:unhideWhenUsed/>
    <w:rsid w:val="00C6410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64103"/>
  </w:style>
  <w:style w:type="table" w:styleId="Tabelacomgrade">
    <w:name w:val="Table Grid"/>
    <w:basedOn w:val="Tabelanormal"/>
    <w:uiPriority w:val="39"/>
    <w:rsid w:val="00E852E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114BA2"/>
    <w:rPr>
      <w:color w:val="0563C1"/>
      <w:u w:val="single"/>
    </w:rPr>
  </w:style>
  <w:style w:type="character" w:customStyle="1" w:styleId="MenoPendente">
    <w:name w:val="Menção Pendente"/>
    <w:uiPriority w:val="99"/>
    <w:semiHidden/>
    <w:unhideWhenUsed/>
    <w:rsid w:val="00114BA2"/>
    <w:rPr>
      <w:color w:val="605E5C"/>
      <w:shd w:val="clear" w:color="auto" w:fill="E1DFDD"/>
    </w:rPr>
  </w:style>
  <w:style w:type="character" w:customStyle="1" w:styleId="Ttulo1Char">
    <w:name w:val="Título 1 Char"/>
    <w:link w:val="Ttulo1"/>
    <w:uiPriority w:val="9"/>
    <w:rsid w:val="00C36EF5"/>
    <w:rPr>
      <w:rFonts w:ascii="Calibri Light" w:eastAsia="Times New Roman" w:hAnsi="Calibri Light" w:cs="Times New Roman"/>
      <w:b/>
      <w:bCs/>
      <w:kern w:val="32"/>
      <w:sz w:val="32"/>
      <w:szCs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1507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501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72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leid\Desktop\Or&#231;amento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CCD0FE0-0950-48F9-A5F7-05C4D4BE3B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Orçamento</Template>
  <TotalTime>1</TotalTime>
  <Pages>2</Pages>
  <Words>535</Words>
  <Characters>2890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cleid</dc:creator>
  <cp:lastModifiedBy>Ricardo Balboni</cp:lastModifiedBy>
  <cp:revision>2</cp:revision>
  <cp:lastPrinted>2021-03-15T14:23:00Z</cp:lastPrinted>
  <dcterms:created xsi:type="dcterms:W3CDTF">2021-03-15T14:26:00Z</dcterms:created>
  <dcterms:modified xsi:type="dcterms:W3CDTF">2021-03-15T14:26:00Z</dcterms:modified>
</cp:coreProperties>
</file>