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E24" w:rsidRPr="00500CB7" w:rsidRDefault="00425D9F" w:rsidP="00500CB7">
      <w:pPr>
        <w:spacing w:before="80" w:after="12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bookmarkStart w:id="0" w:name="_GoBack"/>
      <w:bookmarkEnd w:id="0"/>
      <w:r w:rsidRPr="00E516D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40005</wp:posOffset>
            </wp:positionH>
            <wp:positionV relativeFrom="paragraph">
              <wp:posOffset>-189230</wp:posOffset>
            </wp:positionV>
            <wp:extent cx="1605915" cy="539750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16D6" w:rsidRPr="00E516D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16 de março de 2021 </w:t>
      </w:r>
      <w:r w:rsidR="00E516D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516D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516D6" w:rsidRPr="00E516D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E516D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516D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516D6" w:rsidRPr="00E516D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(51)</w:t>
      </w:r>
      <w:r w:rsidR="00E516D6" w:rsidRPr="00E516D6">
        <w:rPr>
          <w:rFonts w:ascii="Arial" w:hAnsi="Arial" w:cs="Arial"/>
          <w:b/>
          <w:bCs/>
          <w:i/>
          <w:iCs/>
          <w:noProof/>
          <w:sz w:val="15"/>
          <w:szCs w:val="15"/>
        </w:rPr>
        <w:t xml:space="preserve"> – </w:t>
      </w:r>
      <w:r w:rsidR="00E516D6" w:rsidRPr="00E516D6">
        <w:rPr>
          <w:rFonts w:ascii="Arial" w:hAnsi="Arial" w:cs="Arial"/>
          <w:b/>
          <w:bCs/>
          <w:noProof/>
          <w:sz w:val="16"/>
          <w:szCs w:val="16"/>
        </w:rPr>
        <w:t>8</w:t>
      </w:r>
    </w:p>
    <w:p w:rsidR="00C37CBA" w:rsidRPr="00C37CBA" w:rsidRDefault="00C37CBA" w:rsidP="00C37CBA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C37CBA">
        <w:rPr>
          <w:rFonts w:ascii="Arial" w:hAnsi="Arial" w:cs="Arial"/>
          <w:sz w:val="28"/>
          <w:szCs w:val="28"/>
        </w:rPr>
        <w:t>Administração Penitenciária</w:t>
      </w:r>
    </w:p>
    <w:p w:rsidR="00C37CBA" w:rsidRPr="000377FC" w:rsidRDefault="00C37CBA" w:rsidP="00C37CBA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0377FC">
        <w:rPr>
          <w:rFonts w:ascii="Arial" w:hAnsi="Arial" w:cs="Arial"/>
          <w:sz w:val="16"/>
          <w:szCs w:val="18"/>
        </w:rPr>
        <w:t>GABINETE DO SECRETÁRIO</w:t>
      </w:r>
    </w:p>
    <w:p w:rsidR="00C37CBA" w:rsidRPr="00C37CBA" w:rsidRDefault="00C37CBA" w:rsidP="00C37CBA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C37CBA">
        <w:rPr>
          <w:rFonts w:ascii="Arial" w:hAnsi="Arial" w:cs="Arial"/>
          <w:b/>
          <w:bCs/>
          <w:sz w:val="28"/>
          <w:szCs w:val="28"/>
        </w:rPr>
        <w:t>Resolução SAP-26, de 11-3-2021</w:t>
      </w:r>
    </w:p>
    <w:p w:rsidR="00C37CBA" w:rsidRPr="00C37CBA" w:rsidRDefault="00C37CBA" w:rsidP="00C37CBA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C37CBA">
        <w:rPr>
          <w:rFonts w:ascii="Arial" w:hAnsi="Arial" w:cs="Arial"/>
          <w:b/>
          <w:bCs/>
          <w:i/>
          <w:iCs/>
          <w:sz w:val="24"/>
          <w:szCs w:val="24"/>
        </w:rPr>
        <w:t>Altera o inciso V do artigo 1º Resolução SAP-05, de 13-01-2021, que instituiu a Comissão de Administração do prédio da Sede II da Secretaria da Administração Penitenciária</w:t>
      </w:r>
    </w:p>
    <w:p w:rsidR="00C37CBA" w:rsidRPr="00C37CBA" w:rsidRDefault="00C37CBA" w:rsidP="00C37CBA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C37CBA">
        <w:rPr>
          <w:rFonts w:ascii="Arial" w:hAnsi="Arial" w:cs="Arial"/>
        </w:rPr>
        <w:t>O Secretário de Estado da Administração Penitenciária</w:t>
      </w:r>
      <w:r>
        <w:rPr>
          <w:rFonts w:ascii="Arial" w:hAnsi="Arial" w:cs="Arial"/>
        </w:rPr>
        <w:t xml:space="preserve"> </w:t>
      </w:r>
      <w:r w:rsidRPr="00C37CBA">
        <w:rPr>
          <w:rFonts w:ascii="Arial" w:hAnsi="Arial" w:cs="Arial"/>
          <w:b/>
          <w:bCs/>
        </w:rPr>
        <w:t>resolve:</w:t>
      </w:r>
    </w:p>
    <w:p w:rsidR="00C37CBA" w:rsidRPr="00C37CBA" w:rsidRDefault="00C37CBA" w:rsidP="00DD4D4F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C37CBA">
        <w:rPr>
          <w:rFonts w:ascii="Arial" w:hAnsi="Arial" w:cs="Arial"/>
          <w:b/>
          <w:bCs/>
        </w:rPr>
        <w:t>Artigo 1º</w:t>
      </w:r>
      <w:r w:rsidRPr="00C37CBA">
        <w:rPr>
          <w:rFonts w:ascii="Arial" w:hAnsi="Arial" w:cs="Arial"/>
        </w:rPr>
        <w:t xml:space="preserve"> - </w:t>
      </w:r>
      <w:r w:rsidRPr="00C37CBA">
        <w:rPr>
          <w:rFonts w:ascii="Arial" w:hAnsi="Arial" w:cs="Arial"/>
          <w:b/>
          <w:bCs/>
        </w:rPr>
        <w:t>Fica alterado o inciso V do artigo 1º da Comissão de Administração do prédio da Sede</w:t>
      </w:r>
      <w:r w:rsidRPr="00C37CBA">
        <w:rPr>
          <w:rFonts w:ascii="Arial" w:hAnsi="Arial" w:cs="Arial"/>
        </w:rPr>
        <w:t xml:space="preserve"> </w:t>
      </w:r>
      <w:r w:rsidRPr="00C37CBA">
        <w:rPr>
          <w:rFonts w:ascii="Arial" w:hAnsi="Arial" w:cs="Arial"/>
          <w:b/>
          <w:bCs/>
        </w:rPr>
        <w:t>II da Secretaria da Administração Penitenciária</w:t>
      </w:r>
      <w:r w:rsidRPr="00C37CBA">
        <w:rPr>
          <w:rFonts w:ascii="Arial" w:hAnsi="Arial" w:cs="Arial"/>
        </w:rPr>
        <w:t>, instituída pela Resolução SAP-05, de</w:t>
      </w:r>
      <w:r>
        <w:rPr>
          <w:rFonts w:ascii="Arial" w:hAnsi="Arial" w:cs="Arial"/>
        </w:rPr>
        <w:t xml:space="preserve"> </w:t>
      </w:r>
      <w:r w:rsidRPr="00C37CBA">
        <w:rPr>
          <w:rFonts w:ascii="Arial" w:hAnsi="Arial" w:cs="Arial"/>
        </w:rPr>
        <w:t>13-01-2021, da seguinte forma:</w:t>
      </w:r>
    </w:p>
    <w:p w:rsidR="00C37CBA" w:rsidRPr="00C37CBA" w:rsidRDefault="00C37CBA" w:rsidP="00C37CBA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</w:rPr>
      </w:pPr>
      <w:r w:rsidRPr="00C37CBA">
        <w:rPr>
          <w:rFonts w:ascii="Arial" w:hAnsi="Arial" w:cs="Arial"/>
          <w:b/>
          <w:bCs/>
        </w:rPr>
        <w:t>Artigo 1º -</w:t>
      </w:r>
    </w:p>
    <w:p w:rsidR="00C37CBA" w:rsidRPr="00C37CBA" w:rsidRDefault="00C37CBA" w:rsidP="00C37CBA">
      <w:pPr>
        <w:spacing w:before="80" w:after="80" w:line="300" w:lineRule="atLeast"/>
        <w:ind w:firstLine="425"/>
        <w:jc w:val="both"/>
        <w:rPr>
          <w:rFonts w:ascii="Arial" w:hAnsi="Arial" w:cs="Arial"/>
        </w:rPr>
      </w:pPr>
      <w:r w:rsidRPr="00C37CBA">
        <w:rPr>
          <w:rFonts w:ascii="Arial" w:hAnsi="Arial" w:cs="Arial"/>
        </w:rPr>
        <w:t>[...]</w:t>
      </w:r>
    </w:p>
    <w:p w:rsidR="00C37CBA" w:rsidRPr="00C37CBA" w:rsidRDefault="00C37CBA" w:rsidP="00C37CBA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C37CBA">
        <w:rPr>
          <w:rFonts w:ascii="Arial" w:hAnsi="Arial" w:cs="Arial"/>
          <w:b/>
          <w:bCs/>
          <w:sz w:val="21"/>
          <w:szCs w:val="21"/>
        </w:rPr>
        <w:t>V</w:t>
      </w:r>
      <w:r w:rsidRPr="00C37CBA">
        <w:rPr>
          <w:rFonts w:ascii="Arial" w:hAnsi="Arial" w:cs="Arial"/>
          <w:sz w:val="21"/>
          <w:szCs w:val="21"/>
        </w:rPr>
        <w:t xml:space="preserve"> - </w:t>
      </w:r>
      <w:r w:rsidRPr="00C37CBA">
        <w:rPr>
          <w:rFonts w:ascii="Arial" w:hAnsi="Arial" w:cs="Arial"/>
          <w:b/>
          <w:bCs/>
          <w:sz w:val="21"/>
          <w:szCs w:val="21"/>
        </w:rPr>
        <w:t>Marcelo Zanchetta</w:t>
      </w:r>
      <w:r w:rsidRPr="00C37CBA">
        <w:rPr>
          <w:rFonts w:ascii="Arial" w:hAnsi="Arial" w:cs="Arial"/>
          <w:sz w:val="21"/>
          <w:szCs w:val="21"/>
        </w:rPr>
        <w:t xml:space="preserve">, RG 14.659.054-5 – </w:t>
      </w:r>
      <w:r w:rsidRPr="00C37CBA">
        <w:rPr>
          <w:rFonts w:ascii="Arial" w:hAnsi="Arial" w:cs="Arial"/>
          <w:b/>
          <w:bCs/>
          <w:sz w:val="21"/>
          <w:szCs w:val="21"/>
        </w:rPr>
        <w:t>Corregedor Administrativo</w:t>
      </w:r>
      <w:r w:rsidRPr="00C37CBA">
        <w:rPr>
          <w:rFonts w:ascii="Arial" w:hAnsi="Arial" w:cs="Arial"/>
          <w:sz w:val="21"/>
          <w:szCs w:val="21"/>
        </w:rPr>
        <w:t xml:space="preserve">, </w:t>
      </w:r>
      <w:r w:rsidRPr="00C37CBA">
        <w:rPr>
          <w:rFonts w:ascii="Arial" w:hAnsi="Arial" w:cs="Arial"/>
          <w:b/>
          <w:bCs/>
          <w:sz w:val="21"/>
          <w:szCs w:val="21"/>
        </w:rPr>
        <w:t>como titular, e Paulo Rogério de Barros</w:t>
      </w:r>
      <w:r w:rsidRPr="00C37CBA">
        <w:rPr>
          <w:rFonts w:ascii="Arial" w:hAnsi="Arial" w:cs="Arial"/>
          <w:sz w:val="21"/>
          <w:szCs w:val="21"/>
        </w:rPr>
        <w:t xml:space="preserve">, RG 20.373.042-2, </w:t>
      </w:r>
      <w:r w:rsidRPr="00C37CBA">
        <w:rPr>
          <w:rFonts w:ascii="Arial" w:hAnsi="Arial" w:cs="Arial"/>
          <w:b/>
          <w:bCs/>
          <w:sz w:val="21"/>
          <w:szCs w:val="21"/>
        </w:rPr>
        <w:t>como suplente</w:t>
      </w:r>
      <w:r w:rsidRPr="00C37CBA">
        <w:rPr>
          <w:rFonts w:ascii="Arial" w:hAnsi="Arial" w:cs="Arial"/>
          <w:sz w:val="21"/>
          <w:szCs w:val="21"/>
        </w:rPr>
        <w:t xml:space="preserve">, </w:t>
      </w:r>
      <w:r w:rsidRPr="00C37CBA">
        <w:rPr>
          <w:rFonts w:ascii="Arial" w:hAnsi="Arial" w:cs="Arial"/>
          <w:b/>
          <w:bCs/>
          <w:sz w:val="21"/>
          <w:szCs w:val="21"/>
        </w:rPr>
        <w:t>representantes da Corregedoria Administrativa</w:t>
      </w:r>
      <w:r w:rsidRPr="00C37CBA">
        <w:rPr>
          <w:rFonts w:ascii="Arial" w:hAnsi="Arial" w:cs="Arial"/>
          <w:sz w:val="21"/>
          <w:szCs w:val="21"/>
        </w:rPr>
        <w:t>;</w:t>
      </w:r>
    </w:p>
    <w:p w:rsidR="00C37CBA" w:rsidRPr="00C37CBA" w:rsidRDefault="00C37CBA" w:rsidP="00C37CBA">
      <w:pPr>
        <w:spacing w:before="140" w:after="120" w:line="320" w:lineRule="atLeast"/>
        <w:ind w:firstLine="425"/>
        <w:jc w:val="both"/>
        <w:rPr>
          <w:rFonts w:ascii="Arial" w:hAnsi="Arial" w:cs="Arial"/>
        </w:rPr>
      </w:pPr>
      <w:r w:rsidRPr="00C37CBA">
        <w:rPr>
          <w:rFonts w:ascii="Arial" w:hAnsi="Arial" w:cs="Arial"/>
          <w:b/>
          <w:bCs/>
        </w:rPr>
        <w:t>Artigo 2º</w:t>
      </w:r>
      <w:r w:rsidRPr="00C37CBA">
        <w:rPr>
          <w:rFonts w:ascii="Arial" w:hAnsi="Arial" w:cs="Arial"/>
        </w:rPr>
        <w:t xml:space="preserve"> - Os demais artigos não mencionados, permanecem</w:t>
      </w:r>
      <w:r>
        <w:rPr>
          <w:rFonts w:ascii="Arial" w:hAnsi="Arial" w:cs="Arial"/>
        </w:rPr>
        <w:t xml:space="preserve"> </w:t>
      </w:r>
      <w:r w:rsidRPr="00C37CBA">
        <w:rPr>
          <w:rFonts w:ascii="Arial" w:hAnsi="Arial" w:cs="Arial"/>
        </w:rPr>
        <w:t>inalterados.</w:t>
      </w:r>
    </w:p>
    <w:p w:rsidR="00F32503" w:rsidRPr="00DE1F1D" w:rsidRDefault="00C37CBA" w:rsidP="00C37CBA">
      <w:pPr>
        <w:spacing w:before="140" w:after="120" w:line="320" w:lineRule="atLeast"/>
        <w:ind w:firstLine="425"/>
        <w:jc w:val="both"/>
        <w:rPr>
          <w:rFonts w:ascii="Arial" w:hAnsi="Arial" w:cs="Arial"/>
        </w:rPr>
      </w:pPr>
      <w:r w:rsidRPr="00C37CBA">
        <w:rPr>
          <w:rFonts w:ascii="Arial" w:hAnsi="Arial" w:cs="Arial"/>
          <w:b/>
          <w:bCs/>
        </w:rPr>
        <w:t>Artigo 3º</w:t>
      </w:r>
      <w:r w:rsidRPr="00C37CBA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C37CBA">
        <w:rPr>
          <w:rFonts w:ascii="Arial" w:hAnsi="Arial" w:cs="Arial"/>
        </w:rPr>
        <w:t>publicação</w:t>
      </w:r>
    </w:p>
    <w:p w:rsidR="001A0A9F" w:rsidRPr="004473EF" w:rsidRDefault="001A0A9F" w:rsidP="002A2E4F">
      <w:pPr>
        <w:spacing w:before="80" w:after="120" w:line="280" w:lineRule="atLeast"/>
        <w:ind w:firstLine="425"/>
        <w:jc w:val="both"/>
        <w:rPr>
          <w:rFonts w:ascii="Arial" w:hAnsi="Arial" w:cs="Arial"/>
          <w:b/>
          <w:b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1A0A9F" w:rsidRPr="004473EF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862" w:rsidRDefault="00242862" w:rsidP="00C64103">
      <w:pPr>
        <w:spacing w:after="0" w:line="240" w:lineRule="auto"/>
      </w:pPr>
      <w:r>
        <w:separator/>
      </w:r>
    </w:p>
  </w:endnote>
  <w:endnote w:type="continuationSeparator" w:id="0">
    <w:p w:rsidR="00242862" w:rsidRDefault="00242862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862" w:rsidRDefault="00242862" w:rsidP="00C64103">
      <w:pPr>
        <w:spacing w:after="0" w:line="240" w:lineRule="auto"/>
      </w:pPr>
      <w:r>
        <w:separator/>
      </w:r>
    </w:p>
  </w:footnote>
  <w:footnote w:type="continuationSeparator" w:id="0">
    <w:p w:rsidR="00242862" w:rsidRDefault="00242862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3124B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181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4FCB"/>
    <w:rsid w:val="00035727"/>
    <w:rsid w:val="0003580A"/>
    <w:rsid w:val="00035C7F"/>
    <w:rsid w:val="000366BD"/>
    <w:rsid w:val="00036D58"/>
    <w:rsid w:val="0003718E"/>
    <w:rsid w:val="000373F4"/>
    <w:rsid w:val="000376F7"/>
    <w:rsid w:val="000377FC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CA7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6DA"/>
    <w:rsid w:val="00071D2E"/>
    <w:rsid w:val="000729FB"/>
    <w:rsid w:val="00072C77"/>
    <w:rsid w:val="00073303"/>
    <w:rsid w:val="00073CEF"/>
    <w:rsid w:val="00073DEF"/>
    <w:rsid w:val="00074749"/>
    <w:rsid w:val="0007526F"/>
    <w:rsid w:val="000755AC"/>
    <w:rsid w:val="00075CFB"/>
    <w:rsid w:val="00075FB1"/>
    <w:rsid w:val="00076080"/>
    <w:rsid w:val="000761EC"/>
    <w:rsid w:val="00076445"/>
    <w:rsid w:val="0007645C"/>
    <w:rsid w:val="00076D5F"/>
    <w:rsid w:val="00077029"/>
    <w:rsid w:val="00077276"/>
    <w:rsid w:val="000808BB"/>
    <w:rsid w:val="00080DE7"/>
    <w:rsid w:val="00080ED7"/>
    <w:rsid w:val="00080FC1"/>
    <w:rsid w:val="000810AD"/>
    <w:rsid w:val="0008190E"/>
    <w:rsid w:val="00081BCA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21F"/>
    <w:rsid w:val="000955FF"/>
    <w:rsid w:val="000956EF"/>
    <w:rsid w:val="000963DA"/>
    <w:rsid w:val="00096540"/>
    <w:rsid w:val="0009685E"/>
    <w:rsid w:val="00097066"/>
    <w:rsid w:val="00097147"/>
    <w:rsid w:val="000978CC"/>
    <w:rsid w:val="00097DEB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5D"/>
    <w:rsid w:val="000A5A73"/>
    <w:rsid w:val="000A5A98"/>
    <w:rsid w:val="000A5AD9"/>
    <w:rsid w:val="000A5D6A"/>
    <w:rsid w:val="000A7C99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3237"/>
    <w:rsid w:val="000B3A47"/>
    <w:rsid w:val="000B4052"/>
    <w:rsid w:val="000B4722"/>
    <w:rsid w:val="000B49F3"/>
    <w:rsid w:val="000B4F50"/>
    <w:rsid w:val="000B4F56"/>
    <w:rsid w:val="000B506C"/>
    <w:rsid w:val="000B6387"/>
    <w:rsid w:val="000B6701"/>
    <w:rsid w:val="000B6740"/>
    <w:rsid w:val="000B69FD"/>
    <w:rsid w:val="000B6C53"/>
    <w:rsid w:val="000B70C6"/>
    <w:rsid w:val="000C1B11"/>
    <w:rsid w:val="000C1C73"/>
    <w:rsid w:val="000C2A16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5A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210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5DD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3FB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C0C"/>
    <w:rsid w:val="00127E0A"/>
    <w:rsid w:val="0013088A"/>
    <w:rsid w:val="00130C91"/>
    <w:rsid w:val="00131093"/>
    <w:rsid w:val="00131135"/>
    <w:rsid w:val="00131D60"/>
    <w:rsid w:val="00131D9A"/>
    <w:rsid w:val="001320B7"/>
    <w:rsid w:val="00132142"/>
    <w:rsid w:val="001328B1"/>
    <w:rsid w:val="00132D63"/>
    <w:rsid w:val="00132EA1"/>
    <w:rsid w:val="00132ED0"/>
    <w:rsid w:val="001330B5"/>
    <w:rsid w:val="001333B1"/>
    <w:rsid w:val="0013392B"/>
    <w:rsid w:val="00133C1F"/>
    <w:rsid w:val="00134066"/>
    <w:rsid w:val="001351AD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15"/>
    <w:rsid w:val="001400FB"/>
    <w:rsid w:val="001401C8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45A"/>
    <w:rsid w:val="0014782D"/>
    <w:rsid w:val="00147CBA"/>
    <w:rsid w:val="001509EE"/>
    <w:rsid w:val="00150A44"/>
    <w:rsid w:val="00150ABE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5B1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803"/>
    <w:rsid w:val="0016199D"/>
    <w:rsid w:val="001621A6"/>
    <w:rsid w:val="00162CF6"/>
    <w:rsid w:val="00163A15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57"/>
    <w:rsid w:val="001725B1"/>
    <w:rsid w:val="00172985"/>
    <w:rsid w:val="00172A41"/>
    <w:rsid w:val="00172C1E"/>
    <w:rsid w:val="001733DA"/>
    <w:rsid w:val="00173F5D"/>
    <w:rsid w:val="00174154"/>
    <w:rsid w:val="001747C8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9EE"/>
    <w:rsid w:val="00182CDD"/>
    <w:rsid w:val="00182FF0"/>
    <w:rsid w:val="00183114"/>
    <w:rsid w:val="00183281"/>
    <w:rsid w:val="00183588"/>
    <w:rsid w:val="0018364F"/>
    <w:rsid w:val="001838C9"/>
    <w:rsid w:val="00183AA4"/>
    <w:rsid w:val="00183B3B"/>
    <w:rsid w:val="0018438F"/>
    <w:rsid w:val="001847F1"/>
    <w:rsid w:val="00184C09"/>
    <w:rsid w:val="00185550"/>
    <w:rsid w:val="0018605E"/>
    <w:rsid w:val="001866E0"/>
    <w:rsid w:val="0018682C"/>
    <w:rsid w:val="00186940"/>
    <w:rsid w:val="00187BD1"/>
    <w:rsid w:val="00187C40"/>
    <w:rsid w:val="00187E5A"/>
    <w:rsid w:val="00187EE3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0A9F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73B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1AD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3BC9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BF1"/>
    <w:rsid w:val="00200D9F"/>
    <w:rsid w:val="00200EE4"/>
    <w:rsid w:val="00201602"/>
    <w:rsid w:val="00201846"/>
    <w:rsid w:val="00201987"/>
    <w:rsid w:val="00201D00"/>
    <w:rsid w:val="00201DEF"/>
    <w:rsid w:val="00202339"/>
    <w:rsid w:val="002026DC"/>
    <w:rsid w:val="002026E8"/>
    <w:rsid w:val="002028FE"/>
    <w:rsid w:val="00202D2E"/>
    <w:rsid w:val="00203BB8"/>
    <w:rsid w:val="00203EF0"/>
    <w:rsid w:val="002045AC"/>
    <w:rsid w:val="00204624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354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783"/>
    <w:rsid w:val="00216C3F"/>
    <w:rsid w:val="00216E57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4FE2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86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4B6"/>
    <w:rsid w:val="00251E63"/>
    <w:rsid w:val="0025205A"/>
    <w:rsid w:val="00252190"/>
    <w:rsid w:val="0025222A"/>
    <w:rsid w:val="002523CE"/>
    <w:rsid w:val="002529B3"/>
    <w:rsid w:val="00252E76"/>
    <w:rsid w:val="0025342C"/>
    <w:rsid w:val="002534FC"/>
    <w:rsid w:val="00253945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E2E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A46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751"/>
    <w:rsid w:val="00273B26"/>
    <w:rsid w:val="0027453F"/>
    <w:rsid w:val="00274C75"/>
    <w:rsid w:val="002752AA"/>
    <w:rsid w:val="00275B62"/>
    <w:rsid w:val="0027650E"/>
    <w:rsid w:val="0027670D"/>
    <w:rsid w:val="00276C6C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592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97E3B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C50"/>
    <w:rsid w:val="002A1DA1"/>
    <w:rsid w:val="002A2611"/>
    <w:rsid w:val="002A26D6"/>
    <w:rsid w:val="002A27D9"/>
    <w:rsid w:val="002A282B"/>
    <w:rsid w:val="002A2E4F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B40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0F96"/>
    <w:rsid w:val="002C10F1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3E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8C1"/>
    <w:rsid w:val="002E0A42"/>
    <w:rsid w:val="002E0D38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8D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D23"/>
    <w:rsid w:val="002F1EA5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B55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7F4"/>
    <w:rsid w:val="00311C1B"/>
    <w:rsid w:val="00311E24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0CF1"/>
    <w:rsid w:val="003211EF"/>
    <w:rsid w:val="00321374"/>
    <w:rsid w:val="0032192F"/>
    <w:rsid w:val="00322080"/>
    <w:rsid w:val="00322165"/>
    <w:rsid w:val="003228CE"/>
    <w:rsid w:val="0032294C"/>
    <w:rsid w:val="00323082"/>
    <w:rsid w:val="0032443A"/>
    <w:rsid w:val="00324491"/>
    <w:rsid w:val="0032451B"/>
    <w:rsid w:val="0032455B"/>
    <w:rsid w:val="003245D3"/>
    <w:rsid w:val="00324B72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0B5C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18E"/>
    <w:rsid w:val="00333DBA"/>
    <w:rsid w:val="00333F02"/>
    <w:rsid w:val="00334213"/>
    <w:rsid w:val="00334716"/>
    <w:rsid w:val="00335270"/>
    <w:rsid w:val="003356DA"/>
    <w:rsid w:val="003358D4"/>
    <w:rsid w:val="00335DC3"/>
    <w:rsid w:val="003361EE"/>
    <w:rsid w:val="003362EA"/>
    <w:rsid w:val="0033674E"/>
    <w:rsid w:val="00336B4E"/>
    <w:rsid w:val="003377CA"/>
    <w:rsid w:val="00337C77"/>
    <w:rsid w:val="00340451"/>
    <w:rsid w:val="00340DA0"/>
    <w:rsid w:val="0034159F"/>
    <w:rsid w:val="0034197C"/>
    <w:rsid w:val="003419C2"/>
    <w:rsid w:val="003419C9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151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86A"/>
    <w:rsid w:val="00387874"/>
    <w:rsid w:val="00390DF4"/>
    <w:rsid w:val="00391181"/>
    <w:rsid w:val="00391E3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944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B69EC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CC3"/>
    <w:rsid w:val="003D2042"/>
    <w:rsid w:val="003D249F"/>
    <w:rsid w:val="003D24B0"/>
    <w:rsid w:val="003D2708"/>
    <w:rsid w:val="003D2877"/>
    <w:rsid w:val="003D3A54"/>
    <w:rsid w:val="003D4636"/>
    <w:rsid w:val="003D507A"/>
    <w:rsid w:val="003D50AB"/>
    <w:rsid w:val="003D5689"/>
    <w:rsid w:val="003D5757"/>
    <w:rsid w:val="003D5E27"/>
    <w:rsid w:val="003D63CD"/>
    <w:rsid w:val="003D6482"/>
    <w:rsid w:val="003D69D6"/>
    <w:rsid w:val="003D7284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8A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707"/>
    <w:rsid w:val="003F6D93"/>
    <w:rsid w:val="003F73D3"/>
    <w:rsid w:val="003F7C2D"/>
    <w:rsid w:val="004004C3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4DFB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17BC2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5D9F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A56"/>
    <w:rsid w:val="00441B5B"/>
    <w:rsid w:val="00441E43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3EF"/>
    <w:rsid w:val="00447A93"/>
    <w:rsid w:val="0045067C"/>
    <w:rsid w:val="004509F3"/>
    <w:rsid w:val="00450B76"/>
    <w:rsid w:val="004510E0"/>
    <w:rsid w:val="0045229E"/>
    <w:rsid w:val="0045285F"/>
    <w:rsid w:val="00452B6F"/>
    <w:rsid w:val="00452B74"/>
    <w:rsid w:val="00452B7B"/>
    <w:rsid w:val="00452E5B"/>
    <w:rsid w:val="00452EDC"/>
    <w:rsid w:val="004532AA"/>
    <w:rsid w:val="0045348D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431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830"/>
    <w:rsid w:val="004744BF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020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18B"/>
    <w:rsid w:val="004A7903"/>
    <w:rsid w:val="004B0004"/>
    <w:rsid w:val="004B0845"/>
    <w:rsid w:val="004B0F78"/>
    <w:rsid w:val="004B1125"/>
    <w:rsid w:val="004B1543"/>
    <w:rsid w:val="004B2287"/>
    <w:rsid w:val="004B2601"/>
    <w:rsid w:val="004B277C"/>
    <w:rsid w:val="004B358C"/>
    <w:rsid w:val="004B379B"/>
    <w:rsid w:val="004B3B95"/>
    <w:rsid w:val="004B3BB4"/>
    <w:rsid w:val="004B3FA2"/>
    <w:rsid w:val="004B4742"/>
    <w:rsid w:val="004B51BC"/>
    <w:rsid w:val="004B58DF"/>
    <w:rsid w:val="004B63EE"/>
    <w:rsid w:val="004B6F7B"/>
    <w:rsid w:val="004B750C"/>
    <w:rsid w:val="004C0E03"/>
    <w:rsid w:val="004C1399"/>
    <w:rsid w:val="004C158D"/>
    <w:rsid w:val="004C19A3"/>
    <w:rsid w:val="004C19F2"/>
    <w:rsid w:val="004C1C93"/>
    <w:rsid w:val="004C1F82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4356"/>
    <w:rsid w:val="004C57D2"/>
    <w:rsid w:val="004C5839"/>
    <w:rsid w:val="004C660B"/>
    <w:rsid w:val="004C6810"/>
    <w:rsid w:val="004C6B47"/>
    <w:rsid w:val="004C6E21"/>
    <w:rsid w:val="004C72E6"/>
    <w:rsid w:val="004C74CF"/>
    <w:rsid w:val="004C7901"/>
    <w:rsid w:val="004D01A1"/>
    <w:rsid w:val="004D1012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3235"/>
    <w:rsid w:val="004F3237"/>
    <w:rsid w:val="004F390A"/>
    <w:rsid w:val="004F39E6"/>
    <w:rsid w:val="004F3C81"/>
    <w:rsid w:val="004F5C16"/>
    <w:rsid w:val="004F6075"/>
    <w:rsid w:val="004F6402"/>
    <w:rsid w:val="004F66E5"/>
    <w:rsid w:val="004F6F54"/>
    <w:rsid w:val="004F7294"/>
    <w:rsid w:val="004F7303"/>
    <w:rsid w:val="004F755D"/>
    <w:rsid w:val="004F7707"/>
    <w:rsid w:val="004F7773"/>
    <w:rsid w:val="004F7A84"/>
    <w:rsid w:val="00500849"/>
    <w:rsid w:val="00500CB7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21B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09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2C0"/>
    <w:rsid w:val="00520479"/>
    <w:rsid w:val="0052166F"/>
    <w:rsid w:val="00521954"/>
    <w:rsid w:val="00522F66"/>
    <w:rsid w:val="00522FD0"/>
    <w:rsid w:val="005230CA"/>
    <w:rsid w:val="00523167"/>
    <w:rsid w:val="0052363F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1B62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07"/>
    <w:rsid w:val="00545A17"/>
    <w:rsid w:val="00545D00"/>
    <w:rsid w:val="00545E57"/>
    <w:rsid w:val="0054654A"/>
    <w:rsid w:val="00546594"/>
    <w:rsid w:val="005465C5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5CCF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3518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0D52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2D4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61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3D2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A72"/>
    <w:rsid w:val="00595F27"/>
    <w:rsid w:val="00596297"/>
    <w:rsid w:val="00596D1A"/>
    <w:rsid w:val="0059708A"/>
    <w:rsid w:val="005971BB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3D0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27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0E3B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250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265"/>
    <w:rsid w:val="0061075E"/>
    <w:rsid w:val="0061076A"/>
    <w:rsid w:val="00610EBB"/>
    <w:rsid w:val="006113C4"/>
    <w:rsid w:val="0061168B"/>
    <w:rsid w:val="006116CD"/>
    <w:rsid w:val="006118DE"/>
    <w:rsid w:val="00612E0B"/>
    <w:rsid w:val="00612E6E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18"/>
    <w:rsid w:val="0062739A"/>
    <w:rsid w:val="006274C4"/>
    <w:rsid w:val="0062775B"/>
    <w:rsid w:val="00627985"/>
    <w:rsid w:val="00627C64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5FDD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351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67EE4"/>
    <w:rsid w:val="0067019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381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245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627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3E6A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6FD7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4D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D87"/>
    <w:rsid w:val="00721EE8"/>
    <w:rsid w:val="00722723"/>
    <w:rsid w:val="00722AD9"/>
    <w:rsid w:val="00722C40"/>
    <w:rsid w:val="007235CE"/>
    <w:rsid w:val="00723EEF"/>
    <w:rsid w:val="00723F88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774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3D23"/>
    <w:rsid w:val="00734823"/>
    <w:rsid w:val="00734B53"/>
    <w:rsid w:val="007352B8"/>
    <w:rsid w:val="007353BE"/>
    <w:rsid w:val="00735F1E"/>
    <w:rsid w:val="0073612B"/>
    <w:rsid w:val="00736851"/>
    <w:rsid w:val="007370DD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5755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094"/>
    <w:rsid w:val="007902A6"/>
    <w:rsid w:val="007902D2"/>
    <w:rsid w:val="007903F6"/>
    <w:rsid w:val="00790609"/>
    <w:rsid w:val="00790A83"/>
    <w:rsid w:val="00791255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67A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9A2"/>
    <w:rsid w:val="007A3ADF"/>
    <w:rsid w:val="007A3FA7"/>
    <w:rsid w:val="007A43DA"/>
    <w:rsid w:val="007A4504"/>
    <w:rsid w:val="007A4A3B"/>
    <w:rsid w:val="007A4C64"/>
    <w:rsid w:val="007A5485"/>
    <w:rsid w:val="007A558C"/>
    <w:rsid w:val="007A56FC"/>
    <w:rsid w:val="007A5C1A"/>
    <w:rsid w:val="007A6BC6"/>
    <w:rsid w:val="007A6D12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11F"/>
    <w:rsid w:val="007B2423"/>
    <w:rsid w:val="007B25F0"/>
    <w:rsid w:val="007B2786"/>
    <w:rsid w:val="007B293C"/>
    <w:rsid w:val="007B2A21"/>
    <w:rsid w:val="007B2B68"/>
    <w:rsid w:val="007B2C7D"/>
    <w:rsid w:val="007B2DB8"/>
    <w:rsid w:val="007B308C"/>
    <w:rsid w:val="007B3198"/>
    <w:rsid w:val="007B44F6"/>
    <w:rsid w:val="007B4D4F"/>
    <w:rsid w:val="007B4D80"/>
    <w:rsid w:val="007B50B0"/>
    <w:rsid w:val="007B544B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1C29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49B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4BC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434"/>
    <w:rsid w:val="007D46A7"/>
    <w:rsid w:val="007D4D21"/>
    <w:rsid w:val="007D54C7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805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283"/>
    <w:rsid w:val="007F4C93"/>
    <w:rsid w:val="007F4E95"/>
    <w:rsid w:val="007F4FC6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D9D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BE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BA"/>
    <w:rsid w:val="00811DFB"/>
    <w:rsid w:val="0081213D"/>
    <w:rsid w:val="00812D5F"/>
    <w:rsid w:val="008132D5"/>
    <w:rsid w:val="0081365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6DA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F41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6C7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1DA4"/>
    <w:rsid w:val="00842037"/>
    <w:rsid w:val="0084226A"/>
    <w:rsid w:val="00842598"/>
    <w:rsid w:val="008426A1"/>
    <w:rsid w:val="00842B00"/>
    <w:rsid w:val="00843075"/>
    <w:rsid w:val="0084366E"/>
    <w:rsid w:val="00843991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596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564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2003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02AD"/>
    <w:rsid w:val="008C127D"/>
    <w:rsid w:val="008C130F"/>
    <w:rsid w:val="008C2A2F"/>
    <w:rsid w:val="008C32F8"/>
    <w:rsid w:val="008C3A0F"/>
    <w:rsid w:val="008C3AF8"/>
    <w:rsid w:val="008C3D7C"/>
    <w:rsid w:val="008C41D1"/>
    <w:rsid w:val="008C468F"/>
    <w:rsid w:val="008C48B1"/>
    <w:rsid w:val="008C496D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28C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540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07D01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877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0E1"/>
    <w:rsid w:val="009172B7"/>
    <w:rsid w:val="009174F0"/>
    <w:rsid w:val="00917D8E"/>
    <w:rsid w:val="00917E76"/>
    <w:rsid w:val="00920678"/>
    <w:rsid w:val="00920685"/>
    <w:rsid w:val="00921248"/>
    <w:rsid w:val="00921B4E"/>
    <w:rsid w:val="00921E7F"/>
    <w:rsid w:val="00922172"/>
    <w:rsid w:val="0092221C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4CBB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3E2"/>
    <w:rsid w:val="00934842"/>
    <w:rsid w:val="00934AC4"/>
    <w:rsid w:val="009356E5"/>
    <w:rsid w:val="00935DFE"/>
    <w:rsid w:val="009366B5"/>
    <w:rsid w:val="00936B26"/>
    <w:rsid w:val="00936DC9"/>
    <w:rsid w:val="00936F2F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362"/>
    <w:rsid w:val="00945D1F"/>
    <w:rsid w:val="00946155"/>
    <w:rsid w:val="009464C6"/>
    <w:rsid w:val="0094650F"/>
    <w:rsid w:val="00946591"/>
    <w:rsid w:val="00946B0A"/>
    <w:rsid w:val="009472DA"/>
    <w:rsid w:val="009474C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3AC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67E1"/>
    <w:rsid w:val="00977579"/>
    <w:rsid w:val="009775FC"/>
    <w:rsid w:val="00977CCB"/>
    <w:rsid w:val="00977E36"/>
    <w:rsid w:val="0098065A"/>
    <w:rsid w:val="00980B5E"/>
    <w:rsid w:val="00981288"/>
    <w:rsid w:val="00981540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8A9"/>
    <w:rsid w:val="009939A0"/>
    <w:rsid w:val="00993B79"/>
    <w:rsid w:val="00993BC5"/>
    <w:rsid w:val="009950BD"/>
    <w:rsid w:val="00995956"/>
    <w:rsid w:val="00995980"/>
    <w:rsid w:val="00995BEB"/>
    <w:rsid w:val="00996A93"/>
    <w:rsid w:val="00996B8A"/>
    <w:rsid w:val="00996FA1"/>
    <w:rsid w:val="00997A2E"/>
    <w:rsid w:val="00997C18"/>
    <w:rsid w:val="00997E16"/>
    <w:rsid w:val="009A0142"/>
    <w:rsid w:val="009A0177"/>
    <w:rsid w:val="009A080E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4CF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4F7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316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91E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2F5A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18D"/>
    <w:rsid w:val="009D22DA"/>
    <w:rsid w:val="009D2F59"/>
    <w:rsid w:val="009D3EEA"/>
    <w:rsid w:val="009D495C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E7640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3E07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CEB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141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D1C"/>
    <w:rsid w:val="00A10D2A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8DC"/>
    <w:rsid w:val="00A20AB0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6C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4D7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750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22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74D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198"/>
    <w:rsid w:val="00AA02A8"/>
    <w:rsid w:val="00AA02BB"/>
    <w:rsid w:val="00AA281E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6F61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4AD7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166"/>
    <w:rsid w:val="00AD585E"/>
    <w:rsid w:val="00AD59B2"/>
    <w:rsid w:val="00AD5D8F"/>
    <w:rsid w:val="00AD5E7E"/>
    <w:rsid w:val="00AD6ADE"/>
    <w:rsid w:val="00AD6C4E"/>
    <w:rsid w:val="00AD759B"/>
    <w:rsid w:val="00AD7634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62DD"/>
    <w:rsid w:val="00AE7539"/>
    <w:rsid w:val="00AE7890"/>
    <w:rsid w:val="00AF0401"/>
    <w:rsid w:val="00AF0692"/>
    <w:rsid w:val="00AF07BB"/>
    <w:rsid w:val="00AF082D"/>
    <w:rsid w:val="00AF0E95"/>
    <w:rsid w:val="00AF167F"/>
    <w:rsid w:val="00AF1B0B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23F"/>
    <w:rsid w:val="00B027D5"/>
    <w:rsid w:val="00B029CF"/>
    <w:rsid w:val="00B02ECC"/>
    <w:rsid w:val="00B03682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069F"/>
    <w:rsid w:val="00B310EF"/>
    <w:rsid w:val="00B31156"/>
    <w:rsid w:val="00B311D5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6BA6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731"/>
    <w:rsid w:val="00B47976"/>
    <w:rsid w:val="00B47B2B"/>
    <w:rsid w:val="00B47B68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3A65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3AB"/>
    <w:rsid w:val="00B65A5A"/>
    <w:rsid w:val="00B65DAD"/>
    <w:rsid w:val="00B65E7B"/>
    <w:rsid w:val="00B66A22"/>
    <w:rsid w:val="00B66E4A"/>
    <w:rsid w:val="00B67091"/>
    <w:rsid w:val="00B6718D"/>
    <w:rsid w:val="00B6786F"/>
    <w:rsid w:val="00B67CAC"/>
    <w:rsid w:val="00B700B1"/>
    <w:rsid w:val="00B7034E"/>
    <w:rsid w:val="00B7043C"/>
    <w:rsid w:val="00B70818"/>
    <w:rsid w:val="00B7096D"/>
    <w:rsid w:val="00B70DC5"/>
    <w:rsid w:val="00B7146A"/>
    <w:rsid w:val="00B7210F"/>
    <w:rsid w:val="00B72532"/>
    <w:rsid w:val="00B725E8"/>
    <w:rsid w:val="00B72605"/>
    <w:rsid w:val="00B727F1"/>
    <w:rsid w:val="00B73077"/>
    <w:rsid w:val="00B7372F"/>
    <w:rsid w:val="00B743E7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0F3A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9F0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68D"/>
    <w:rsid w:val="00BC3E0B"/>
    <w:rsid w:val="00BC4495"/>
    <w:rsid w:val="00BC4B12"/>
    <w:rsid w:val="00BC4B2E"/>
    <w:rsid w:val="00BC4F4A"/>
    <w:rsid w:val="00BC5253"/>
    <w:rsid w:val="00BC590E"/>
    <w:rsid w:val="00BC5BD7"/>
    <w:rsid w:val="00BC6108"/>
    <w:rsid w:val="00BC6604"/>
    <w:rsid w:val="00BC67BD"/>
    <w:rsid w:val="00BC69F6"/>
    <w:rsid w:val="00BC6F48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871"/>
    <w:rsid w:val="00BE7A24"/>
    <w:rsid w:val="00BE7C47"/>
    <w:rsid w:val="00BE7CB6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4E4"/>
    <w:rsid w:val="00C037AA"/>
    <w:rsid w:val="00C03860"/>
    <w:rsid w:val="00C0399C"/>
    <w:rsid w:val="00C04119"/>
    <w:rsid w:val="00C04576"/>
    <w:rsid w:val="00C04AFF"/>
    <w:rsid w:val="00C04D25"/>
    <w:rsid w:val="00C0502F"/>
    <w:rsid w:val="00C05B19"/>
    <w:rsid w:val="00C05E84"/>
    <w:rsid w:val="00C05FB6"/>
    <w:rsid w:val="00C07220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85"/>
    <w:rsid w:val="00C125BF"/>
    <w:rsid w:val="00C12841"/>
    <w:rsid w:val="00C12CF6"/>
    <w:rsid w:val="00C133B3"/>
    <w:rsid w:val="00C13648"/>
    <w:rsid w:val="00C138E1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366"/>
    <w:rsid w:val="00C1795D"/>
    <w:rsid w:val="00C17CCA"/>
    <w:rsid w:val="00C20100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CBA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482F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6FEF"/>
    <w:rsid w:val="00C97129"/>
    <w:rsid w:val="00C973E1"/>
    <w:rsid w:val="00C977C4"/>
    <w:rsid w:val="00CA1412"/>
    <w:rsid w:val="00CA25BC"/>
    <w:rsid w:val="00CA281F"/>
    <w:rsid w:val="00CA2CA3"/>
    <w:rsid w:val="00CA2F2B"/>
    <w:rsid w:val="00CA3808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2B62"/>
    <w:rsid w:val="00CB39DD"/>
    <w:rsid w:val="00CB3C9D"/>
    <w:rsid w:val="00CB3F61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7F1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4F58"/>
    <w:rsid w:val="00CC55EA"/>
    <w:rsid w:val="00CC5736"/>
    <w:rsid w:val="00CC5C96"/>
    <w:rsid w:val="00CC5E03"/>
    <w:rsid w:val="00CC5E29"/>
    <w:rsid w:val="00CC5EDF"/>
    <w:rsid w:val="00CC60A7"/>
    <w:rsid w:val="00CC6A72"/>
    <w:rsid w:val="00CC719A"/>
    <w:rsid w:val="00CD0470"/>
    <w:rsid w:val="00CD0C1B"/>
    <w:rsid w:val="00CD10EE"/>
    <w:rsid w:val="00CD18FB"/>
    <w:rsid w:val="00CD2C63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9E8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1FC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B18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5043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8DB"/>
    <w:rsid w:val="00D21B40"/>
    <w:rsid w:val="00D21C00"/>
    <w:rsid w:val="00D21E0F"/>
    <w:rsid w:val="00D21E41"/>
    <w:rsid w:val="00D21E6D"/>
    <w:rsid w:val="00D226E1"/>
    <w:rsid w:val="00D22CFF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5EF"/>
    <w:rsid w:val="00D266D5"/>
    <w:rsid w:val="00D27183"/>
    <w:rsid w:val="00D27481"/>
    <w:rsid w:val="00D27DC5"/>
    <w:rsid w:val="00D27EF7"/>
    <w:rsid w:val="00D3071C"/>
    <w:rsid w:val="00D3099A"/>
    <w:rsid w:val="00D30BC1"/>
    <w:rsid w:val="00D31910"/>
    <w:rsid w:val="00D319DF"/>
    <w:rsid w:val="00D31C3A"/>
    <w:rsid w:val="00D31F9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867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806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48A"/>
    <w:rsid w:val="00D545F9"/>
    <w:rsid w:val="00D54615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2A0E"/>
    <w:rsid w:val="00D63156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1EF5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06E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52D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A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5A8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06B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8B0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4F"/>
    <w:rsid w:val="00DD4DDA"/>
    <w:rsid w:val="00DD4E88"/>
    <w:rsid w:val="00DD50BB"/>
    <w:rsid w:val="00DD5262"/>
    <w:rsid w:val="00DD5488"/>
    <w:rsid w:val="00DD55C3"/>
    <w:rsid w:val="00DD63DC"/>
    <w:rsid w:val="00DD64C5"/>
    <w:rsid w:val="00DD6671"/>
    <w:rsid w:val="00DD6B82"/>
    <w:rsid w:val="00DD6F11"/>
    <w:rsid w:val="00DD6F94"/>
    <w:rsid w:val="00DD7008"/>
    <w:rsid w:val="00DD7525"/>
    <w:rsid w:val="00DD7D54"/>
    <w:rsid w:val="00DE0575"/>
    <w:rsid w:val="00DE0660"/>
    <w:rsid w:val="00DE0892"/>
    <w:rsid w:val="00DE09E7"/>
    <w:rsid w:val="00DE1176"/>
    <w:rsid w:val="00DE12BB"/>
    <w:rsid w:val="00DE1451"/>
    <w:rsid w:val="00DE1477"/>
    <w:rsid w:val="00DE15F2"/>
    <w:rsid w:val="00DE188D"/>
    <w:rsid w:val="00DE1F1D"/>
    <w:rsid w:val="00DE2073"/>
    <w:rsid w:val="00DE2474"/>
    <w:rsid w:val="00DE2582"/>
    <w:rsid w:val="00DE28A8"/>
    <w:rsid w:val="00DE2BA7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29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2B1"/>
    <w:rsid w:val="00E036C7"/>
    <w:rsid w:val="00E03838"/>
    <w:rsid w:val="00E03D3B"/>
    <w:rsid w:val="00E03E2A"/>
    <w:rsid w:val="00E04177"/>
    <w:rsid w:val="00E044A4"/>
    <w:rsid w:val="00E045E2"/>
    <w:rsid w:val="00E05139"/>
    <w:rsid w:val="00E052AE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3F5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49F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24B"/>
    <w:rsid w:val="00E31F3C"/>
    <w:rsid w:val="00E322F7"/>
    <w:rsid w:val="00E32370"/>
    <w:rsid w:val="00E32A0C"/>
    <w:rsid w:val="00E32C21"/>
    <w:rsid w:val="00E32DB7"/>
    <w:rsid w:val="00E32EBB"/>
    <w:rsid w:val="00E336B8"/>
    <w:rsid w:val="00E33E2A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5E4"/>
    <w:rsid w:val="00E46712"/>
    <w:rsid w:val="00E46879"/>
    <w:rsid w:val="00E47297"/>
    <w:rsid w:val="00E47FA8"/>
    <w:rsid w:val="00E5043E"/>
    <w:rsid w:val="00E5048A"/>
    <w:rsid w:val="00E50B94"/>
    <w:rsid w:val="00E5122B"/>
    <w:rsid w:val="00E516D6"/>
    <w:rsid w:val="00E517C6"/>
    <w:rsid w:val="00E51B86"/>
    <w:rsid w:val="00E51C26"/>
    <w:rsid w:val="00E5259C"/>
    <w:rsid w:val="00E52B13"/>
    <w:rsid w:val="00E530F3"/>
    <w:rsid w:val="00E530FB"/>
    <w:rsid w:val="00E53312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469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0A6E"/>
    <w:rsid w:val="00E71225"/>
    <w:rsid w:val="00E71673"/>
    <w:rsid w:val="00E71B12"/>
    <w:rsid w:val="00E71C90"/>
    <w:rsid w:val="00E71E45"/>
    <w:rsid w:val="00E72851"/>
    <w:rsid w:val="00E72BF8"/>
    <w:rsid w:val="00E7343C"/>
    <w:rsid w:val="00E73929"/>
    <w:rsid w:val="00E73D73"/>
    <w:rsid w:val="00E7423C"/>
    <w:rsid w:val="00E742C8"/>
    <w:rsid w:val="00E746FF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4F2"/>
    <w:rsid w:val="00E815A3"/>
    <w:rsid w:val="00E81BD9"/>
    <w:rsid w:val="00E82584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ADF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97AE4"/>
    <w:rsid w:val="00EA01E3"/>
    <w:rsid w:val="00EA01F3"/>
    <w:rsid w:val="00EA02B8"/>
    <w:rsid w:val="00EA0469"/>
    <w:rsid w:val="00EA0B46"/>
    <w:rsid w:val="00EA1469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0D30"/>
    <w:rsid w:val="00EB1D61"/>
    <w:rsid w:val="00EB1E09"/>
    <w:rsid w:val="00EB23B1"/>
    <w:rsid w:val="00EB3ABF"/>
    <w:rsid w:val="00EB3BD1"/>
    <w:rsid w:val="00EB3D8A"/>
    <w:rsid w:val="00EB3DEA"/>
    <w:rsid w:val="00EB44FB"/>
    <w:rsid w:val="00EB4CB0"/>
    <w:rsid w:val="00EB4E9C"/>
    <w:rsid w:val="00EB56BD"/>
    <w:rsid w:val="00EB570A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79A"/>
    <w:rsid w:val="00EC1071"/>
    <w:rsid w:val="00EC1CCE"/>
    <w:rsid w:val="00EC22ED"/>
    <w:rsid w:val="00EC2449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0EA"/>
    <w:rsid w:val="00ED2A18"/>
    <w:rsid w:val="00ED30EB"/>
    <w:rsid w:val="00ED33EB"/>
    <w:rsid w:val="00ED38C3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B7C"/>
    <w:rsid w:val="00EE1EC7"/>
    <w:rsid w:val="00EE2248"/>
    <w:rsid w:val="00EE2282"/>
    <w:rsid w:val="00EE24BA"/>
    <w:rsid w:val="00EE25C4"/>
    <w:rsid w:val="00EE3232"/>
    <w:rsid w:val="00EE4489"/>
    <w:rsid w:val="00EE4839"/>
    <w:rsid w:val="00EE4DA4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3A7"/>
    <w:rsid w:val="00EF38BE"/>
    <w:rsid w:val="00EF3AD3"/>
    <w:rsid w:val="00EF3CFA"/>
    <w:rsid w:val="00EF3F22"/>
    <w:rsid w:val="00EF400D"/>
    <w:rsid w:val="00EF466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743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34"/>
    <w:rsid w:val="00F025EC"/>
    <w:rsid w:val="00F026A9"/>
    <w:rsid w:val="00F02721"/>
    <w:rsid w:val="00F02C5A"/>
    <w:rsid w:val="00F0305D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224"/>
    <w:rsid w:val="00F1090A"/>
    <w:rsid w:val="00F10A95"/>
    <w:rsid w:val="00F10F13"/>
    <w:rsid w:val="00F11136"/>
    <w:rsid w:val="00F114F7"/>
    <w:rsid w:val="00F1174B"/>
    <w:rsid w:val="00F120CD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050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3EA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03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491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BA0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83B"/>
    <w:rsid w:val="00F70B3D"/>
    <w:rsid w:val="00F70FAE"/>
    <w:rsid w:val="00F71017"/>
    <w:rsid w:val="00F71295"/>
    <w:rsid w:val="00F713BC"/>
    <w:rsid w:val="00F71AEE"/>
    <w:rsid w:val="00F7256F"/>
    <w:rsid w:val="00F73142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6B7F"/>
    <w:rsid w:val="00F77A32"/>
    <w:rsid w:val="00F77DC8"/>
    <w:rsid w:val="00F77E61"/>
    <w:rsid w:val="00F77E7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79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2EE"/>
    <w:rsid w:val="00F9144B"/>
    <w:rsid w:val="00F91625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8FB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454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1DC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1CB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5D59"/>
    <w:rsid w:val="00FC6045"/>
    <w:rsid w:val="00FC607E"/>
    <w:rsid w:val="00FC60EB"/>
    <w:rsid w:val="00FC611B"/>
    <w:rsid w:val="00FC66F9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12CA"/>
    <w:rsid w:val="00FE14F0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7A115D25-DB60-4430-8EDA-553DCDCCF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377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0377F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0F5E91-EB86-4580-8EC3-273199D95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1</Pages>
  <Words>162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2021-03-16T13:43:00Z</cp:lastPrinted>
  <dcterms:created xsi:type="dcterms:W3CDTF">2021-07-27T18:07:00Z</dcterms:created>
  <dcterms:modified xsi:type="dcterms:W3CDTF">2021-07-27T18:07:00Z</dcterms:modified>
</cp:coreProperties>
</file>