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46" w:rsidRPr="003845FE" w:rsidRDefault="002E72CB" w:rsidP="00BB09F0">
      <w:pPr>
        <w:spacing w:before="6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-236855</wp:posOffset>
            </wp:positionV>
            <wp:extent cx="1608455" cy="54038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24D4" w:rsidRP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6 de março de 2021 </w:t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 w:rsidRP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474C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474C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6D24D4" w:rsidRP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(45) – </w:t>
      </w:r>
      <w:r w:rsidR="006D24D4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6D24D4" w:rsidRPr="006D24D4">
        <w:rPr>
          <w:rFonts w:ascii="Arial" w:hAnsi="Arial" w:cs="Arial"/>
          <w:b/>
          <w:bCs/>
          <w:noProof/>
          <w:sz w:val="16"/>
          <w:szCs w:val="16"/>
        </w:rPr>
        <w:t>11</w:t>
      </w:r>
    </w:p>
    <w:p w:rsidR="009474CA" w:rsidRPr="009474CA" w:rsidRDefault="009474CA" w:rsidP="009474C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474CA">
        <w:rPr>
          <w:rFonts w:ascii="Arial" w:hAnsi="Arial" w:cs="Arial"/>
          <w:sz w:val="28"/>
          <w:szCs w:val="28"/>
        </w:rPr>
        <w:t>Administração Penitenciária</w:t>
      </w:r>
    </w:p>
    <w:p w:rsidR="009474CA" w:rsidRPr="009474CA" w:rsidRDefault="009474CA" w:rsidP="009474CA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9474CA">
        <w:rPr>
          <w:rFonts w:ascii="Arial" w:hAnsi="Arial" w:cs="Arial"/>
          <w:sz w:val="18"/>
          <w:szCs w:val="18"/>
        </w:rPr>
        <w:t>GABINETE DO SECRETÁRIO</w:t>
      </w:r>
    </w:p>
    <w:p w:rsidR="00A06141" w:rsidRPr="00A06141" w:rsidRDefault="00A06141" w:rsidP="00A06141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A06141">
        <w:rPr>
          <w:rFonts w:ascii="Arial" w:hAnsi="Arial" w:cs="Arial"/>
          <w:b/>
          <w:bCs/>
          <w:sz w:val="28"/>
          <w:szCs w:val="28"/>
        </w:rPr>
        <w:t>Resolução SAP-24, de 5-3-2021</w:t>
      </w:r>
    </w:p>
    <w:p w:rsidR="00A06141" w:rsidRPr="00A06141" w:rsidRDefault="00A06141" w:rsidP="00A266C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A06141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 Penitenciária de Pracinha, e dá providências correlatas</w:t>
      </w:r>
    </w:p>
    <w:p w:rsidR="00A06141" w:rsidRPr="00A06141" w:rsidRDefault="00A06141" w:rsidP="00A06141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A06141">
        <w:rPr>
          <w:rFonts w:ascii="Arial" w:hAnsi="Arial" w:cs="Arial"/>
        </w:rPr>
        <w:t>O Secretário da Administração Penitenciária, com fundamento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na alínea “a”, do inciso VI, do artigo 23 do Decreto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52.833, de 24-03-2008, e em cumprimento ao disposto no artigo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 xml:space="preserve">4º da Lei 15.558, de 01-09-2014 </w:t>
      </w:r>
      <w:r w:rsidRPr="00A06141">
        <w:rPr>
          <w:rFonts w:ascii="Arial" w:hAnsi="Arial" w:cs="Arial"/>
          <w:b/>
          <w:bCs/>
        </w:rPr>
        <w:t>resolve:</w:t>
      </w:r>
    </w:p>
    <w:p w:rsidR="00A06141" w:rsidRPr="00A06141" w:rsidRDefault="00A06141" w:rsidP="00A0614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06141">
        <w:rPr>
          <w:rFonts w:ascii="Arial" w:hAnsi="Arial" w:cs="Arial"/>
          <w:b/>
          <w:bCs/>
        </w:rPr>
        <w:t>Artigo 1°</w:t>
      </w:r>
      <w:r w:rsidRPr="00A06141">
        <w:rPr>
          <w:rFonts w:ascii="Arial" w:hAnsi="Arial" w:cs="Arial"/>
        </w:rPr>
        <w:t xml:space="preserve"> - </w:t>
      </w:r>
      <w:r w:rsidRPr="00A06141">
        <w:rPr>
          <w:rFonts w:ascii="Arial" w:hAnsi="Arial" w:cs="Arial"/>
          <w:b/>
          <w:bCs/>
        </w:rPr>
        <w:t>Classificar 1 cargo de Diretor Técnico III</w:t>
      </w:r>
      <w:r w:rsidRPr="00A06141">
        <w:rPr>
          <w:rFonts w:ascii="Arial" w:hAnsi="Arial" w:cs="Arial"/>
        </w:rPr>
        <w:t>, criado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 xml:space="preserve">pela Lei 15.558, de 01-09-2014, </w:t>
      </w:r>
      <w:r w:rsidRPr="00A06141">
        <w:rPr>
          <w:rFonts w:ascii="Arial" w:hAnsi="Arial" w:cs="Arial"/>
          <w:b/>
          <w:bCs/>
        </w:rPr>
        <w:t>destinado a diretoria da Penitenciária Pracinha, da Coordenadoria de Unidades Prisionais da Região</w:t>
      </w:r>
      <w:r w:rsidRPr="00A06141"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  <w:b/>
          <w:bCs/>
        </w:rPr>
        <w:t>Oeste do Estado</w:t>
      </w:r>
      <w:r w:rsidRPr="00A06141">
        <w:rPr>
          <w:rFonts w:ascii="Arial" w:hAnsi="Arial" w:cs="Arial"/>
        </w:rPr>
        <w:t>, da Secretaria da Administração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Penitenciária, organizada pelo Decreto 49.642, de 01-06-2005.</w:t>
      </w:r>
    </w:p>
    <w:p w:rsidR="00A06141" w:rsidRPr="00A06141" w:rsidRDefault="00A06141" w:rsidP="00A0614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06141">
        <w:rPr>
          <w:rFonts w:ascii="Arial" w:hAnsi="Arial" w:cs="Arial"/>
          <w:b/>
          <w:bCs/>
        </w:rPr>
        <w:t>Artigo 2°</w:t>
      </w:r>
      <w:r w:rsidRPr="00A06141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graduação em curso de nível superior, nas áreas de direito, psicologia,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ciências sociais, pedagogia ou serviço social, e experiência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profissional comprovada de, no mínimo, 5 anos em assuntos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relacionados com as atividades a serem desempenhadas.</w:t>
      </w:r>
    </w:p>
    <w:p w:rsidR="00595A72" w:rsidRPr="00A06141" w:rsidRDefault="00A06141" w:rsidP="00A0614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06141">
        <w:rPr>
          <w:rFonts w:ascii="Arial" w:hAnsi="Arial" w:cs="Arial"/>
          <w:b/>
          <w:bCs/>
        </w:rPr>
        <w:t>Artigo 3°</w:t>
      </w:r>
      <w:r w:rsidRPr="00A0614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A06141">
        <w:rPr>
          <w:rFonts w:ascii="Arial" w:hAnsi="Arial" w:cs="Arial"/>
        </w:rPr>
        <w:t>publicação, retroagindo seus efeitos a 17-02-2021.</w:t>
      </w:r>
    </w:p>
    <w:p w:rsidR="004718C8" w:rsidRPr="00EB65F3" w:rsidRDefault="004718C8" w:rsidP="005A5FB7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94B" w:rsidRDefault="0020094B" w:rsidP="00C64103">
      <w:pPr>
        <w:spacing w:after="0" w:line="240" w:lineRule="auto"/>
      </w:pPr>
      <w:r>
        <w:separator/>
      </w:r>
    </w:p>
  </w:endnote>
  <w:endnote w:type="continuationSeparator" w:id="0">
    <w:p w:rsidR="0020094B" w:rsidRDefault="0020094B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94B" w:rsidRDefault="0020094B" w:rsidP="00C64103">
      <w:pPr>
        <w:spacing w:after="0" w:line="240" w:lineRule="auto"/>
      </w:pPr>
      <w:r>
        <w:separator/>
      </w:r>
    </w:p>
  </w:footnote>
  <w:footnote w:type="continuationSeparator" w:id="0">
    <w:p w:rsidR="0020094B" w:rsidRDefault="0020094B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E72CB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210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45A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605E"/>
    <w:rsid w:val="001866E0"/>
    <w:rsid w:val="0018682C"/>
    <w:rsid w:val="00186940"/>
    <w:rsid w:val="00187BD1"/>
    <w:rsid w:val="00187C40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1AD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94B"/>
    <w:rsid w:val="00200BF1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2CB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689"/>
    <w:rsid w:val="003D5757"/>
    <w:rsid w:val="003D5E27"/>
    <w:rsid w:val="003D63CD"/>
    <w:rsid w:val="003D6482"/>
    <w:rsid w:val="003D69D6"/>
    <w:rsid w:val="003D7284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3D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125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3C81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5CCF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0D52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A72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6FD7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4D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6851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5755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6DA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003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96D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17E76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4C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141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6C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166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11D5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4E4"/>
    <w:rsid w:val="00C037AA"/>
    <w:rsid w:val="00C03860"/>
    <w:rsid w:val="00C0399C"/>
    <w:rsid w:val="00C04119"/>
    <w:rsid w:val="00C04AFF"/>
    <w:rsid w:val="00C0502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85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366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5EDF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2AE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0D30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C18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4BF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12CA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BA46F-E7EA-49CF-9EBC-B825B7DE1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1</TotalTime>
  <Pages>1</Pages>
  <Words>207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2020-12-15T21:51:00Z</cp:lastPrinted>
  <dcterms:created xsi:type="dcterms:W3CDTF">2021-03-08T18:45:00Z</dcterms:created>
  <dcterms:modified xsi:type="dcterms:W3CDTF">2021-03-08T18:45:00Z</dcterms:modified>
</cp:coreProperties>
</file>