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69A" w:rsidRPr="0047617A" w:rsidRDefault="00CE471E" w:rsidP="001B7100">
      <w:pPr>
        <w:spacing w:before="60" w:after="120" w:line="240" w:lineRule="auto"/>
        <w:jc w:val="both"/>
        <w:rPr>
          <w:rFonts w:ascii="Arial" w:hAnsi="Arial" w:cs="Arial"/>
          <w:i/>
          <w:iCs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-436245</wp:posOffset>
            </wp:positionV>
            <wp:extent cx="1572260" cy="502285"/>
            <wp:effectExtent l="0" t="0" r="889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6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4 de março de 2021 </w:t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 cial Poder Executivo - Seção I </w:t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(43) </w:t>
      </w:r>
      <w:r w:rsidR="00B7522D" w:rsidRPr="00B7522D">
        <w:rPr>
          <w:rFonts w:ascii="Arial" w:hAnsi="Arial" w:cs="Arial"/>
          <w:b/>
          <w:bCs/>
          <w:noProof/>
          <w:sz w:val="16"/>
          <w:szCs w:val="16"/>
        </w:rPr>
        <w:t>– 10</w:t>
      </w:r>
    </w:p>
    <w:p w:rsidR="00246684" w:rsidRPr="00220B09" w:rsidRDefault="00246684" w:rsidP="00220B09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20B09">
        <w:rPr>
          <w:rFonts w:ascii="Arial" w:hAnsi="Arial" w:cs="Arial"/>
          <w:sz w:val="28"/>
          <w:szCs w:val="28"/>
        </w:rPr>
        <w:t>Administração</w:t>
      </w:r>
      <w:r w:rsidR="00220B09" w:rsidRPr="00220B09">
        <w:rPr>
          <w:rFonts w:ascii="Arial" w:hAnsi="Arial" w:cs="Arial"/>
          <w:sz w:val="28"/>
          <w:szCs w:val="28"/>
        </w:rPr>
        <w:t xml:space="preserve"> </w:t>
      </w:r>
      <w:r w:rsidRPr="00220B09">
        <w:rPr>
          <w:rFonts w:ascii="Arial" w:hAnsi="Arial" w:cs="Arial"/>
          <w:sz w:val="28"/>
          <w:szCs w:val="28"/>
        </w:rPr>
        <w:t>Penitenciária</w:t>
      </w:r>
    </w:p>
    <w:p w:rsidR="00246684" w:rsidRPr="00220B09" w:rsidRDefault="00246684" w:rsidP="00220B0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20B09">
        <w:rPr>
          <w:rFonts w:ascii="Arial" w:hAnsi="Arial" w:cs="Arial"/>
          <w:sz w:val="18"/>
          <w:szCs w:val="18"/>
        </w:rPr>
        <w:t>GABINETE DO SECRETÁRIO</w:t>
      </w:r>
    </w:p>
    <w:p w:rsidR="0098498E" w:rsidRPr="0098498E" w:rsidRDefault="0098498E" w:rsidP="0098498E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8498E">
        <w:rPr>
          <w:rFonts w:ascii="Arial" w:hAnsi="Arial" w:cs="Arial"/>
          <w:b/>
          <w:bCs/>
          <w:sz w:val="28"/>
          <w:szCs w:val="28"/>
        </w:rPr>
        <w:t>Resolução SAP-18, de 3-3-2021</w:t>
      </w:r>
    </w:p>
    <w:p w:rsidR="0098498E" w:rsidRPr="0098498E" w:rsidRDefault="0098498E" w:rsidP="0098498E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8498E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 do Estado a receber, por doação e sem encargos, bem semovente que especifica</w:t>
      </w:r>
    </w:p>
    <w:p w:rsidR="0098498E" w:rsidRPr="0098498E" w:rsidRDefault="0098498E" w:rsidP="0098498E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98498E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 xml:space="preserve">21-03-2002, </w:t>
      </w:r>
      <w:r w:rsidRPr="0098498E">
        <w:rPr>
          <w:rFonts w:ascii="Arial" w:hAnsi="Arial" w:cs="Arial"/>
          <w:b/>
          <w:bCs/>
        </w:rPr>
        <w:t>resolve:</w:t>
      </w:r>
    </w:p>
    <w:p w:rsidR="0098498E" w:rsidRPr="0098498E" w:rsidRDefault="0098498E" w:rsidP="0098498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8498E">
        <w:rPr>
          <w:rFonts w:ascii="Arial" w:hAnsi="Arial" w:cs="Arial"/>
          <w:b/>
          <w:bCs/>
        </w:rPr>
        <w:t>Artigo 1º</w:t>
      </w:r>
      <w:r w:rsidRPr="0098498E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 xml:space="preserve">da Região Oeste do Estado, autorizada a </w:t>
      </w:r>
      <w:r w:rsidRPr="0098498E">
        <w:rPr>
          <w:rFonts w:ascii="Arial" w:hAnsi="Arial" w:cs="Arial"/>
          <w:b/>
          <w:bCs/>
        </w:rPr>
        <w:t>receber por doação</w:t>
      </w:r>
      <w:r w:rsidRPr="0098498E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>sem encargos, de Rodrigo Aparecido Simões, RG 29.858.378-1,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 xml:space="preserve">sendo: </w:t>
      </w:r>
      <w:r w:rsidRPr="0098498E">
        <w:rPr>
          <w:rFonts w:ascii="Arial" w:hAnsi="Arial" w:cs="Arial"/>
          <w:b/>
          <w:bCs/>
        </w:rPr>
        <w:t>01</w:t>
      </w:r>
      <w:r w:rsidRPr="0098498E"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  <w:b/>
          <w:bCs/>
        </w:rPr>
        <w:t>Fogão Industrial 4 bocas 30x30 de alta presão</w:t>
      </w:r>
      <w:r w:rsidRPr="0098498E">
        <w:rPr>
          <w:rFonts w:ascii="Arial" w:hAnsi="Arial" w:cs="Arial"/>
        </w:rPr>
        <w:t>, conforme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>termo de doação;</w:t>
      </w:r>
    </w:p>
    <w:p w:rsidR="0098498E" w:rsidRPr="0098498E" w:rsidRDefault="0098498E" w:rsidP="0098498E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98498E">
        <w:rPr>
          <w:rFonts w:ascii="Arial" w:hAnsi="Arial" w:cs="Arial"/>
          <w:b/>
          <w:bCs/>
        </w:rPr>
        <w:t>Artigo 2º</w:t>
      </w:r>
      <w:r w:rsidRPr="0098498E">
        <w:rPr>
          <w:rFonts w:ascii="Arial" w:hAnsi="Arial" w:cs="Arial"/>
        </w:rPr>
        <w:t xml:space="preserve"> - O bem especificado no artigo 1º desta Resolução,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 xml:space="preserve">é </w:t>
      </w:r>
      <w:r w:rsidRPr="0098498E">
        <w:rPr>
          <w:rFonts w:ascii="Arial" w:hAnsi="Arial" w:cs="Arial"/>
          <w:b/>
          <w:bCs/>
        </w:rPr>
        <w:t>destinado a Penitenciária "João Augustinho Panucci" de Marabá Paulista;</w:t>
      </w:r>
    </w:p>
    <w:p w:rsidR="0098498E" w:rsidRPr="0098498E" w:rsidRDefault="0098498E" w:rsidP="0098498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8498E">
        <w:rPr>
          <w:rFonts w:ascii="Arial" w:hAnsi="Arial" w:cs="Arial"/>
          <w:b/>
          <w:bCs/>
        </w:rPr>
        <w:t>Artigo 3º</w:t>
      </w:r>
      <w:r w:rsidRPr="0098498E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>visando a regularização contábil;</w:t>
      </w:r>
    </w:p>
    <w:p w:rsidR="00AD1BD8" w:rsidRPr="00AA7FAD" w:rsidRDefault="0098498E" w:rsidP="0098498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8498E">
        <w:rPr>
          <w:rFonts w:ascii="Arial" w:hAnsi="Arial" w:cs="Arial"/>
          <w:b/>
          <w:bCs/>
        </w:rPr>
        <w:t>Artigo 4º</w:t>
      </w:r>
      <w:r w:rsidRPr="0098498E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98498E">
        <w:rPr>
          <w:rFonts w:ascii="Arial" w:hAnsi="Arial" w:cs="Arial"/>
        </w:rPr>
        <w:t>publicação.</w:t>
      </w:r>
    </w:p>
    <w:p w:rsidR="007B6948" w:rsidRPr="00867B0D" w:rsidRDefault="007B6948" w:rsidP="00903375">
      <w:pPr>
        <w:spacing w:before="120" w:after="12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7B6948" w:rsidRPr="00867B0D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931" w:rsidRDefault="00CB7931" w:rsidP="00C64103">
      <w:pPr>
        <w:spacing w:after="0" w:line="240" w:lineRule="auto"/>
      </w:pPr>
      <w:r>
        <w:separator/>
      </w:r>
    </w:p>
  </w:endnote>
  <w:endnote w:type="continuationSeparator" w:id="0">
    <w:p w:rsidR="00CB7931" w:rsidRDefault="00CB7931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931" w:rsidRDefault="00CB7931" w:rsidP="00C64103">
      <w:pPr>
        <w:spacing w:after="0" w:line="240" w:lineRule="auto"/>
      </w:pPr>
      <w:r>
        <w:separator/>
      </w:r>
    </w:p>
  </w:footnote>
  <w:footnote w:type="continuationSeparator" w:id="0">
    <w:p w:rsidR="00CB7931" w:rsidRDefault="00CB7931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F1E" w:rsidRDefault="00A00F1E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04C0F">
      <w:rPr>
        <w:noProof/>
      </w:rPr>
      <w:t>1</w:t>
    </w:r>
    <w:r>
      <w:fldChar w:fldCharType="end"/>
    </w:r>
  </w:p>
  <w:p w:rsidR="00A00F1E" w:rsidRDefault="00A00F1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21E6"/>
    <w:rsid w:val="0000228D"/>
    <w:rsid w:val="00002CA2"/>
    <w:rsid w:val="00002D30"/>
    <w:rsid w:val="0000346C"/>
    <w:rsid w:val="000045A0"/>
    <w:rsid w:val="000045A6"/>
    <w:rsid w:val="00004641"/>
    <w:rsid w:val="00005968"/>
    <w:rsid w:val="000070E2"/>
    <w:rsid w:val="00010828"/>
    <w:rsid w:val="00010E5D"/>
    <w:rsid w:val="00011446"/>
    <w:rsid w:val="00012449"/>
    <w:rsid w:val="000129F5"/>
    <w:rsid w:val="00012A64"/>
    <w:rsid w:val="00012F6E"/>
    <w:rsid w:val="0001334C"/>
    <w:rsid w:val="000135FE"/>
    <w:rsid w:val="00013D8A"/>
    <w:rsid w:val="0001417D"/>
    <w:rsid w:val="0001488B"/>
    <w:rsid w:val="00014976"/>
    <w:rsid w:val="00014A21"/>
    <w:rsid w:val="00014C5D"/>
    <w:rsid w:val="000156F6"/>
    <w:rsid w:val="00015E02"/>
    <w:rsid w:val="00016451"/>
    <w:rsid w:val="000169D8"/>
    <w:rsid w:val="00016CCC"/>
    <w:rsid w:val="000171A9"/>
    <w:rsid w:val="000179D4"/>
    <w:rsid w:val="000200AB"/>
    <w:rsid w:val="0002092A"/>
    <w:rsid w:val="00020E00"/>
    <w:rsid w:val="00020F1F"/>
    <w:rsid w:val="0002115B"/>
    <w:rsid w:val="000212F3"/>
    <w:rsid w:val="00021CDF"/>
    <w:rsid w:val="00022689"/>
    <w:rsid w:val="00023739"/>
    <w:rsid w:val="00023B4E"/>
    <w:rsid w:val="00023ED0"/>
    <w:rsid w:val="00023F6C"/>
    <w:rsid w:val="00023FE7"/>
    <w:rsid w:val="000242C1"/>
    <w:rsid w:val="0002496D"/>
    <w:rsid w:val="00024C58"/>
    <w:rsid w:val="0002537A"/>
    <w:rsid w:val="00025435"/>
    <w:rsid w:val="000255ED"/>
    <w:rsid w:val="000256A0"/>
    <w:rsid w:val="00025EAC"/>
    <w:rsid w:val="000264E9"/>
    <w:rsid w:val="00026E05"/>
    <w:rsid w:val="000273BE"/>
    <w:rsid w:val="00027D22"/>
    <w:rsid w:val="000302EC"/>
    <w:rsid w:val="000311D2"/>
    <w:rsid w:val="00031B41"/>
    <w:rsid w:val="00031FD1"/>
    <w:rsid w:val="000322A2"/>
    <w:rsid w:val="00032626"/>
    <w:rsid w:val="00032A35"/>
    <w:rsid w:val="00033266"/>
    <w:rsid w:val="000337E7"/>
    <w:rsid w:val="0003390D"/>
    <w:rsid w:val="00033F29"/>
    <w:rsid w:val="00033F2E"/>
    <w:rsid w:val="00035727"/>
    <w:rsid w:val="00035C7F"/>
    <w:rsid w:val="000366BD"/>
    <w:rsid w:val="00036A67"/>
    <w:rsid w:val="00036D58"/>
    <w:rsid w:val="000373F4"/>
    <w:rsid w:val="000376F7"/>
    <w:rsid w:val="00037A1D"/>
    <w:rsid w:val="00037C7E"/>
    <w:rsid w:val="00037E13"/>
    <w:rsid w:val="0004007E"/>
    <w:rsid w:val="000404C3"/>
    <w:rsid w:val="00040AE7"/>
    <w:rsid w:val="00041441"/>
    <w:rsid w:val="00041ADC"/>
    <w:rsid w:val="00041DEC"/>
    <w:rsid w:val="0004265F"/>
    <w:rsid w:val="000435B5"/>
    <w:rsid w:val="00044524"/>
    <w:rsid w:val="00044B33"/>
    <w:rsid w:val="00044CDA"/>
    <w:rsid w:val="00044FFB"/>
    <w:rsid w:val="00045964"/>
    <w:rsid w:val="0004623B"/>
    <w:rsid w:val="00046447"/>
    <w:rsid w:val="000469A9"/>
    <w:rsid w:val="000500DF"/>
    <w:rsid w:val="0005011C"/>
    <w:rsid w:val="0005145B"/>
    <w:rsid w:val="00051918"/>
    <w:rsid w:val="00051B71"/>
    <w:rsid w:val="00051CA4"/>
    <w:rsid w:val="00051D92"/>
    <w:rsid w:val="0005206D"/>
    <w:rsid w:val="00052F5F"/>
    <w:rsid w:val="00054E56"/>
    <w:rsid w:val="000550C9"/>
    <w:rsid w:val="0005549F"/>
    <w:rsid w:val="00055A6A"/>
    <w:rsid w:val="000570A3"/>
    <w:rsid w:val="0006051C"/>
    <w:rsid w:val="00060D8E"/>
    <w:rsid w:val="00061D31"/>
    <w:rsid w:val="000631F3"/>
    <w:rsid w:val="00063201"/>
    <w:rsid w:val="000634D3"/>
    <w:rsid w:val="00063E1A"/>
    <w:rsid w:val="00064751"/>
    <w:rsid w:val="000649A7"/>
    <w:rsid w:val="00064E2D"/>
    <w:rsid w:val="000652DE"/>
    <w:rsid w:val="00065618"/>
    <w:rsid w:val="0006572F"/>
    <w:rsid w:val="00066D24"/>
    <w:rsid w:val="00067865"/>
    <w:rsid w:val="00070462"/>
    <w:rsid w:val="00070AFC"/>
    <w:rsid w:val="00070C45"/>
    <w:rsid w:val="000713F5"/>
    <w:rsid w:val="000729FB"/>
    <w:rsid w:val="00072C77"/>
    <w:rsid w:val="00073CEF"/>
    <w:rsid w:val="00073DEF"/>
    <w:rsid w:val="00075CFB"/>
    <w:rsid w:val="00075FB1"/>
    <w:rsid w:val="00076445"/>
    <w:rsid w:val="0007645C"/>
    <w:rsid w:val="000808BB"/>
    <w:rsid w:val="00080DE7"/>
    <w:rsid w:val="00080ED7"/>
    <w:rsid w:val="0008190E"/>
    <w:rsid w:val="00081C54"/>
    <w:rsid w:val="000839AE"/>
    <w:rsid w:val="00084092"/>
    <w:rsid w:val="000845FE"/>
    <w:rsid w:val="000846A5"/>
    <w:rsid w:val="00084E73"/>
    <w:rsid w:val="00084EB4"/>
    <w:rsid w:val="00084F8B"/>
    <w:rsid w:val="00085161"/>
    <w:rsid w:val="00085579"/>
    <w:rsid w:val="000861C0"/>
    <w:rsid w:val="000875E2"/>
    <w:rsid w:val="00087FE5"/>
    <w:rsid w:val="0009046F"/>
    <w:rsid w:val="00090AFA"/>
    <w:rsid w:val="00090C40"/>
    <w:rsid w:val="00092187"/>
    <w:rsid w:val="00092C2D"/>
    <w:rsid w:val="00092FA2"/>
    <w:rsid w:val="00093A36"/>
    <w:rsid w:val="00094019"/>
    <w:rsid w:val="0009444C"/>
    <w:rsid w:val="00094FEB"/>
    <w:rsid w:val="000950F7"/>
    <w:rsid w:val="000955FF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EE7"/>
    <w:rsid w:val="000A1385"/>
    <w:rsid w:val="000A155A"/>
    <w:rsid w:val="000A1787"/>
    <w:rsid w:val="000A17E2"/>
    <w:rsid w:val="000A1820"/>
    <w:rsid w:val="000A1BB7"/>
    <w:rsid w:val="000A25B5"/>
    <w:rsid w:val="000A357F"/>
    <w:rsid w:val="000A4B3F"/>
    <w:rsid w:val="000A5A98"/>
    <w:rsid w:val="000A5AD9"/>
    <w:rsid w:val="000A5D6A"/>
    <w:rsid w:val="000A7FDA"/>
    <w:rsid w:val="000B0569"/>
    <w:rsid w:val="000B0F83"/>
    <w:rsid w:val="000B1051"/>
    <w:rsid w:val="000B1B9A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03A"/>
    <w:rsid w:val="000C1B11"/>
    <w:rsid w:val="000C335F"/>
    <w:rsid w:val="000C39CD"/>
    <w:rsid w:val="000C4E0F"/>
    <w:rsid w:val="000C4F97"/>
    <w:rsid w:val="000C543B"/>
    <w:rsid w:val="000C5601"/>
    <w:rsid w:val="000C583B"/>
    <w:rsid w:val="000C6EBA"/>
    <w:rsid w:val="000C6F93"/>
    <w:rsid w:val="000C7029"/>
    <w:rsid w:val="000C747E"/>
    <w:rsid w:val="000C780F"/>
    <w:rsid w:val="000C7A89"/>
    <w:rsid w:val="000C7DE4"/>
    <w:rsid w:val="000D0395"/>
    <w:rsid w:val="000D0CFF"/>
    <w:rsid w:val="000D10D9"/>
    <w:rsid w:val="000D1B49"/>
    <w:rsid w:val="000D1C35"/>
    <w:rsid w:val="000D1F9D"/>
    <w:rsid w:val="000D2631"/>
    <w:rsid w:val="000D2641"/>
    <w:rsid w:val="000D29A3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76AD"/>
    <w:rsid w:val="000D79BA"/>
    <w:rsid w:val="000D7ABE"/>
    <w:rsid w:val="000D7D4B"/>
    <w:rsid w:val="000E093C"/>
    <w:rsid w:val="000E095A"/>
    <w:rsid w:val="000E1A29"/>
    <w:rsid w:val="000E1C36"/>
    <w:rsid w:val="000E263A"/>
    <w:rsid w:val="000E2A53"/>
    <w:rsid w:val="000E3926"/>
    <w:rsid w:val="000E3F59"/>
    <w:rsid w:val="000E4BF9"/>
    <w:rsid w:val="000E4C8C"/>
    <w:rsid w:val="000E4E97"/>
    <w:rsid w:val="000E5072"/>
    <w:rsid w:val="000E5687"/>
    <w:rsid w:val="000E5A71"/>
    <w:rsid w:val="000E6620"/>
    <w:rsid w:val="000F0019"/>
    <w:rsid w:val="000F01E7"/>
    <w:rsid w:val="000F08CF"/>
    <w:rsid w:val="000F0AE0"/>
    <w:rsid w:val="000F108C"/>
    <w:rsid w:val="000F11A1"/>
    <w:rsid w:val="000F202D"/>
    <w:rsid w:val="000F2AC8"/>
    <w:rsid w:val="000F2CEF"/>
    <w:rsid w:val="000F2F42"/>
    <w:rsid w:val="000F332A"/>
    <w:rsid w:val="000F3952"/>
    <w:rsid w:val="000F3B33"/>
    <w:rsid w:val="000F3E9F"/>
    <w:rsid w:val="000F4165"/>
    <w:rsid w:val="000F42FA"/>
    <w:rsid w:val="000F431A"/>
    <w:rsid w:val="000F43AC"/>
    <w:rsid w:val="000F4C11"/>
    <w:rsid w:val="000F4D9D"/>
    <w:rsid w:val="000F53AA"/>
    <w:rsid w:val="000F59B2"/>
    <w:rsid w:val="000F5B21"/>
    <w:rsid w:val="000F64F5"/>
    <w:rsid w:val="000F65AF"/>
    <w:rsid w:val="000F6AB6"/>
    <w:rsid w:val="000F7A7E"/>
    <w:rsid w:val="000F7DE7"/>
    <w:rsid w:val="001001D4"/>
    <w:rsid w:val="00100C49"/>
    <w:rsid w:val="00101CBF"/>
    <w:rsid w:val="00103A21"/>
    <w:rsid w:val="00105057"/>
    <w:rsid w:val="001051CD"/>
    <w:rsid w:val="00105495"/>
    <w:rsid w:val="00105532"/>
    <w:rsid w:val="001056B6"/>
    <w:rsid w:val="0010590A"/>
    <w:rsid w:val="00105981"/>
    <w:rsid w:val="00105FA2"/>
    <w:rsid w:val="00107DD9"/>
    <w:rsid w:val="00107FA0"/>
    <w:rsid w:val="001106BC"/>
    <w:rsid w:val="0011081F"/>
    <w:rsid w:val="00110E02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AE0"/>
    <w:rsid w:val="00116E30"/>
    <w:rsid w:val="001178B8"/>
    <w:rsid w:val="00117A79"/>
    <w:rsid w:val="00120407"/>
    <w:rsid w:val="0012129D"/>
    <w:rsid w:val="001212D6"/>
    <w:rsid w:val="001219C0"/>
    <w:rsid w:val="00121F11"/>
    <w:rsid w:val="00122098"/>
    <w:rsid w:val="00123180"/>
    <w:rsid w:val="001232D6"/>
    <w:rsid w:val="00123564"/>
    <w:rsid w:val="00123C48"/>
    <w:rsid w:val="00123EDD"/>
    <w:rsid w:val="00124052"/>
    <w:rsid w:val="00124524"/>
    <w:rsid w:val="00124908"/>
    <w:rsid w:val="00124DA6"/>
    <w:rsid w:val="00126F4A"/>
    <w:rsid w:val="00131093"/>
    <w:rsid w:val="001328B1"/>
    <w:rsid w:val="00132EA1"/>
    <w:rsid w:val="00132ED0"/>
    <w:rsid w:val="001330B5"/>
    <w:rsid w:val="001333B1"/>
    <w:rsid w:val="0013392B"/>
    <w:rsid w:val="00133C1F"/>
    <w:rsid w:val="00135449"/>
    <w:rsid w:val="00135810"/>
    <w:rsid w:val="00135CC2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287"/>
    <w:rsid w:val="00141663"/>
    <w:rsid w:val="00142E33"/>
    <w:rsid w:val="00144253"/>
    <w:rsid w:val="0014432B"/>
    <w:rsid w:val="001443F6"/>
    <w:rsid w:val="00144D3B"/>
    <w:rsid w:val="00145274"/>
    <w:rsid w:val="00146C3A"/>
    <w:rsid w:val="00146F68"/>
    <w:rsid w:val="0014782D"/>
    <w:rsid w:val="00147CBA"/>
    <w:rsid w:val="00150A44"/>
    <w:rsid w:val="00151785"/>
    <w:rsid w:val="001519FA"/>
    <w:rsid w:val="001524EE"/>
    <w:rsid w:val="00152D45"/>
    <w:rsid w:val="0015306A"/>
    <w:rsid w:val="0015378C"/>
    <w:rsid w:val="00153B27"/>
    <w:rsid w:val="00153BA0"/>
    <w:rsid w:val="00154DD9"/>
    <w:rsid w:val="00155075"/>
    <w:rsid w:val="001553A3"/>
    <w:rsid w:val="00156720"/>
    <w:rsid w:val="001567AE"/>
    <w:rsid w:val="00156EB5"/>
    <w:rsid w:val="00157039"/>
    <w:rsid w:val="00157672"/>
    <w:rsid w:val="0015791C"/>
    <w:rsid w:val="00157A3C"/>
    <w:rsid w:val="00161370"/>
    <w:rsid w:val="001617D4"/>
    <w:rsid w:val="0016199D"/>
    <w:rsid w:val="001621A6"/>
    <w:rsid w:val="00162CF6"/>
    <w:rsid w:val="00163C61"/>
    <w:rsid w:val="00164FD3"/>
    <w:rsid w:val="00166134"/>
    <w:rsid w:val="001663A1"/>
    <w:rsid w:val="0016727B"/>
    <w:rsid w:val="00167377"/>
    <w:rsid w:val="0017019F"/>
    <w:rsid w:val="00170563"/>
    <w:rsid w:val="00171418"/>
    <w:rsid w:val="0017183E"/>
    <w:rsid w:val="00171E54"/>
    <w:rsid w:val="001725B1"/>
    <w:rsid w:val="00172985"/>
    <w:rsid w:val="00172A41"/>
    <w:rsid w:val="00172C1E"/>
    <w:rsid w:val="001733DA"/>
    <w:rsid w:val="00174154"/>
    <w:rsid w:val="0017491D"/>
    <w:rsid w:val="00174CE6"/>
    <w:rsid w:val="00175589"/>
    <w:rsid w:val="00175F86"/>
    <w:rsid w:val="00176662"/>
    <w:rsid w:val="00176672"/>
    <w:rsid w:val="00177898"/>
    <w:rsid w:val="0018065C"/>
    <w:rsid w:val="00180865"/>
    <w:rsid w:val="00180918"/>
    <w:rsid w:val="00181B09"/>
    <w:rsid w:val="00182849"/>
    <w:rsid w:val="00182CDD"/>
    <w:rsid w:val="00182FF0"/>
    <w:rsid w:val="00183114"/>
    <w:rsid w:val="00183588"/>
    <w:rsid w:val="001838C9"/>
    <w:rsid w:val="00183AA4"/>
    <w:rsid w:val="00183B3B"/>
    <w:rsid w:val="0018438F"/>
    <w:rsid w:val="00184C09"/>
    <w:rsid w:val="0018605E"/>
    <w:rsid w:val="0018682C"/>
    <w:rsid w:val="00186940"/>
    <w:rsid w:val="00187BD1"/>
    <w:rsid w:val="00187EE3"/>
    <w:rsid w:val="001912AC"/>
    <w:rsid w:val="00191C43"/>
    <w:rsid w:val="00191CBC"/>
    <w:rsid w:val="0019325E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A227F"/>
    <w:rsid w:val="001A2E2A"/>
    <w:rsid w:val="001A4183"/>
    <w:rsid w:val="001A48DD"/>
    <w:rsid w:val="001A50FF"/>
    <w:rsid w:val="001A5169"/>
    <w:rsid w:val="001A7645"/>
    <w:rsid w:val="001A786F"/>
    <w:rsid w:val="001B0F11"/>
    <w:rsid w:val="001B196D"/>
    <w:rsid w:val="001B23F2"/>
    <w:rsid w:val="001B2C8C"/>
    <w:rsid w:val="001B2DF4"/>
    <w:rsid w:val="001B46A3"/>
    <w:rsid w:val="001B4910"/>
    <w:rsid w:val="001B5232"/>
    <w:rsid w:val="001B5B22"/>
    <w:rsid w:val="001B608E"/>
    <w:rsid w:val="001B66F3"/>
    <w:rsid w:val="001B69C3"/>
    <w:rsid w:val="001B6E4E"/>
    <w:rsid w:val="001B7100"/>
    <w:rsid w:val="001C0B03"/>
    <w:rsid w:val="001C1207"/>
    <w:rsid w:val="001C1745"/>
    <w:rsid w:val="001C1C03"/>
    <w:rsid w:val="001C1CF7"/>
    <w:rsid w:val="001C2658"/>
    <w:rsid w:val="001C316A"/>
    <w:rsid w:val="001C327A"/>
    <w:rsid w:val="001C3603"/>
    <w:rsid w:val="001C4375"/>
    <w:rsid w:val="001C4396"/>
    <w:rsid w:val="001C4863"/>
    <w:rsid w:val="001C4A4F"/>
    <w:rsid w:val="001C4EA7"/>
    <w:rsid w:val="001C5A68"/>
    <w:rsid w:val="001C6239"/>
    <w:rsid w:val="001C65E4"/>
    <w:rsid w:val="001C67D4"/>
    <w:rsid w:val="001C726A"/>
    <w:rsid w:val="001C77F3"/>
    <w:rsid w:val="001C7C6A"/>
    <w:rsid w:val="001D05E8"/>
    <w:rsid w:val="001D2C8B"/>
    <w:rsid w:val="001D450B"/>
    <w:rsid w:val="001D4F3E"/>
    <w:rsid w:val="001D50DD"/>
    <w:rsid w:val="001D5509"/>
    <w:rsid w:val="001D56D8"/>
    <w:rsid w:val="001D5E9B"/>
    <w:rsid w:val="001D5FF6"/>
    <w:rsid w:val="001D64CC"/>
    <w:rsid w:val="001D66CB"/>
    <w:rsid w:val="001D6873"/>
    <w:rsid w:val="001D6AB2"/>
    <w:rsid w:val="001D7448"/>
    <w:rsid w:val="001D79F0"/>
    <w:rsid w:val="001E0F2F"/>
    <w:rsid w:val="001E1018"/>
    <w:rsid w:val="001E1175"/>
    <w:rsid w:val="001E2908"/>
    <w:rsid w:val="001E2A09"/>
    <w:rsid w:val="001E3549"/>
    <w:rsid w:val="001E3F34"/>
    <w:rsid w:val="001E7103"/>
    <w:rsid w:val="001E7387"/>
    <w:rsid w:val="001F0EE4"/>
    <w:rsid w:val="001F0FD7"/>
    <w:rsid w:val="001F13F4"/>
    <w:rsid w:val="001F13FE"/>
    <w:rsid w:val="001F1640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D74"/>
    <w:rsid w:val="001F6DBB"/>
    <w:rsid w:val="001F72A2"/>
    <w:rsid w:val="001F7330"/>
    <w:rsid w:val="00200EE4"/>
    <w:rsid w:val="00201602"/>
    <w:rsid w:val="00201846"/>
    <w:rsid w:val="00201D00"/>
    <w:rsid w:val="002026DC"/>
    <w:rsid w:val="00203BB8"/>
    <w:rsid w:val="002045AC"/>
    <w:rsid w:val="00204B92"/>
    <w:rsid w:val="00204CB3"/>
    <w:rsid w:val="00204F9E"/>
    <w:rsid w:val="00205AE8"/>
    <w:rsid w:val="00205C39"/>
    <w:rsid w:val="00206B83"/>
    <w:rsid w:val="00206C8B"/>
    <w:rsid w:val="002101DB"/>
    <w:rsid w:val="002108A4"/>
    <w:rsid w:val="00210A0B"/>
    <w:rsid w:val="00210BC2"/>
    <w:rsid w:val="00210C55"/>
    <w:rsid w:val="0021171F"/>
    <w:rsid w:val="002118ED"/>
    <w:rsid w:val="0021236F"/>
    <w:rsid w:val="00212AAE"/>
    <w:rsid w:val="00212AE7"/>
    <w:rsid w:val="00212B4B"/>
    <w:rsid w:val="00213149"/>
    <w:rsid w:val="00213C5E"/>
    <w:rsid w:val="002146EB"/>
    <w:rsid w:val="00214793"/>
    <w:rsid w:val="00215905"/>
    <w:rsid w:val="00215D69"/>
    <w:rsid w:val="0021659F"/>
    <w:rsid w:val="00216C3F"/>
    <w:rsid w:val="00217005"/>
    <w:rsid w:val="002171C4"/>
    <w:rsid w:val="00217205"/>
    <w:rsid w:val="002174FC"/>
    <w:rsid w:val="00217C35"/>
    <w:rsid w:val="002200BE"/>
    <w:rsid w:val="00220B09"/>
    <w:rsid w:val="00220D6E"/>
    <w:rsid w:val="00222EDE"/>
    <w:rsid w:val="00223390"/>
    <w:rsid w:val="002234D1"/>
    <w:rsid w:val="00223F0B"/>
    <w:rsid w:val="00224354"/>
    <w:rsid w:val="00225444"/>
    <w:rsid w:val="00225470"/>
    <w:rsid w:val="002268AC"/>
    <w:rsid w:val="00226921"/>
    <w:rsid w:val="00226E7F"/>
    <w:rsid w:val="00226FAA"/>
    <w:rsid w:val="002278C2"/>
    <w:rsid w:val="002279FE"/>
    <w:rsid w:val="00227CCE"/>
    <w:rsid w:val="002311F1"/>
    <w:rsid w:val="002321D6"/>
    <w:rsid w:val="00232492"/>
    <w:rsid w:val="00232BD7"/>
    <w:rsid w:val="00232C77"/>
    <w:rsid w:val="002334B0"/>
    <w:rsid w:val="002336E4"/>
    <w:rsid w:val="00233930"/>
    <w:rsid w:val="002347DA"/>
    <w:rsid w:val="002350CB"/>
    <w:rsid w:val="00236561"/>
    <w:rsid w:val="00236CF8"/>
    <w:rsid w:val="00236DC8"/>
    <w:rsid w:val="002375B5"/>
    <w:rsid w:val="002379FE"/>
    <w:rsid w:val="00237A04"/>
    <w:rsid w:val="00237AA9"/>
    <w:rsid w:val="00237AD0"/>
    <w:rsid w:val="00241691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FA"/>
    <w:rsid w:val="00245C45"/>
    <w:rsid w:val="00245D3D"/>
    <w:rsid w:val="00245E8F"/>
    <w:rsid w:val="00246684"/>
    <w:rsid w:val="002471FB"/>
    <w:rsid w:val="00247A7F"/>
    <w:rsid w:val="00247C1A"/>
    <w:rsid w:val="00247D02"/>
    <w:rsid w:val="00250C9B"/>
    <w:rsid w:val="00251063"/>
    <w:rsid w:val="00251E63"/>
    <w:rsid w:val="00252190"/>
    <w:rsid w:val="002529B3"/>
    <w:rsid w:val="0025342C"/>
    <w:rsid w:val="00253A10"/>
    <w:rsid w:val="00253B31"/>
    <w:rsid w:val="00253FAF"/>
    <w:rsid w:val="00254BB9"/>
    <w:rsid w:val="00257804"/>
    <w:rsid w:val="00257F8A"/>
    <w:rsid w:val="00260277"/>
    <w:rsid w:val="0026041C"/>
    <w:rsid w:val="0026061A"/>
    <w:rsid w:val="00260EA5"/>
    <w:rsid w:val="0026107A"/>
    <w:rsid w:val="002610EF"/>
    <w:rsid w:val="00261191"/>
    <w:rsid w:val="0026135E"/>
    <w:rsid w:val="002616F5"/>
    <w:rsid w:val="00261812"/>
    <w:rsid w:val="0026254B"/>
    <w:rsid w:val="00262CA1"/>
    <w:rsid w:val="0026367D"/>
    <w:rsid w:val="00263ACD"/>
    <w:rsid w:val="00263B59"/>
    <w:rsid w:val="00263BBB"/>
    <w:rsid w:val="00263BC9"/>
    <w:rsid w:val="00264726"/>
    <w:rsid w:val="00265250"/>
    <w:rsid w:val="00266E29"/>
    <w:rsid w:val="0026704A"/>
    <w:rsid w:val="00267243"/>
    <w:rsid w:val="00267B49"/>
    <w:rsid w:val="0027046A"/>
    <w:rsid w:val="00270A24"/>
    <w:rsid w:val="00270C7C"/>
    <w:rsid w:val="00271547"/>
    <w:rsid w:val="0027191C"/>
    <w:rsid w:val="002719D4"/>
    <w:rsid w:val="0027251B"/>
    <w:rsid w:val="0027251C"/>
    <w:rsid w:val="002726F6"/>
    <w:rsid w:val="00272E01"/>
    <w:rsid w:val="0027302E"/>
    <w:rsid w:val="00273B26"/>
    <w:rsid w:val="0027453F"/>
    <w:rsid w:val="00274C75"/>
    <w:rsid w:val="00275B62"/>
    <w:rsid w:val="0027650E"/>
    <w:rsid w:val="00277001"/>
    <w:rsid w:val="002771D8"/>
    <w:rsid w:val="00277580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D5"/>
    <w:rsid w:val="00282003"/>
    <w:rsid w:val="0028225E"/>
    <w:rsid w:val="0028236C"/>
    <w:rsid w:val="00282723"/>
    <w:rsid w:val="00282AC9"/>
    <w:rsid w:val="00283ECC"/>
    <w:rsid w:val="00284897"/>
    <w:rsid w:val="00284A9A"/>
    <w:rsid w:val="00284AEC"/>
    <w:rsid w:val="002851A8"/>
    <w:rsid w:val="002851EF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DD"/>
    <w:rsid w:val="00287EA0"/>
    <w:rsid w:val="002904FD"/>
    <w:rsid w:val="0029090B"/>
    <w:rsid w:val="00292EBE"/>
    <w:rsid w:val="00293016"/>
    <w:rsid w:val="002937ED"/>
    <w:rsid w:val="00293AD2"/>
    <w:rsid w:val="00293B81"/>
    <w:rsid w:val="00294615"/>
    <w:rsid w:val="00294749"/>
    <w:rsid w:val="00294BD2"/>
    <w:rsid w:val="00296165"/>
    <w:rsid w:val="00296CC2"/>
    <w:rsid w:val="00296DB2"/>
    <w:rsid w:val="00297B1F"/>
    <w:rsid w:val="00297C7E"/>
    <w:rsid w:val="002A0685"/>
    <w:rsid w:val="002A0C44"/>
    <w:rsid w:val="002A0F8D"/>
    <w:rsid w:val="002A1016"/>
    <w:rsid w:val="002A1665"/>
    <w:rsid w:val="002A1A49"/>
    <w:rsid w:val="002A1A81"/>
    <w:rsid w:val="002A1DA1"/>
    <w:rsid w:val="002A26D6"/>
    <w:rsid w:val="002A27D9"/>
    <w:rsid w:val="002A2F6E"/>
    <w:rsid w:val="002A3691"/>
    <w:rsid w:val="002A398F"/>
    <w:rsid w:val="002A4961"/>
    <w:rsid w:val="002A687B"/>
    <w:rsid w:val="002A7705"/>
    <w:rsid w:val="002A792E"/>
    <w:rsid w:val="002A7F55"/>
    <w:rsid w:val="002A7F74"/>
    <w:rsid w:val="002B08F9"/>
    <w:rsid w:val="002B096C"/>
    <w:rsid w:val="002B0ECE"/>
    <w:rsid w:val="002B2364"/>
    <w:rsid w:val="002B2935"/>
    <w:rsid w:val="002B357E"/>
    <w:rsid w:val="002B37B3"/>
    <w:rsid w:val="002B4938"/>
    <w:rsid w:val="002B4C78"/>
    <w:rsid w:val="002B5AD2"/>
    <w:rsid w:val="002B5B15"/>
    <w:rsid w:val="002B6882"/>
    <w:rsid w:val="002B6AE1"/>
    <w:rsid w:val="002B6EDF"/>
    <w:rsid w:val="002B72D2"/>
    <w:rsid w:val="002B7425"/>
    <w:rsid w:val="002B7B29"/>
    <w:rsid w:val="002B7FCE"/>
    <w:rsid w:val="002C024C"/>
    <w:rsid w:val="002C074B"/>
    <w:rsid w:val="002C0AE1"/>
    <w:rsid w:val="002C0D1A"/>
    <w:rsid w:val="002C0E30"/>
    <w:rsid w:val="002C0F67"/>
    <w:rsid w:val="002C21ED"/>
    <w:rsid w:val="002C3010"/>
    <w:rsid w:val="002C33DA"/>
    <w:rsid w:val="002C385D"/>
    <w:rsid w:val="002C3F88"/>
    <w:rsid w:val="002C40E0"/>
    <w:rsid w:val="002C5C92"/>
    <w:rsid w:val="002C6BCA"/>
    <w:rsid w:val="002C6EE5"/>
    <w:rsid w:val="002C7029"/>
    <w:rsid w:val="002C7547"/>
    <w:rsid w:val="002C7CAF"/>
    <w:rsid w:val="002C7D1A"/>
    <w:rsid w:val="002D059A"/>
    <w:rsid w:val="002D0AC6"/>
    <w:rsid w:val="002D0B23"/>
    <w:rsid w:val="002D1EE9"/>
    <w:rsid w:val="002D2140"/>
    <w:rsid w:val="002D2671"/>
    <w:rsid w:val="002D3C31"/>
    <w:rsid w:val="002D3ED0"/>
    <w:rsid w:val="002D41F4"/>
    <w:rsid w:val="002D578D"/>
    <w:rsid w:val="002D5A37"/>
    <w:rsid w:val="002D5DBD"/>
    <w:rsid w:val="002D6541"/>
    <w:rsid w:val="002D7A68"/>
    <w:rsid w:val="002E013F"/>
    <w:rsid w:val="002E0A42"/>
    <w:rsid w:val="002E19C4"/>
    <w:rsid w:val="002E1F4D"/>
    <w:rsid w:val="002E23BD"/>
    <w:rsid w:val="002E248A"/>
    <w:rsid w:val="002E2695"/>
    <w:rsid w:val="002E345F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A4F"/>
    <w:rsid w:val="002E7B3E"/>
    <w:rsid w:val="002E7EA1"/>
    <w:rsid w:val="002F00AC"/>
    <w:rsid w:val="002F0B80"/>
    <w:rsid w:val="002F0B8E"/>
    <w:rsid w:val="002F13CA"/>
    <w:rsid w:val="002F2A17"/>
    <w:rsid w:val="002F32D0"/>
    <w:rsid w:val="002F4E24"/>
    <w:rsid w:val="002F54F0"/>
    <w:rsid w:val="002F5EAF"/>
    <w:rsid w:val="002F5F56"/>
    <w:rsid w:val="002F602A"/>
    <w:rsid w:val="002F669C"/>
    <w:rsid w:val="002F7104"/>
    <w:rsid w:val="002F7592"/>
    <w:rsid w:val="002F7814"/>
    <w:rsid w:val="0030016F"/>
    <w:rsid w:val="003001A2"/>
    <w:rsid w:val="003002AD"/>
    <w:rsid w:val="00300C5E"/>
    <w:rsid w:val="00300D5C"/>
    <w:rsid w:val="00301399"/>
    <w:rsid w:val="00301CDC"/>
    <w:rsid w:val="003021DE"/>
    <w:rsid w:val="0030259D"/>
    <w:rsid w:val="00302DB4"/>
    <w:rsid w:val="00303464"/>
    <w:rsid w:val="00303E81"/>
    <w:rsid w:val="0030436B"/>
    <w:rsid w:val="00304C0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4B4"/>
    <w:rsid w:val="00307594"/>
    <w:rsid w:val="003076D5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B35"/>
    <w:rsid w:val="00316075"/>
    <w:rsid w:val="0031782E"/>
    <w:rsid w:val="00317B20"/>
    <w:rsid w:val="00317C31"/>
    <w:rsid w:val="003205AC"/>
    <w:rsid w:val="003208A2"/>
    <w:rsid w:val="00320916"/>
    <w:rsid w:val="0032192F"/>
    <w:rsid w:val="00322080"/>
    <w:rsid w:val="00322165"/>
    <w:rsid w:val="003228CE"/>
    <w:rsid w:val="0032294C"/>
    <w:rsid w:val="00324491"/>
    <w:rsid w:val="003245D3"/>
    <w:rsid w:val="003252BC"/>
    <w:rsid w:val="00325FD0"/>
    <w:rsid w:val="0032610E"/>
    <w:rsid w:val="0032711A"/>
    <w:rsid w:val="00327636"/>
    <w:rsid w:val="00327776"/>
    <w:rsid w:val="00327979"/>
    <w:rsid w:val="00327CB8"/>
    <w:rsid w:val="00327E89"/>
    <w:rsid w:val="00331013"/>
    <w:rsid w:val="003316B4"/>
    <w:rsid w:val="003318FC"/>
    <w:rsid w:val="00332065"/>
    <w:rsid w:val="00332190"/>
    <w:rsid w:val="003324F6"/>
    <w:rsid w:val="00333040"/>
    <w:rsid w:val="00334213"/>
    <w:rsid w:val="00334716"/>
    <w:rsid w:val="00335270"/>
    <w:rsid w:val="003356DA"/>
    <w:rsid w:val="003358D4"/>
    <w:rsid w:val="003362EA"/>
    <w:rsid w:val="0033674E"/>
    <w:rsid w:val="00336B4E"/>
    <w:rsid w:val="00337C77"/>
    <w:rsid w:val="00340451"/>
    <w:rsid w:val="00340DA0"/>
    <w:rsid w:val="0034159F"/>
    <w:rsid w:val="0034197C"/>
    <w:rsid w:val="0034267F"/>
    <w:rsid w:val="003431B3"/>
    <w:rsid w:val="003438E7"/>
    <w:rsid w:val="003438FF"/>
    <w:rsid w:val="00343EE2"/>
    <w:rsid w:val="003469E9"/>
    <w:rsid w:val="00347507"/>
    <w:rsid w:val="0034761B"/>
    <w:rsid w:val="003501FA"/>
    <w:rsid w:val="003503B9"/>
    <w:rsid w:val="00350942"/>
    <w:rsid w:val="00350D3C"/>
    <w:rsid w:val="00350FF0"/>
    <w:rsid w:val="00351649"/>
    <w:rsid w:val="00351656"/>
    <w:rsid w:val="003516BE"/>
    <w:rsid w:val="003517CE"/>
    <w:rsid w:val="00351CDE"/>
    <w:rsid w:val="00351FD1"/>
    <w:rsid w:val="00352031"/>
    <w:rsid w:val="00352087"/>
    <w:rsid w:val="00352958"/>
    <w:rsid w:val="00352AE8"/>
    <w:rsid w:val="00353103"/>
    <w:rsid w:val="0035493C"/>
    <w:rsid w:val="00354A50"/>
    <w:rsid w:val="00354D44"/>
    <w:rsid w:val="00355958"/>
    <w:rsid w:val="00355CB0"/>
    <w:rsid w:val="00355FE8"/>
    <w:rsid w:val="003563CD"/>
    <w:rsid w:val="00356457"/>
    <w:rsid w:val="00356566"/>
    <w:rsid w:val="003576BB"/>
    <w:rsid w:val="003577DD"/>
    <w:rsid w:val="0036026A"/>
    <w:rsid w:val="0036052C"/>
    <w:rsid w:val="00360739"/>
    <w:rsid w:val="0036103E"/>
    <w:rsid w:val="00361917"/>
    <w:rsid w:val="00361FE1"/>
    <w:rsid w:val="00362007"/>
    <w:rsid w:val="00362C4B"/>
    <w:rsid w:val="00362C71"/>
    <w:rsid w:val="00362CF4"/>
    <w:rsid w:val="003631A3"/>
    <w:rsid w:val="003632F2"/>
    <w:rsid w:val="003633E8"/>
    <w:rsid w:val="0036363B"/>
    <w:rsid w:val="003638FC"/>
    <w:rsid w:val="00363CF1"/>
    <w:rsid w:val="00363D2F"/>
    <w:rsid w:val="00364005"/>
    <w:rsid w:val="0036401E"/>
    <w:rsid w:val="00365D8C"/>
    <w:rsid w:val="00366333"/>
    <w:rsid w:val="0036638B"/>
    <w:rsid w:val="00367281"/>
    <w:rsid w:val="00367BBF"/>
    <w:rsid w:val="003705BF"/>
    <w:rsid w:val="00371818"/>
    <w:rsid w:val="00371C8E"/>
    <w:rsid w:val="00371D15"/>
    <w:rsid w:val="00372BA3"/>
    <w:rsid w:val="003736FB"/>
    <w:rsid w:val="00374013"/>
    <w:rsid w:val="00374782"/>
    <w:rsid w:val="0037478D"/>
    <w:rsid w:val="00374B3D"/>
    <w:rsid w:val="0037520D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DF6"/>
    <w:rsid w:val="00382DBB"/>
    <w:rsid w:val="003835AB"/>
    <w:rsid w:val="003837D4"/>
    <w:rsid w:val="0038395B"/>
    <w:rsid w:val="00384932"/>
    <w:rsid w:val="00385137"/>
    <w:rsid w:val="003858FF"/>
    <w:rsid w:val="00385DD5"/>
    <w:rsid w:val="003864E8"/>
    <w:rsid w:val="0038786A"/>
    <w:rsid w:val="00390DF4"/>
    <w:rsid w:val="00391181"/>
    <w:rsid w:val="00392ADD"/>
    <w:rsid w:val="00392C3E"/>
    <w:rsid w:val="00392F1B"/>
    <w:rsid w:val="00393C96"/>
    <w:rsid w:val="00393DED"/>
    <w:rsid w:val="0039457F"/>
    <w:rsid w:val="00394671"/>
    <w:rsid w:val="003951AC"/>
    <w:rsid w:val="00395A30"/>
    <w:rsid w:val="0039629B"/>
    <w:rsid w:val="00396803"/>
    <w:rsid w:val="003972AB"/>
    <w:rsid w:val="00397D4F"/>
    <w:rsid w:val="003A115A"/>
    <w:rsid w:val="003A2670"/>
    <w:rsid w:val="003A302A"/>
    <w:rsid w:val="003A381A"/>
    <w:rsid w:val="003A4101"/>
    <w:rsid w:val="003A4108"/>
    <w:rsid w:val="003A44E5"/>
    <w:rsid w:val="003A4BE0"/>
    <w:rsid w:val="003A50D0"/>
    <w:rsid w:val="003A513C"/>
    <w:rsid w:val="003A5796"/>
    <w:rsid w:val="003A5A4C"/>
    <w:rsid w:val="003A642B"/>
    <w:rsid w:val="003A6C65"/>
    <w:rsid w:val="003A7509"/>
    <w:rsid w:val="003A7A46"/>
    <w:rsid w:val="003A7C92"/>
    <w:rsid w:val="003B0A79"/>
    <w:rsid w:val="003B1533"/>
    <w:rsid w:val="003B1C48"/>
    <w:rsid w:val="003B2736"/>
    <w:rsid w:val="003B2F11"/>
    <w:rsid w:val="003B35FC"/>
    <w:rsid w:val="003B38E2"/>
    <w:rsid w:val="003B425A"/>
    <w:rsid w:val="003B46E5"/>
    <w:rsid w:val="003B4ADC"/>
    <w:rsid w:val="003B4B99"/>
    <w:rsid w:val="003B68DD"/>
    <w:rsid w:val="003C045C"/>
    <w:rsid w:val="003C087C"/>
    <w:rsid w:val="003C0C96"/>
    <w:rsid w:val="003C1158"/>
    <w:rsid w:val="003C13E1"/>
    <w:rsid w:val="003C1F73"/>
    <w:rsid w:val="003C2015"/>
    <w:rsid w:val="003C3512"/>
    <w:rsid w:val="003C3E9F"/>
    <w:rsid w:val="003C498C"/>
    <w:rsid w:val="003C4F59"/>
    <w:rsid w:val="003C5464"/>
    <w:rsid w:val="003C5B9B"/>
    <w:rsid w:val="003C62BE"/>
    <w:rsid w:val="003C77D9"/>
    <w:rsid w:val="003C7970"/>
    <w:rsid w:val="003C7AE8"/>
    <w:rsid w:val="003C7F4F"/>
    <w:rsid w:val="003D066E"/>
    <w:rsid w:val="003D07F8"/>
    <w:rsid w:val="003D080B"/>
    <w:rsid w:val="003D1CC3"/>
    <w:rsid w:val="003D24B0"/>
    <w:rsid w:val="003D2877"/>
    <w:rsid w:val="003D3A54"/>
    <w:rsid w:val="003D4636"/>
    <w:rsid w:val="003D50AB"/>
    <w:rsid w:val="003D5757"/>
    <w:rsid w:val="003D5E27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C9B"/>
    <w:rsid w:val="003E2F0D"/>
    <w:rsid w:val="003E377A"/>
    <w:rsid w:val="003E3C90"/>
    <w:rsid w:val="003E41F1"/>
    <w:rsid w:val="003E4358"/>
    <w:rsid w:val="003E4EFF"/>
    <w:rsid w:val="003E59B2"/>
    <w:rsid w:val="003E5D47"/>
    <w:rsid w:val="003E646B"/>
    <w:rsid w:val="003E7A2D"/>
    <w:rsid w:val="003E7F05"/>
    <w:rsid w:val="003E7FA1"/>
    <w:rsid w:val="003F001C"/>
    <w:rsid w:val="003F09E6"/>
    <w:rsid w:val="003F0ABA"/>
    <w:rsid w:val="003F123E"/>
    <w:rsid w:val="003F12CC"/>
    <w:rsid w:val="003F1328"/>
    <w:rsid w:val="003F6D93"/>
    <w:rsid w:val="003F7C2D"/>
    <w:rsid w:val="0040305D"/>
    <w:rsid w:val="0040318A"/>
    <w:rsid w:val="004031E1"/>
    <w:rsid w:val="0040368E"/>
    <w:rsid w:val="00403975"/>
    <w:rsid w:val="0040399D"/>
    <w:rsid w:val="00403B1A"/>
    <w:rsid w:val="004046D8"/>
    <w:rsid w:val="0040617D"/>
    <w:rsid w:val="00406726"/>
    <w:rsid w:val="00406CF2"/>
    <w:rsid w:val="0040780B"/>
    <w:rsid w:val="00407DC4"/>
    <w:rsid w:val="00410037"/>
    <w:rsid w:val="00410141"/>
    <w:rsid w:val="00410172"/>
    <w:rsid w:val="0041045F"/>
    <w:rsid w:val="004112FE"/>
    <w:rsid w:val="0041157A"/>
    <w:rsid w:val="00411A12"/>
    <w:rsid w:val="00411F77"/>
    <w:rsid w:val="004120BE"/>
    <w:rsid w:val="00412CBB"/>
    <w:rsid w:val="0041398D"/>
    <w:rsid w:val="00413A2B"/>
    <w:rsid w:val="00413F1A"/>
    <w:rsid w:val="00415133"/>
    <w:rsid w:val="00415526"/>
    <w:rsid w:val="004161C7"/>
    <w:rsid w:val="00416C2B"/>
    <w:rsid w:val="0041731B"/>
    <w:rsid w:val="00417663"/>
    <w:rsid w:val="004179ED"/>
    <w:rsid w:val="004179F6"/>
    <w:rsid w:val="0042097D"/>
    <w:rsid w:val="00420B04"/>
    <w:rsid w:val="00420D14"/>
    <w:rsid w:val="00421C5C"/>
    <w:rsid w:val="00421CFC"/>
    <w:rsid w:val="00422F22"/>
    <w:rsid w:val="004235F2"/>
    <w:rsid w:val="00423823"/>
    <w:rsid w:val="00423829"/>
    <w:rsid w:val="00423EAE"/>
    <w:rsid w:val="00423EFE"/>
    <w:rsid w:val="0042493D"/>
    <w:rsid w:val="004256B5"/>
    <w:rsid w:val="00425884"/>
    <w:rsid w:val="004260B1"/>
    <w:rsid w:val="0042638C"/>
    <w:rsid w:val="00426656"/>
    <w:rsid w:val="0042665D"/>
    <w:rsid w:val="0042688B"/>
    <w:rsid w:val="00426DF4"/>
    <w:rsid w:val="00426EE0"/>
    <w:rsid w:val="0042766A"/>
    <w:rsid w:val="00430636"/>
    <w:rsid w:val="00430FFA"/>
    <w:rsid w:val="0043149A"/>
    <w:rsid w:val="004317C6"/>
    <w:rsid w:val="00432119"/>
    <w:rsid w:val="00432917"/>
    <w:rsid w:val="0043391B"/>
    <w:rsid w:val="00433B02"/>
    <w:rsid w:val="00433B67"/>
    <w:rsid w:val="004346D8"/>
    <w:rsid w:val="00434749"/>
    <w:rsid w:val="00434CB7"/>
    <w:rsid w:val="00435509"/>
    <w:rsid w:val="00435BD6"/>
    <w:rsid w:val="00436D57"/>
    <w:rsid w:val="00440548"/>
    <w:rsid w:val="00440F4B"/>
    <w:rsid w:val="004410E2"/>
    <w:rsid w:val="00441689"/>
    <w:rsid w:val="004417BE"/>
    <w:rsid w:val="00441B5B"/>
    <w:rsid w:val="00443316"/>
    <w:rsid w:val="00443E66"/>
    <w:rsid w:val="00444F38"/>
    <w:rsid w:val="00445150"/>
    <w:rsid w:val="00445179"/>
    <w:rsid w:val="004452BA"/>
    <w:rsid w:val="004453E9"/>
    <w:rsid w:val="0044561B"/>
    <w:rsid w:val="00445B8B"/>
    <w:rsid w:val="00445C7F"/>
    <w:rsid w:val="004470A1"/>
    <w:rsid w:val="0045067C"/>
    <w:rsid w:val="004509F3"/>
    <w:rsid w:val="00450B76"/>
    <w:rsid w:val="0045285F"/>
    <w:rsid w:val="00452E5B"/>
    <w:rsid w:val="004532AA"/>
    <w:rsid w:val="00453498"/>
    <w:rsid w:val="004553B7"/>
    <w:rsid w:val="004566E3"/>
    <w:rsid w:val="00456C30"/>
    <w:rsid w:val="004576F0"/>
    <w:rsid w:val="004576FA"/>
    <w:rsid w:val="004579F0"/>
    <w:rsid w:val="00457D95"/>
    <w:rsid w:val="00457DB2"/>
    <w:rsid w:val="00457EF5"/>
    <w:rsid w:val="0046155C"/>
    <w:rsid w:val="00461FB3"/>
    <w:rsid w:val="0046213E"/>
    <w:rsid w:val="0046218F"/>
    <w:rsid w:val="004627DC"/>
    <w:rsid w:val="00462ABA"/>
    <w:rsid w:val="00462C03"/>
    <w:rsid w:val="00462D41"/>
    <w:rsid w:val="00462E25"/>
    <w:rsid w:val="004635BB"/>
    <w:rsid w:val="004635D9"/>
    <w:rsid w:val="0046370F"/>
    <w:rsid w:val="0046389F"/>
    <w:rsid w:val="0046423E"/>
    <w:rsid w:val="00464524"/>
    <w:rsid w:val="00464A3B"/>
    <w:rsid w:val="00464AFC"/>
    <w:rsid w:val="00464C5B"/>
    <w:rsid w:val="00465E9C"/>
    <w:rsid w:val="0046615D"/>
    <w:rsid w:val="00466ACF"/>
    <w:rsid w:val="004673BF"/>
    <w:rsid w:val="004674EB"/>
    <w:rsid w:val="00467E55"/>
    <w:rsid w:val="004708FE"/>
    <w:rsid w:val="0047102C"/>
    <w:rsid w:val="0047133C"/>
    <w:rsid w:val="0047178A"/>
    <w:rsid w:val="00471816"/>
    <w:rsid w:val="00473082"/>
    <w:rsid w:val="00474C15"/>
    <w:rsid w:val="00474F60"/>
    <w:rsid w:val="0047543E"/>
    <w:rsid w:val="0047617A"/>
    <w:rsid w:val="004762BA"/>
    <w:rsid w:val="00476C9D"/>
    <w:rsid w:val="00477B6F"/>
    <w:rsid w:val="00477E6E"/>
    <w:rsid w:val="00480039"/>
    <w:rsid w:val="00480382"/>
    <w:rsid w:val="004806BB"/>
    <w:rsid w:val="004808D4"/>
    <w:rsid w:val="00481013"/>
    <w:rsid w:val="00481F77"/>
    <w:rsid w:val="0048279F"/>
    <w:rsid w:val="00483A60"/>
    <w:rsid w:val="00485339"/>
    <w:rsid w:val="00485A1F"/>
    <w:rsid w:val="004866E8"/>
    <w:rsid w:val="0048684B"/>
    <w:rsid w:val="00486DC7"/>
    <w:rsid w:val="00486E0A"/>
    <w:rsid w:val="00487EBC"/>
    <w:rsid w:val="00487EE6"/>
    <w:rsid w:val="004900FB"/>
    <w:rsid w:val="004901FE"/>
    <w:rsid w:val="00490CA7"/>
    <w:rsid w:val="00491547"/>
    <w:rsid w:val="00492490"/>
    <w:rsid w:val="004925E0"/>
    <w:rsid w:val="00492D0E"/>
    <w:rsid w:val="004943A0"/>
    <w:rsid w:val="0049528C"/>
    <w:rsid w:val="0049616E"/>
    <w:rsid w:val="00496909"/>
    <w:rsid w:val="00496E42"/>
    <w:rsid w:val="00497368"/>
    <w:rsid w:val="004974DE"/>
    <w:rsid w:val="004A0713"/>
    <w:rsid w:val="004A25BD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1543"/>
    <w:rsid w:val="004B2287"/>
    <w:rsid w:val="004B358C"/>
    <w:rsid w:val="004B3FA2"/>
    <w:rsid w:val="004B4742"/>
    <w:rsid w:val="004B63EE"/>
    <w:rsid w:val="004B750C"/>
    <w:rsid w:val="004C0E03"/>
    <w:rsid w:val="004C158D"/>
    <w:rsid w:val="004C19A3"/>
    <w:rsid w:val="004C19F2"/>
    <w:rsid w:val="004C1C93"/>
    <w:rsid w:val="004C2B35"/>
    <w:rsid w:val="004C2F9D"/>
    <w:rsid w:val="004C3B67"/>
    <w:rsid w:val="004C4166"/>
    <w:rsid w:val="004C429E"/>
    <w:rsid w:val="004C42BF"/>
    <w:rsid w:val="004C4308"/>
    <w:rsid w:val="004C5839"/>
    <w:rsid w:val="004C6B47"/>
    <w:rsid w:val="004C72E6"/>
    <w:rsid w:val="004C7A67"/>
    <w:rsid w:val="004D01A1"/>
    <w:rsid w:val="004D1B3E"/>
    <w:rsid w:val="004D1CCF"/>
    <w:rsid w:val="004D1D49"/>
    <w:rsid w:val="004D1E05"/>
    <w:rsid w:val="004D1FF7"/>
    <w:rsid w:val="004D21A5"/>
    <w:rsid w:val="004D33E5"/>
    <w:rsid w:val="004D3587"/>
    <w:rsid w:val="004D3A70"/>
    <w:rsid w:val="004D3D4D"/>
    <w:rsid w:val="004D3DCE"/>
    <w:rsid w:val="004D5057"/>
    <w:rsid w:val="004D6DFA"/>
    <w:rsid w:val="004D7334"/>
    <w:rsid w:val="004D7602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D0D"/>
    <w:rsid w:val="004E7194"/>
    <w:rsid w:val="004E7C27"/>
    <w:rsid w:val="004F0807"/>
    <w:rsid w:val="004F0BE8"/>
    <w:rsid w:val="004F0EB3"/>
    <w:rsid w:val="004F123B"/>
    <w:rsid w:val="004F14B0"/>
    <w:rsid w:val="004F1B2D"/>
    <w:rsid w:val="004F1D37"/>
    <w:rsid w:val="004F1EB9"/>
    <w:rsid w:val="004F1F59"/>
    <w:rsid w:val="004F2209"/>
    <w:rsid w:val="004F258D"/>
    <w:rsid w:val="004F25D6"/>
    <w:rsid w:val="004F3235"/>
    <w:rsid w:val="004F390A"/>
    <w:rsid w:val="004F39E6"/>
    <w:rsid w:val="004F5C16"/>
    <w:rsid w:val="004F6075"/>
    <w:rsid w:val="004F6402"/>
    <w:rsid w:val="004F6F54"/>
    <w:rsid w:val="004F7294"/>
    <w:rsid w:val="004F7707"/>
    <w:rsid w:val="004F7773"/>
    <w:rsid w:val="004F7A84"/>
    <w:rsid w:val="00500E5C"/>
    <w:rsid w:val="005020C5"/>
    <w:rsid w:val="0050294E"/>
    <w:rsid w:val="00502C62"/>
    <w:rsid w:val="0050427C"/>
    <w:rsid w:val="0050485A"/>
    <w:rsid w:val="00504F4E"/>
    <w:rsid w:val="00505733"/>
    <w:rsid w:val="00506425"/>
    <w:rsid w:val="00506EC5"/>
    <w:rsid w:val="005070D8"/>
    <w:rsid w:val="00507875"/>
    <w:rsid w:val="00507997"/>
    <w:rsid w:val="00507B0A"/>
    <w:rsid w:val="00507F29"/>
    <w:rsid w:val="0051032D"/>
    <w:rsid w:val="00510D6F"/>
    <w:rsid w:val="00511D7B"/>
    <w:rsid w:val="00511FB1"/>
    <w:rsid w:val="005120A5"/>
    <w:rsid w:val="00514B1D"/>
    <w:rsid w:val="0051533A"/>
    <w:rsid w:val="00515404"/>
    <w:rsid w:val="005156D6"/>
    <w:rsid w:val="0051635D"/>
    <w:rsid w:val="00516706"/>
    <w:rsid w:val="00516EC1"/>
    <w:rsid w:val="0051744B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4D58"/>
    <w:rsid w:val="00524FF0"/>
    <w:rsid w:val="00525772"/>
    <w:rsid w:val="0052587F"/>
    <w:rsid w:val="005258B6"/>
    <w:rsid w:val="00527262"/>
    <w:rsid w:val="00530D4F"/>
    <w:rsid w:val="00530E6D"/>
    <w:rsid w:val="005315F5"/>
    <w:rsid w:val="005317F8"/>
    <w:rsid w:val="005318C2"/>
    <w:rsid w:val="00531900"/>
    <w:rsid w:val="005319CC"/>
    <w:rsid w:val="00531DE9"/>
    <w:rsid w:val="00533012"/>
    <w:rsid w:val="00533497"/>
    <w:rsid w:val="005336D6"/>
    <w:rsid w:val="00534865"/>
    <w:rsid w:val="0053573C"/>
    <w:rsid w:val="00535A3C"/>
    <w:rsid w:val="00537118"/>
    <w:rsid w:val="005371A9"/>
    <w:rsid w:val="005371D5"/>
    <w:rsid w:val="005376C8"/>
    <w:rsid w:val="00537A9B"/>
    <w:rsid w:val="00537C0E"/>
    <w:rsid w:val="00537D4B"/>
    <w:rsid w:val="00540505"/>
    <w:rsid w:val="00540A15"/>
    <w:rsid w:val="00540B1A"/>
    <w:rsid w:val="00540BBF"/>
    <w:rsid w:val="005419ED"/>
    <w:rsid w:val="00542086"/>
    <w:rsid w:val="00542AF2"/>
    <w:rsid w:val="00542E84"/>
    <w:rsid w:val="00542F9F"/>
    <w:rsid w:val="005439C8"/>
    <w:rsid w:val="005443DE"/>
    <w:rsid w:val="00544842"/>
    <w:rsid w:val="00545346"/>
    <w:rsid w:val="005454D9"/>
    <w:rsid w:val="00545A17"/>
    <w:rsid w:val="00545D00"/>
    <w:rsid w:val="00545E57"/>
    <w:rsid w:val="0054654A"/>
    <w:rsid w:val="00546FBA"/>
    <w:rsid w:val="00547451"/>
    <w:rsid w:val="00550334"/>
    <w:rsid w:val="00550458"/>
    <w:rsid w:val="00550C9A"/>
    <w:rsid w:val="00550F93"/>
    <w:rsid w:val="005514C2"/>
    <w:rsid w:val="00551E12"/>
    <w:rsid w:val="005520AA"/>
    <w:rsid w:val="0055212A"/>
    <w:rsid w:val="00552495"/>
    <w:rsid w:val="005525CB"/>
    <w:rsid w:val="00552B29"/>
    <w:rsid w:val="00552D16"/>
    <w:rsid w:val="00553022"/>
    <w:rsid w:val="00554D66"/>
    <w:rsid w:val="00555C1D"/>
    <w:rsid w:val="00556306"/>
    <w:rsid w:val="00556D96"/>
    <w:rsid w:val="005578CD"/>
    <w:rsid w:val="00560611"/>
    <w:rsid w:val="00560C4E"/>
    <w:rsid w:val="00560F50"/>
    <w:rsid w:val="00561EC8"/>
    <w:rsid w:val="005645AE"/>
    <w:rsid w:val="00564AFE"/>
    <w:rsid w:val="0056517F"/>
    <w:rsid w:val="00566615"/>
    <w:rsid w:val="00567631"/>
    <w:rsid w:val="005677AA"/>
    <w:rsid w:val="00567A72"/>
    <w:rsid w:val="00567F5E"/>
    <w:rsid w:val="0057046C"/>
    <w:rsid w:val="005706A3"/>
    <w:rsid w:val="0057110F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706"/>
    <w:rsid w:val="005767DF"/>
    <w:rsid w:val="00576D3C"/>
    <w:rsid w:val="00577C23"/>
    <w:rsid w:val="0058015B"/>
    <w:rsid w:val="005806E5"/>
    <w:rsid w:val="0058096C"/>
    <w:rsid w:val="00580FF9"/>
    <w:rsid w:val="00582390"/>
    <w:rsid w:val="005824C8"/>
    <w:rsid w:val="00582FC3"/>
    <w:rsid w:val="0058346A"/>
    <w:rsid w:val="00583F20"/>
    <w:rsid w:val="0058509F"/>
    <w:rsid w:val="00585288"/>
    <w:rsid w:val="00585373"/>
    <w:rsid w:val="005853D2"/>
    <w:rsid w:val="00585B43"/>
    <w:rsid w:val="00585F3E"/>
    <w:rsid w:val="00586AC6"/>
    <w:rsid w:val="00586ED2"/>
    <w:rsid w:val="0058704D"/>
    <w:rsid w:val="00587194"/>
    <w:rsid w:val="005877E5"/>
    <w:rsid w:val="00590381"/>
    <w:rsid w:val="00590AB6"/>
    <w:rsid w:val="005916CB"/>
    <w:rsid w:val="00591E33"/>
    <w:rsid w:val="00592472"/>
    <w:rsid w:val="00592867"/>
    <w:rsid w:val="00593DE9"/>
    <w:rsid w:val="0059414E"/>
    <w:rsid w:val="005941E3"/>
    <w:rsid w:val="005946EC"/>
    <w:rsid w:val="00594C7A"/>
    <w:rsid w:val="005950DD"/>
    <w:rsid w:val="005954CB"/>
    <w:rsid w:val="00595F27"/>
    <w:rsid w:val="00596297"/>
    <w:rsid w:val="00596D1A"/>
    <w:rsid w:val="005A00DA"/>
    <w:rsid w:val="005A029E"/>
    <w:rsid w:val="005A0358"/>
    <w:rsid w:val="005A073A"/>
    <w:rsid w:val="005A0CB2"/>
    <w:rsid w:val="005A122A"/>
    <w:rsid w:val="005A1C55"/>
    <w:rsid w:val="005A1D06"/>
    <w:rsid w:val="005A221F"/>
    <w:rsid w:val="005A39AD"/>
    <w:rsid w:val="005A42EF"/>
    <w:rsid w:val="005A4D74"/>
    <w:rsid w:val="005A5080"/>
    <w:rsid w:val="005A514F"/>
    <w:rsid w:val="005A52BC"/>
    <w:rsid w:val="005A533A"/>
    <w:rsid w:val="005A538B"/>
    <w:rsid w:val="005A565F"/>
    <w:rsid w:val="005A5E00"/>
    <w:rsid w:val="005A6146"/>
    <w:rsid w:val="005A629C"/>
    <w:rsid w:val="005A62DA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EF6"/>
    <w:rsid w:val="005B355F"/>
    <w:rsid w:val="005B472C"/>
    <w:rsid w:val="005B48D9"/>
    <w:rsid w:val="005B4A67"/>
    <w:rsid w:val="005B4AEF"/>
    <w:rsid w:val="005B4E89"/>
    <w:rsid w:val="005B5A62"/>
    <w:rsid w:val="005B5E70"/>
    <w:rsid w:val="005B63C0"/>
    <w:rsid w:val="005B67C1"/>
    <w:rsid w:val="005B6CFF"/>
    <w:rsid w:val="005B6E4D"/>
    <w:rsid w:val="005B77C6"/>
    <w:rsid w:val="005C0055"/>
    <w:rsid w:val="005C0395"/>
    <w:rsid w:val="005C0C55"/>
    <w:rsid w:val="005C0FCC"/>
    <w:rsid w:val="005C14ED"/>
    <w:rsid w:val="005C1CF7"/>
    <w:rsid w:val="005C23BD"/>
    <w:rsid w:val="005C2463"/>
    <w:rsid w:val="005C257F"/>
    <w:rsid w:val="005C37D1"/>
    <w:rsid w:val="005C50E6"/>
    <w:rsid w:val="005C5902"/>
    <w:rsid w:val="005C6420"/>
    <w:rsid w:val="005C646F"/>
    <w:rsid w:val="005C7BE4"/>
    <w:rsid w:val="005C7DEF"/>
    <w:rsid w:val="005D1734"/>
    <w:rsid w:val="005D17AE"/>
    <w:rsid w:val="005D1D0D"/>
    <w:rsid w:val="005D1FED"/>
    <w:rsid w:val="005D23F9"/>
    <w:rsid w:val="005D2530"/>
    <w:rsid w:val="005D2B6F"/>
    <w:rsid w:val="005D3D77"/>
    <w:rsid w:val="005D4844"/>
    <w:rsid w:val="005D4B99"/>
    <w:rsid w:val="005D4DA2"/>
    <w:rsid w:val="005D56C1"/>
    <w:rsid w:val="005D687A"/>
    <w:rsid w:val="005D715C"/>
    <w:rsid w:val="005D77F8"/>
    <w:rsid w:val="005E06F8"/>
    <w:rsid w:val="005E0866"/>
    <w:rsid w:val="005E09A2"/>
    <w:rsid w:val="005E0C17"/>
    <w:rsid w:val="005E14C0"/>
    <w:rsid w:val="005E1EF0"/>
    <w:rsid w:val="005E1FFC"/>
    <w:rsid w:val="005E2E14"/>
    <w:rsid w:val="005E3409"/>
    <w:rsid w:val="005E36E4"/>
    <w:rsid w:val="005E3747"/>
    <w:rsid w:val="005E38BD"/>
    <w:rsid w:val="005E4397"/>
    <w:rsid w:val="005E4D35"/>
    <w:rsid w:val="005E5480"/>
    <w:rsid w:val="005E5F51"/>
    <w:rsid w:val="005E6467"/>
    <w:rsid w:val="005E690F"/>
    <w:rsid w:val="005E7076"/>
    <w:rsid w:val="005E7790"/>
    <w:rsid w:val="005F01B6"/>
    <w:rsid w:val="005F046F"/>
    <w:rsid w:val="005F096F"/>
    <w:rsid w:val="005F098A"/>
    <w:rsid w:val="005F0C8E"/>
    <w:rsid w:val="005F127D"/>
    <w:rsid w:val="005F2617"/>
    <w:rsid w:val="005F3265"/>
    <w:rsid w:val="005F332F"/>
    <w:rsid w:val="005F3386"/>
    <w:rsid w:val="005F35B1"/>
    <w:rsid w:val="005F38F8"/>
    <w:rsid w:val="005F3F29"/>
    <w:rsid w:val="005F43EE"/>
    <w:rsid w:val="005F487B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68A"/>
    <w:rsid w:val="00600CE3"/>
    <w:rsid w:val="006014E9"/>
    <w:rsid w:val="00601BA3"/>
    <w:rsid w:val="0060207F"/>
    <w:rsid w:val="006021BB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EBB"/>
    <w:rsid w:val="0061168B"/>
    <w:rsid w:val="006118DE"/>
    <w:rsid w:val="00612E0B"/>
    <w:rsid w:val="00613B54"/>
    <w:rsid w:val="00613CB0"/>
    <w:rsid w:val="00615214"/>
    <w:rsid w:val="00616102"/>
    <w:rsid w:val="00617803"/>
    <w:rsid w:val="00620A65"/>
    <w:rsid w:val="00620DAB"/>
    <w:rsid w:val="00620F51"/>
    <w:rsid w:val="00621043"/>
    <w:rsid w:val="006212B0"/>
    <w:rsid w:val="006214C1"/>
    <w:rsid w:val="006214E2"/>
    <w:rsid w:val="00621579"/>
    <w:rsid w:val="00621699"/>
    <w:rsid w:val="00622C05"/>
    <w:rsid w:val="006230B7"/>
    <w:rsid w:val="0062385D"/>
    <w:rsid w:val="00623AE9"/>
    <w:rsid w:val="00623CF2"/>
    <w:rsid w:val="006246D2"/>
    <w:rsid w:val="00624BD4"/>
    <w:rsid w:val="00624EBA"/>
    <w:rsid w:val="00625C75"/>
    <w:rsid w:val="006261EE"/>
    <w:rsid w:val="006263F1"/>
    <w:rsid w:val="006300F8"/>
    <w:rsid w:val="00630333"/>
    <w:rsid w:val="00630760"/>
    <w:rsid w:val="00630A0A"/>
    <w:rsid w:val="00630C90"/>
    <w:rsid w:val="00631DC9"/>
    <w:rsid w:val="00632C49"/>
    <w:rsid w:val="00632E54"/>
    <w:rsid w:val="00633219"/>
    <w:rsid w:val="00633428"/>
    <w:rsid w:val="0063343C"/>
    <w:rsid w:val="00633F39"/>
    <w:rsid w:val="006342B5"/>
    <w:rsid w:val="0063565B"/>
    <w:rsid w:val="0063650D"/>
    <w:rsid w:val="006367F4"/>
    <w:rsid w:val="00636F85"/>
    <w:rsid w:val="00636FC2"/>
    <w:rsid w:val="00637041"/>
    <w:rsid w:val="00637F32"/>
    <w:rsid w:val="006401B7"/>
    <w:rsid w:val="0064071D"/>
    <w:rsid w:val="00640C66"/>
    <w:rsid w:val="00640ECA"/>
    <w:rsid w:val="0064142F"/>
    <w:rsid w:val="00642742"/>
    <w:rsid w:val="00643186"/>
    <w:rsid w:val="0064379A"/>
    <w:rsid w:val="0064412A"/>
    <w:rsid w:val="006453F0"/>
    <w:rsid w:val="006456A4"/>
    <w:rsid w:val="0064578C"/>
    <w:rsid w:val="0064579D"/>
    <w:rsid w:val="0064618B"/>
    <w:rsid w:val="0064649D"/>
    <w:rsid w:val="00646801"/>
    <w:rsid w:val="00646CFB"/>
    <w:rsid w:val="00647001"/>
    <w:rsid w:val="0064706F"/>
    <w:rsid w:val="00647634"/>
    <w:rsid w:val="0064784D"/>
    <w:rsid w:val="006478E4"/>
    <w:rsid w:val="00647E6A"/>
    <w:rsid w:val="0065083B"/>
    <w:rsid w:val="006508EA"/>
    <w:rsid w:val="00651EA9"/>
    <w:rsid w:val="00653098"/>
    <w:rsid w:val="00653368"/>
    <w:rsid w:val="00653B99"/>
    <w:rsid w:val="00653FDF"/>
    <w:rsid w:val="006540EC"/>
    <w:rsid w:val="00654211"/>
    <w:rsid w:val="006543FF"/>
    <w:rsid w:val="00654453"/>
    <w:rsid w:val="006546FA"/>
    <w:rsid w:val="00654C57"/>
    <w:rsid w:val="00655559"/>
    <w:rsid w:val="0065591F"/>
    <w:rsid w:val="00655F73"/>
    <w:rsid w:val="00656AAD"/>
    <w:rsid w:val="0065724C"/>
    <w:rsid w:val="00657EE0"/>
    <w:rsid w:val="0066014C"/>
    <w:rsid w:val="006602FC"/>
    <w:rsid w:val="00660452"/>
    <w:rsid w:val="00660AC7"/>
    <w:rsid w:val="00662336"/>
    <w:rsid w:val="00663AE3"/>
    <w:rsid w:val="00663AF4"/>
    <w:rsid w:val="0066440E"/>
    <w:rsid w:val="0066541F"/>
    <w:rsid w:val="00665496"/>
    <w:rsid w:val="006655CE"/>
    <w:rsid w:val="00665701"/>
    <w:rsid w:val="00665C5E"/>
    <w:rsid w:val="00665EE1"/>
    <w:rsid w:val="00666941"/>
    <w:rsid w:val="00666B84"/>
    <w:rsid w:val="00666BB4"/>
    <w:rsid w:val="00667A46"/>
    <w:rsid w:val="00667E40"/>
    <w:rsid w:val="0067053B"/>
    <w:rsid w:val="00670EBA"/>
    <w:rsid w:val="00671A80"/>
    <w:rsid w:val="00671D6E"/>
    <w:rsid w:val="00671EB6"/>
    <w:rsid w:val="00671FAF"/>
    <w:rsid w:val="00672799"/>
    <w:rsid w:val="00673B7D"/>
    <w:rsid w:val="00674223"/>
    <w:rsid w:val="006743A9"/>
    <w:rsid w:val="0067468B"/>
    <w:rsid w:val="006748A3"/>
    <w:rsid w:val="00674C35"/>
    <w:rsid w:val="00674DBA"/>
    <w:rsid w:val="00674E85"/>
    <w:rsid w:val="006756AB"/>
    <w:rsid w:val="00676417"/>
    <w:rsid w:val="00676E74"/>
    <w:rsid w:val="006772B1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7B"/>
    <w:rsid w:val="00682B4E"/>
    <w:rsid w:val="00683DBE"/>
    <w:rsid w:val="006841C1"/>
    <w:rsid w:val="00684222"/>
    <w:rsid w:val="00684717"/>
    <w:rsid w:val="00684B9B"/>
    <w:rsid w:val="0068508A"/>
    <w:rsid w:val="00685913"/>
    <w:rsid w:val="006862FD"/>
    <w:rsid w:val="0068680C"/>
    <w:rsid w:val="00686CE5"/>
    <w:rsid w:val="00690B4B"/>
    <w:rsid w:val="00691262"/>
    <w:rsid w:val="00691499"/>
    <w:rsid w:val="00691924"/>
    <w:rsid w:val="00692134"/>
    <w:rsid w:val="0069277A"/>
    <w:rsid w:val="006927EE"/>
    <w:rsid w:val="00693F8A"/>
    <w:rsid w:val="0069427B"/>
    <w:rsid w:val="00694D00"/>
    <w:rsid w:val="00695671"/>
    <w:rsid w:val="00696304"/>
    <w:rsid w:val="006A2132"/>
    <w:rsid w:val="006A2CD7"/>
    <w:rsid w:val="006A2CF1"/>
    <w:rsid w:val="006A3B8D"/>
    <w:rsid w:val="006A4253"/>
    <w:rsid w:val="006A44BB"/>
    <w:rsid w:val="006A4BDA"/>
    <w:rsid w:val="006A509A"/>
    <w:rsid w:val="006A5239"/>
    <w:rsid w:val="006A55C6"/>
    <w:rsid w:val="006A5D17"/>
    <w:rsid w:val="006A5E32"/>
    <w:rsid w:val="006A6273"/>
    <w:rsid w:val="006A6572"/>
    <w:rsid w:val="006A6BE7"/>
    <w:rsid w:val="006A7582"/>
    <w:rsid w:val="006A7A50"/>
    <w:rsid w:val="006B02D3"/>
    <w:rsid w:val="006B0783"/>
    <w:rsid w:val="006B0A82"/>
    <w:rsid w:val="006B1144"/>
    <w:rsid w:val="006B17A2"/>
    <w:rsid w:val="006B24F8"/>
    <w:rsid w:val="006B27C9"/>
    <w:rsid w:val="006B3350"/>
    <w:rsid w:val="006B3969"/>
    <w:rsid w:val="006B42B7"/>
    <w:rsid w:val="006B55BF"/>
    <w:rsid w:val="006B567A"/>
    <w:rsid w:val="006B57E6"/>
    <w:rsid w:val="006B59C6"/>
    <w:rsid w:val="006B6023"/>
    <w:rsid w:val="006B6060"/>
    <w:rsid w:val="006B68FE"/>
    <w:rsid w:val="006B6B9E"/>
    <w:rsid w:val="006B6E78"/>
    <w:rsid w:val="006B74C4"/>
    <w:rsid w:val="006B79D5"/>
    <w:rsid w:val="006B7D16"/>
    <w:rsid w:val="006B7F54"/>
    <w:rsid w:val="006C006F"/>
    <w:rsid w:val="006C00FA"/>
    <w:rsid w:val="006C06CF"/>
    <w:rsid w:val="006C1C1D"/>
    <w:rsid w:val="006C2A0D"/>
    <w:rsid w:val="006C2E94"/>
    <w:rsid w:val="006C3180"/>
    <w:rsid w:val="006C3BB8"/>
    <w:rsid w:val="006C3F95"/>
    <w:rsid w:val="006C51C3"/>
    <w:rsid w:val="006C5E11"/>
    <w:rsid w:val="006C6DFE"/>
    <w:rsid w:val="006C76B6"/>
    <w:rsid w:val="006C76CA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761"/>
    <w:rsid w:val="006D17CE"/>
    <w:rsid w:val="006D1D24"/>
    <w:rsid w:val="006D2294"/>
    <w:rsid w:val="006D3FE7"/>
    <w:rsid w:val="006D4024"/>
    <w:rsid w:val="006D474B"/>
    <w:rsid w:val="006D4B7E"/>
    <w:rsid w:val="006D5D05"/>
    <w:rsid w:val="006D5D77"/>
    <w:rsid w:val="006D5E11"/>
    <w:rsid w:val="006D5E75"/>
    <w:rsid w:val="006D60C6"/>
    <w:rsid w:val="006D63BC"/>
    <w:rsid w:val="006D6FC4"/>
    <w:rsid w:val="006D7396"/>
    <w:rsid w:val="006D794F"/>
    <w:rsid w:val="006D7BDA"/>
    <w:rsid w:val="006D7E1A"/>
    <w:rsid w:val="006E06F9"/>
    <w:rsid w:val="006E0B4A"/>
    <w:rsid w:val="006E12C2"/>
    <w:rsid w:val="006E1394"/>
    <w:rsid w:val="006E145B"/>
    <w:rsid w:val="006E1E0B"/>
    <w:rsid w:val="006E2A47"/>
    <w:rsid w:val="006E312B"/>
    <w:rsid w:val="006E36CE"/>
    <w:rsid w:val="006E376D"/>
    <w:rsid w:val="006E45A5"/>
    <w:rsid w:val="006E49E5"/>
    <w:rsid w:val="006E4AEA"/>
    <w:rsid w:val="006E4BE6"/>
    <w:rsid w:val="006E4D2A"/>
    <w:rsid w:val="006E5A1B"/>
    <w:rsid w:val="006E6281"/>
    <w:rsid w:val="006E682F"/>
    <w:rsid w:val="006E6C70"/>
    <w:rsid w:val="006E6E93"/>
    <w:rsid w:val="006E7653"/>
    <w:rsid w:val="006E7D1A"/>
    <w:rsid w:val="006F1170"/>
    <w:rsid w:val="006F17F1"/>
    <w:rsid w:val="006F1D52"/>
    <w:rsid w:val="006F1E87"/>
    <w:rsid w:val="006F22CE"/>
    <w:rsid w:val="006F29CB"/>
    <w:rsid w:val="006F3A72"/>
    <w:rsid w:val="006F432A"/>
    <w:rsid w:val="006F489B"/>
    <w:rsid w:val="006F4B06"/>
    <w:rsid w:val="006F5122"/>
    <w:rsid w:val="006F5420"/>
    <w:rsid w:val="006F5987"/>
    <w:rsid w:val="006F61EA"/>
    <w:rsid w:val="006F674A"/>
    <w:rsid w:val="006F702F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328C"/>
    <w:rsid w:val="007035B1"/>
    <w:rsid w:val="007040FE"/>
    <w:rsid w:val="00704496"/>
    <w:rsid w:val="0070463D"/>
    <w:rsid w:val="00704C9D"/>
    <w:rsid w:val="00704E98"/>
    <w:rsid w:val="0070575E"/>
    <w:rsid w:val="007057C3"/>
    <w:rsid w:val="007058AF"/>
    <w:rsid w:val="00705F00"/>
    <w:rsid w:val="00706B0A"/>
    <w:rsid w:val="007070B2"/>
    <w:rsid w:val="00707820"/>
    <w:rsid w:val="00707A45"/>
    <w:rsid w:val="00707C8D"/>
    <w:rsid w:val="007106FD"/>
    <w:rsid w:val="007112C0"/>
    <w:rsid w:val="007118A1"/>
    <w:rsid w:val="00711A52"/>
    <w:rsid w:val="00711E4F"/>
    <w:rsid w:val="00712012"/>
    <w:rsid w:val="00712269"/>
    <w:rsid w:val="00712CF4"/>
    <w:rsid w:val="00714686"/>
    <w:rsid w:val="00716038"/>
    <w:rsid w:val="007160AC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B76"/>
    <w:rsid w:val="00724DCF"/>
    <w:rsid w:val="00725AB1"/>
    <w:rsid w:val="00725B3A"/>
    <w:rsid w:val="007260AA"/>
    <w:rsid w:val="007266FC"/>
    <w:rsid w:val="007268C8"/>
    <w:rsid w:val="007269AD"/>
    <w:rsid w:val="00726A0A"/>
    <w:rsid w:val="00727077"/>
    <w:rsid w:val="0072767C"/>
    <w:rsid w:val="00727CCB"/>
    <w:rsid w:val="00727E14"/>
    <w:rsid w:val="00730EC3"/>
    <w:rsid w:val="007319C1"/>
    <w:rsid w:val="00731D36"/>
    <w:rsid w:val="00731E91"/>
    <w:rsid w:val="00732870"/>
    <w:rsid w:val="00732D7D"/>
    <w:rsid w:val="007335AD"/>
    <w:rsid w:val="007335C1"/>
    <w:rsid w:val="00734823"/>
    <w:rsid w:val="00734B53"/>
    <w:rsid w:val="00734BE4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1777"/>
    <w:rsid w:val="00741FFA"/>
    <w:rsid w:val="00742B0F"/>
    <w:rsid w:val="00742BFD"/>
    <w:rsid w:val="00742F95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4E61"/>
    <w:rsid w:val="007452B4"/>
    <w:rsid w:val="007453CB"/>
    <w:rsid w:val="0074692E"/>
    <w:rsid w:val="00746CFE"/>
    <w:rsid w:val="0074731E"/>
    <w:rsid w:val="00747605"/>
    <w:rsid w:val="0074767C"/>
    <w:rsid w:val="0074770F"/>
    <w:rsid w:val="0074796F"/>
    <w:rsid w:val="0075041B"/>
    <w:rsid w:val="00750CDF"/>
    <w:rsid w:val="00750DCE"/>
    <w:rsid w:val="007511FA"/>
    <w:rsid w:val="00751C43"/>
    <w:rsid w:val="0075261E"/>
    <w:rsid w:val="00752E1F"/>
    <w:rsid w:val="0075319E"/>
    <w:rsid w:val="0075366A"/>
    <w:rsid w:val="00754015"/>
    <w:rsid w:val="007542BD"/>
    <w:rsid w:val="007545AC"/>
    <w:rsid w:val="00754895"/>
    <w:rsid w:val="007549F2"/>
    <w:rsid w:val="00755EA5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C3B"/>
    <w:rsid w:val="00762CF0"/>
    <w:rsid w:val="00762E7A"/>
    <w:rsid w:val="007633F1"/>
    <w:rsid w:val="00763A7B"/>
    <w:rsid w:val="00763D00"/>
    <w:rsid w:val="0076438E"/>
    <w:rsid w:val="0076489B"/>
    <w:rsid w:val="007650FC"/>
    <w:rsid w:val="00765377"/>
    <w:rsid w:val="0076619F"/>
    <w:rsid w:val="007667C6"/>
    <w:rsid w:val="007670AA"/>
    <w:rsid w:val="00767418"/>
    <w:rsid w:val="007677AC"/>
    <w:rsid w:val="00767C87"/>
    <w:rsid w:val="00767E2B"/>
    <w:rsid w:val="00770351"/>
    <w:rsid w:val="00771F3B"/>
    <w:rsid w:val="007723EF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BF7"/>
    <w:rsid w:val="0077749E"/>
    <w:rsid w:val="00777516"/>
    <w:rsid w:val="00777712"/>
    <w:rsid w:val="00777B32"/>
    <w:rsid w:val="00780676"/>
    <w:rsid w:val="00780795"/>
    <w:rsid w:val="00780F42"/>
    <w:rsid w:val="0078118C"/>
    <w:rsid w:val="00781512"/>
    <w:rsid w:val="007815EE"/>
    <w:rsid w:val="0078179F"/>
    <w:rsid w:val="0078295F"/>
    <w:rsid w:val="00783448"/>
    <w:rsid w:val="00783526"/>
    <w:rsid w:val="007838BD"/>
    <w:rsid w:val="00783CAA"/>
    <w:rsid w:val="00784534"/>
    <w:rsid w:val="0078485A"/>
    <w:rsid w:val="00786EB0"/>
    <w:rsid w:val="00786FF6"/>
    <w:rsid w:val="0078711C"/>
    <w:rsid w:val="0078721F"/>
    <w:rsid w:val="0078773A"/>
    <w:rsid w:val="0078778B"/>
    <w:rsid w:val="007902D2"/>
    <w:rsid w:val="00790609"/>
    <w:rsid w:val="00790B5D"/>
    <w:rsid w:val="007913B2"/>
    <w:rsid w:val="00791C4D"/>
    <w:rsid w:val="0079274B"/>
    <w:rsid w:val="0079305B"/>
    <w:rsid w:val="007936DF"/>
    <w:rsid w:val="00793A78"/>
    <w:rsid w:val="00794013"/>
    <w:rsid w:val="00794D93"/>
    <w:rsid w:val="00795D70"/>
    <w:rsid w:val="00796AA5"/>
    <w:rsid w:val="00796BBB"/>
    <w:rsid w:val="007971D3"/>
    <w:rsid w:val="007A1FEF"/>
    <w:rsid w:val="007A28BE"/>
    <w:rsid w:val="007A2973"/>
    <w:rsid w:val="007A29DB"/>
    <w:rsid w:val="007A33DC"/>
    <w:rsid w:val="007A3ADF"/>
    <w:rsid w:val="007A43DA"/>
    <w:rsid w:val="007A4504"/>
    <w:rsid w:val="007A5485"/>
    <w:rsid w:val="007A6BC6"/>
    <w:rsid w:val="007A6F53"/>
    <w:rsid w:val="007A7116"/>
    <w:rsid w:val="007A7D6B"/>
    <w:rsid w:val="007B0074"/>
    <w:rsid w:val="007B0E16"/>
    <w:rsid w:val="007B1E8F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5D5"/>
    <w:rsid w:val="007B58C4"/>
    <w:rsid w:val="007B6175"/>
    <w:rsid w:val="007B6948"/>
    <w:rsid w:val="007B6D94"/>
    <w:rsid w:val="007B6F34"/>
    <w:rsid w:val="007B7389"/>
    <w:rsid w:val="007B7E0E"/>
    <w:rsid w:val="007C070D"/>
    <w:rsid w:val="007C0CF0"/>
    <w:rsid w:val="007C118E"/>
    <w:rsid w:val="007C120B"/>
    <w:rsid w:val="007C14C3"/>
    <w:rsid w:val="007C25F5"/>
    <w:rsid w:val="007C2A8C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39"/>
    <w:rsid w:val="007C51FF"/>
    <w:rsid w:val="007C534A"/>
    <w:rsid w:val="007C5994"/>
    <w:rsid w:val="007C5E12"/>
    <w:rsid w:val="007C5F67"/>
    <w:rsid w:val="007C60F0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D2A"/>
    <w:rsid w:val="007D32F4"/>
    <w:rsid w:val="007D3474"/>
    <w:rsid w:val="007D3921"/>
    <w:rsid w:val="007D46A7"/>
    <w:rsid w:val="007D4D21"/>
    <w:rsid w:val="007D5A02"/>
    <w:rsid w:val="007D7265"/>
    <w:rsid w:val="007D792F"/>
    <w:rsid w:val="007E0449"/>
    <w:rsid w:val="007E0550"/>
    <w:rsid w:val="007E079E"/>
    <w:rsid w:val="007E0A4D"/>
    <w:rsid w:val="007E0F74"/>
    <w:rsid w:val="007E1198"/>
    <w:rsid w:val="007E1638"/>
    <w:rsid w:val="007E1FA2"/>
    <w:rsid w:val="007E20C6"/>
    <w:rsid w:val="007E245B"/>
    <w:rsid w:val="007E2623"/>
    <w:rsid w:val="007E2625"/>
    <w:rsid w:val="007E3B0F"/>
    <w:rsid w:val="007E3DE0"/>
    <w:rsid w:val="007E4CDB"/>
    <w:rsid w:val="007E531F"/>
    <w:rsid w:val="007E5AAB"/>
    <w:rsid w:val="007E5C94"/>
    <w:rsid w:val="007E6432"/>
    <w:rsid w:val="007E6594"/>
    <w:rsid w:val="007E69E8"/>
    <w:rsid w:val="007E759F"/>
    <w:rsid w:val="007E7601"/>
    <w:rsid w:val="007E7E9F"/>
    <w:rsid w:val="007F1A4C"/>
    <w:rsid w:val="007F1DFF"/>
    <w:rsid w:val="007F37A2"/>
    <w:rsid w:val="007F37CF"/>
    <w:rsid w:val="007F3930"/>
    <w:rsid w:val="007F4C93"/>
    <w:rsid w:val="007F4E95"/>
    <w:rsid w:val="007F54EE"/>
    <w:rsid w:val="007F5A88"/>
    <w:rsid w:val="007F5DBC"/>
    <w:rsid w:val="007F606B"/>
    <w:rsid w:val="007F62C8"/>
    <w:rsid w:val="007F64F1"/>
    <w:rsid w:val="007F6566"/>
    <w:rsid w:val="007F6AF5"/>
    <w:rsid w:val="007F6D2D"/>
    <w:rsid w:val="007F6FA1"/>
    <w:rsid w:val="00800CF5"/>
    <w:rsid w:val="00800D39"/>
    <w:rsid w:val="00801243"/>
    <w:rsid w:val="0080153E"/>
    <w:rsid w:val="00802F93"/>
    <w:rsid w:val="00803981"/>
    <w:rsid w:val="00803EF1"/>
    <w:rsid w:val="0080476D"/>
    <w:rsid w:val="0080494D"/>
    <w:rsid w:val="0080523E"/>
    <w:rsid w:val="00805B6A"/>
    <w:rsid w:val="00805C89"/>
    <w:rsid w:val="00805D47"/>
    <w:rsid w:val="00805E51"/>
    <w:rsid w:val="00805FDE"/>
    <w:rsid w:val="00806A50"/>
    <w:rsid w:val="00806B74"/>
    <w:rsid w:val="00806C4C"/>
    <w:rsid w:val="00806CE0"/>
    <w:rsid w:val="00807565"/>
    <w:rsid w:val="00807640"/>
    <w:rsid w:val="00807874"/>
    <w:rsid w:val="00807AC4"/>
    <w:rsid w:val="00807B73"/>
    <w:rsid w:val="00810A2C"/>
    <w:rsid w:val="00810B9F"/>
    <w:rsid w:val="00810C2B"/>
    <w:rsid w:val="00810C62"/>
    <w:rsid w:val="0081122B"/>
    <w:rsid w:val="0081185D"/>
    <w:rsid w:val="008119F0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20285"/>
    <w:rsid w:val="0082041D"/>
    <w:rsid w:val="008207FD"/>
    <w:rsid w:val="00820F6D"/>
    <w:rsid w:val="00821664"/>
    <w:rsid w:val="00821D65"/>
    <w:rsid w:val="00822557"/>
    <w:rsid w:val="00822B7F"/>
    <w:rsid w:val="008230C7"/>
    <w:rsid w:val="008239A8"/>
    <w:rsid w:val="00823C69"/>
    <w:rsid w:val="0082423E"/>
    <w:rsid w:val="00824257"/>
    <w:rsid w:val="00824750"/>
    <w:rsid w:val="0082562D"/>
    <w:rsid w:val="00826D17"/>
    <w:rsid w:val="00827111"/>
    <w:rsid w:val="008276B9"/>
    <w:rsid w:val="0082794C"/>
    <w:rsid w:val="008300DF"/>
    <w:rsid w:val="00831259"/>
    <w:rsid w:val="00831B6A"/>
    <w:rsid w:val="00832038"/>
    <w:rsid w:val="00832938"/>
    <w:rsid w:val="00832A31"/>
    <w:rsid w:val="008330E5"/>
    <w:rsid w:val="008333AB"/>
    <w:rsid w:val="00834DBF"/>
    <w:rsid w:val="00834EBB"/>
    <w:rsid w:val="0083511D"/>
    <w:rsid w:val="00835527"/>
    <w:rsid w:val="00836404"/>
    <w:rsid w:val="008367AE"/>
    <w:rsid w:val="00836EE0"/>
    <w:rsid w:val="00840400"/>
    <w:rsid w:val="00840A40"/>
    <w:rsid w:val="0084149D"/>
    <w:rsid w:val="00841585"/>
    <w:rsid w:val="00842037"/>
    <w:rsid w:val="0084225C"/>
    <w:rsid w:val="008426A1"/>
    <w:rsid w:val="00843075"/>
    <w:rsid w:val="0084366E"/>
    <w:rsid w:val="00843991"/>
    <w:rsid w:val="00843C4C"/>
    <w:rsid w:val="00844334"/>
    <w:rsid w:val="008448F0"/>
    <w:rsid w:val="00844E7E"/>
    <w:rsid w:val="00846A38"/>
    <w:rsid w:val="0085075C"/>
    <w:rsid w:val="00851168"/>
    <w:rsid w:val="008514A5"/>
    <w:rsid w:val="00853F6F"/>
    <w:rsid w:val="00854B14"/>
    <w:rsid w:val="00855A0F"/>
    <w:rsid w:val="00855BE1"/>
    <w:rsid w:val="00855CBE"/>
    <w:rsid w:val="00856FF7"/>
    <w:rsid w:val="0085700F"/>
    <w:rsid w:val="0085752C"/>
    <w:rsid w:val="008578E8"/>
    <w:rsid w:val="00857AAA"/>
    <w:rsid w:val="00857ADC"/>
    <w:rsid w:val="00857B51"/>
    <w:rsid w:val="00857D55"/>
    <w:rsid w:val="00860D18"/>
    <w:rsid w:val="008617EB"/>
    <w:rsid w:val="00862355"/>
    <w:rsid w:val="00862D90"/>
    <w:rsid w:val="00863126"/>
    <w:rsid w:val="00863BB0"/>
    <w:rsid w:val="008640BA"/>
    <w:rsid w:val="008641E4"/>
    <w:rsid w:val="0086443A"/>
    <w:rsid w:val="00864A42"/>
    <w:rsid w:val="00865369"/>
    <w:rsid w:val="00865620"/>
    <w:rsid w:val="00865CE7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BCC"/>
    <w:rsid w:val="0087642F"/>
    <w:rsid w:val="00877549"/>
    <w:rsid w:val="00877C5B"/>
    <w:rsid w:val="00880971"/>
    <w:rsid w:val="00881B31"/>
    <w:rsid w:val="00881C2E"/>
    <w:rsid w:val="00881FEF"/>
    <w:rsid w:val="00882642"/>
    <w:rsid w:val="008827B4"/>
    <w:rsid w:val="00882B23"/>
    <w:rsid w:val="008830DA"/>
    <w:rsid w:val="008840B1"/>
    <w:rsid w:val="008849AB"/>
    <w:rsid w:val="00884F48"/>
    <w:rsid w:val="00885146"/>
    <w:rsid w:val="00885A27"/>
    <w:rsid w:val="00885B53"/>
    <w:rsid w:val="00885CEB"/>
    <w:rsid w:val="0088609B"/>
    <w:rsid w:val="00886428"/>
    <w:rsid w:val="00886B5E"/>
    <w:rsid w:val="0088702E"/>
    <w:rsid w:val="00887469"/>
    <w:rsid w:val="0089056D"/>
    <w:rsid w:val="00891187"/>
    <w:rsid w:val="00891949"/>
    <w:rsid w:val="0089251F"/>
    <w:rsid w:val="0089302B"/>
    <w:rsid w:val="00893DC9"/>
    <w:rsid w:val="00894BE4"/>
    <w:rsid w:val="0089553A"/>
    <w:rsid w:val="00896ADD"/>
    <w:rsid w:val="00897181"/>
    <w:rsid w:val="0089746D"/>
    <w:rsid w:val="00897BCB"/>
    <w:rsid w:val="008A005B"/>
    <w:rsid w:val="008A0C02"/>
    <w:rsid w:val="008A146C"/>
    <w:rsid w:val="008A174B"/>
    <w:rsid w:val="008A1DFC"/>
    <w:rsid w:val="008A21FC"/>
    <w:rsid w:val="008A22F8"/>
    <w:rsid w:val="008A26AA"/>
    <w:rsid w:val="008A3765"/>
    <w:rsid w:val="008A39F2"/>
    <w:rsid w:val="008A4377"/>
    <w:rsid w:val="008A4AF9"/>
    <w:rsid w:val="008A5379"/>
    <w:rsid w:val="008A5DBB"/>
    <w:rsid w:val="008A7415"/>
    <w:rsid w:val="008A751C"/>
    <w:rsid w:val="008A77C3"/>
    <w:rsid w:val="008A7E6A"/>
    <w:rsid w:val="008B0293"/>
    <w:rsid w:val="008B070B"/>
    <w:rsid w:val="008B0B44"/>
    <w:rsid w:val="008B13BC"/>
    <w:rsid w:val="008B1638"/>
    <w:rsid w:val="008B2D71"/>
    <w:rsid w:val="008B3191"/>
    <w:rsid w:val="008B3653"/>
    <w:rsid w:val="008B3E81"/>
    <w:rsid w:val="008B462E"/>
    <w:rsid w:val="008B5CCE"/>
    <w:rsid w:val="008B65A7"/>
    <w:rsid w:val="008B6B63"/>
    <w:rsid w:val="008B7753"/>
    <w:rsid w:val="008B7E35"/>
    <w:rsid w:val="008B7FC6"/>
    <w:rsid w:val="008C0223"/>
    <w:rsid w:val="008C127D"/>
    <w:rsid w:val="008C18C6"/>
    <w:rsid w:val="008C2A2F"/>
    <w:rsid w:val="008C41D1"/>
    <w:rsid w:val="008C48B1"/>
    <w:rsid w:val="008C4AED"/>
    <w:rsid w:val="008C4F44"/>
    <w:rsid w:val="008C5A1F"/>
    <w:rsid w:val="008C5F68"/>
    <w:rsid w:val="008C6B1A"/>
    <w:rsid w:val="008C6BBE"/>
    <w:rsid w:val="008C76B8"/>
    <w:rsid w:val="008C7BDC"/>
    <w:rsid w:val="008D06E9"/>
    <w:rsid w:val="008D1DFD"/>
    <w:rsid w:val="008D262B"/>
    <w:rsid w:val="008D3496"/>
    <w:rsid w:val="008D38B8"/>
    <w:rsid w:val="008D3C54"/>
    <w:rsid w:val="008D3DB0"/>
    <w:rsid w:val="008D438E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D00"/>
    <w:rsid w:val="008E102F"/>
    <w:rsid w:val="008E14AF"/>
    <w:rsid w:val="008E1D42"/>
    <w:rsid w:val="008E361C"/>
    <w:rsid w:val="008E3D13"/>
    <w:rsid w:val="008E4345"/>
    <w:rsid w:val="008E43B5"/>
    <w:rsid w:val="008E4D04"/>
    <w:rsid w:val="008E56DF"/>
    <w:rsid w:val="008E659A"/>
    <w:rsid w:val="008E69A2"/>
    <w:rsid w:val="008E6E4D"/>
    <w:rsid w:val="008E6E68"/>
    <w:rsid w:val="008E73F2"/>
    <w:rsid w:val="008E7729"/>
    <w:rsid w:val="008E77BF"/>
    <w:rsid w:val="008F0D35"/>
    <w:rsid w:val="008F20BC"/>
    <w:rsid w:val="008F2257"/>
    <w:rsid w:val="008F2A2B"/>
    <w:rsid w:val="008F2CCC"/>
    <w:rsid w:val="008F30AB"/>
    <w:rsid w:val="008F36F7"/>
    <w:rsid w:val="008F39C3"/>
    <w:rsid w:val="008F3A2B"/>
    <w:rsid w:val="008F55EE"/>
    <w:rsid w:val="008F6357"/>
    <w:rsid w:val="008F6742"/>
    <w:rsid w:val="008F7435"/>
    <w:rsid w:val="008F7795"/>
    <w:rsid w:val="008F77EA"/>
    <w:rsid w:val="008F78FB"/>
    <w:rsid w:val="008F7FDE"/>
    <w:rsid w:val="0090037B"/>
    <w:rsid w:val="009004CE"/>
    <w:rsid w:val="00901255"/>
    <w:rsid w:val="00901281"/>
    <w:rsid w:val="0090183C"/>
    <w:rsid w:val="00901912"/>
    <w:rsid w:val="00901955"/>
    <w:rsid w:val="00901A7E"/>
    <w:rsid w:val="00901C95"/>
    <w:rsid w:val="009022F4"/>
    <w:rsid w:val="0090240C"/>
    <w:rsid w:val="00902486"/>
    <w:rsid w:val="00903375"/>
    <w:rsid w:val="00903E6E"/>
    <w:rsid w:val="009047B6"/>
    <w:rsid w:val="00904BBD"/>
    <w:rsid w:val="0090543A"/>
    <w:rsid w:val="00905D7C"/>
    <w:rsid w:val="009066B0"/>
    <w:rsid w:val="00906879"/>
    <w:rsid w:val="00906F9C"/>
    <w:rsid w:val="00906FCA"/>
    <w:rsid w:val="00906FCF"/>
    <w:rsid w:val="00907191"/>
    <w:rsid w:val="009073F5"/>
    <w:rsid w:val="009076D5"/>
    <w:rsid w:val="00907813"/>
    <w:rsid w:val="00910B83"/>
    <w:rsid w:val="00910F87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3D9"/>
    <w:rsid w:val="00913B2B"/>
    <w:rsid w:val="00913ED6"/>
    <w:rsid w:val="00914059"/>
    <w:rsid w:val="00914665"/>
    <w:rsid w:val="0091495C"/>
    <w:rsid w:val="00914A23"/>
    <w:rsid w:val="009151EE"/>
    <w:rsid w:val="00915272"/>
    <w:rsid w:val="009158C0"/>
    <w:rsid w:val="00915DFC"/>
    <w:rsid w:val="00915E5D"/>
    <w:rsid w:val="0091694C"/>
    <w:rsid w:val="00917D8E"/>
    <w:rsid w:val="00920678"/>
    <w:rsid w:val="00920685"/>
    <w:rsid w:val="00921248"/>
    <w:rsid w:val="00921B4E"/>
    <w:rsid w:val="00921E7F"/>
    <w:rsid w:val="00922172"/>
    <w:rsid w:val="00922D99"/>
    <w:rsid w:val="0092337A"/>
    <w:rsid w:val="009238E7"/>
    <w:rsid w:val="009240BF"/>
    <w:rsid w:val="009240F4"/>
    <w:rsid w:val="0092444A"/>
    <w:rsid w:val="00924879"/>
    <w:rsid w:val="009258A1"/>
    <w:rsid w:val="00925F0F"/>
    <w:rsid w:val="00926303"/>
    <w:rsid w:val="009264C9"/>
    <w:rsid w:val="0092665C"/>
    <w:rsid w:val="00926794"/>
    <w:rsid w:val="00926D1D"/>
    <w:rsid w:val="009272E8"/>
    <w:rsid w:val="00927961"/>
    <w:rsid w:val="00927990"/>
    <w:rsid w:val="00930F76"/>
    <w:rsid w:val="009315D4"/>
    <w:rsid w:val="009318C4"/>
    <w:rsid w:val="009319A1"/>
    <w:rsid w:val="00931BF7"/>
    <w:rsid w:val="00931EB3"/>
    <w:rsid w:val="00931F90"/>
    <w:rsid w:val="0093272E"/>
    <w:rsid w:val="00932AC6"/>
    <w:rsid w:val="00932F06"/>
    <w:rsid w:val="00933544"/>
    <w:rsid w:val="00933811"/>
    <w:rsid w:val="00933993"/>
    <w:rsid w:val="00933A29"/>
    <w:rsid w:val="00933B40"/>
    <w:rsid w:val="00933D01"/>
    <w:rsid w:val="009356E5"/>
    <w:rsid w:val="00935DFE"/>
    <w:rsid w:val="009366B5"/>
    <w:rsid w:val="00936F2F"/>
    <w:rsid w:val="00940234"/>
    <w:rsid w:val="00940742"/>
    <w:rsid w:val="00940849"/>
    <w:rsid w:val="00940D4D"/>
    <w:rsid w:val="009420BA"/>
    <w:rsid w:val="00942182"/>
    <w:rsid w:val="00942833"/>
    <w:rsid w:val="00942844"/>
    <w:rsid w:val="0094288B"/>
    <w:rsid w:val="00942990"/>
    <w:rsid w:val="00942F7F"/>
    <w:rsid w:val="00943632"/>
    <w:rsid w:val="00943A6E"/>
    <w:rsid w:val="00943D73"/>
    <w:rsid w:val="009442B3"/>
    <w:rsid w:val="00945214"/>
    <w:rsid w:val="00945D1F"/>
    <w:rsid w:val="00946155"/>
    <w:rsid w:val="0094650F"/>
    <w:rsid w:val="00946591"/>
    <w:rsid w:val="00946B0A"/>
    <w:rsid w:val="009472DA"/>
    <w:rsid w:val="009475B7"/>
    <w:rsid w:val="0095066B"/>
    <w:rsid w:val="009511DD"/>
    <w:rsid w:val="00951716"/>
    <w:rsid w:val="0095222A"/>
    <w:rsid w:val="00952703"/>
    <w:rsid w:val="00953316"/>
    <w:rsid w:val="00953B45"/>
    <w:rsid w:val="00954D44"/>
    <w:rsid w:val="00955347"/>
    <w:rsid w:val="00955D4D"/>
    <w:rsid w:val="009565CA"/>
    <w:rsid w:val="0095673C"/>
    <w:rsid w:val="00957757"/>
    <w:rsid w:val="00960062"/>
    <w:rsid w:val="009600DA"/>
    <w:rsid w:val="009606A5"/>
    <w:rsid w:val="00960704"/>
    <w:rsid w:val="00960A47"/>
    <w:rsid w:val="00960ADB"/>
    <w:rsid w:val="00961654"/>
    <w:rsid w:val="009620E0"/>
    <w:rsid w:val="009635DE"/>
    <w:rsid w:val="00963BBC"/>
    <w:rsid w:val="0096480E"/>
    <w:rsid w:val="00964CD3"/>
    <w:rsid w:val="0096506B"/>
    <w:rsid w:val="0096525F"/>
    <w:rsid w:val="00965B9F"/>
    <w:rsid w:val="00966160"/>
    <w:rsid w:val="00966960"/>
    <w:rsid w:val="00966C34"/>
    <w:rsid w:val="00967EA4"/>
    <w:rsid w:val="00967FAD"/>
    <w:rsid w:val="009700B6"/>
    <w:rsid w:val="0097110B"/>
    <w:rsid w:val="009715EA"/>
    <w:rsid w:val="00971F9B"/>
    <w:rsid w:val="00972167"/>
    <w:rsid w:val="0097244C"/>
    <w:rsid w:val="0097317D"/>
    <w:rsid w:val="00973282"/>
    <w:rsid w:val="009732C2"/>
    <w:rsid w:val="00973950"/>
    <w:rsid w:val="00973FB8"/>
    <w:rsid w:val="00974341"/>
    <w:rsid w:val="009744AD"/>
    <w:rsid w:val="009747B1"/>
    <w:rsid w:val="00975439"/>
    <w:rsid w:val="009755FB"/>
    <w:rsid w:val="009767E1"/>
    <w:rsid w:val="00977579"/>
    <w:rsid w:val="009775FC"/>
    <w:rsid w:val="00977CCB"/>
    <w:rsid w:val="00977E36"/>
    <w:rsid w:val="0098065A"/>
    <w:rsid w:val="00980B5E"/>
    <w:rsid w:val="00981A07"/>
    <w:rsid w:val="00981F60"/>
    <w:rsid w:val="00982A3F"/>
    <w:rsid w:val="00982AE1"/>
    <w:rsid w:val="00982BCB"/>
    <w:rsid w:val="00982EB0"/>
    <w:rsid w:val="00982EF0"/>
    <w:rsid w:val="009845CB"/>
    <w:rsid w:val="009846B4"/>
    <w:rsid w:val="0098498E"/>
    <w:rsid w:val="00984A12"/>
    <w:rsid w:val="00985DE0"/>
    <w:rsid w:val="00986229"/>
    <w:rsid w:val="00986BDC"/>
    <w:rsid w:val="009878B5"/>
    <w:rsid w:val="009903A1"/>
    <w:rsid w:val="00990898"/>
    <w:rsid w:val="00991B02"/>
    <w:rsid w:val="00991D1C"/>
    <w:rsid w:val="009927FB"/>
    <w:rsid w:val="00992AB6"/>
    <w:rsid w:val="00993733"/>
    <w:rsid w:val="009939A0"/>
    <w:rsid w:val="00993BC5"/>
    <w:rsid w:val="009950BD"/>
    <w:rsid w:val="00995980"/>
    <w:rsid w:val="00996A93"/>
    <w:rsid w:val="00996FA1"/>
    <w:rsid w:val="00997A2E"/>
    <w:rsid w:val="00997C18"/>
    <w:rsid w:val="00997E16"/>
    <w:rsid w:val="009A0142"/>
    <w:rsid w:val="009A0177"/>
    <w:rsid w:val="009A2313"/>
    <w:rsid w:val="009A2EC0"/>
    <w:rsid w:val="009A33D4"/>
    <w:rsid w:val="009A3511"/>
    <w:rsid w:val="009A369E"/>
    <w:rsid w:val="009A3EF1"/>
    <w:rsid w:val="009A42D6"/>
    <w:rsid w:val="009A54ED"/>
    <w:rsid w:val="009A5A5E"/>
    <w:rsid w:val="009A5BFC"/>
    <w:rsid w:val="009A675E"/>
    <w:rsid w:val="009A7031"/>
    <w:rsid w:val="009A7385"/>
    <w:rsid w:val="009A792A"/>
    <w:rsid w:val="009A7AF0"/>
    <w:rsid w:val="009B076A"/>
    <w:rsid w:val="009B081A"/>
    <w:rsid w:val="009B0F93"/>
    <w:rsid w:val="009B13F2"/>
    <w:rsid w:val="009B1606"/>
    <w:rsid w:val="009B1B4F"/>
    <w:rsid w:val="009B2720"/>
    <w:rsid w:val="009B29A8"/>
    <w:rsid w:val="009B3146"/>
    <w:rsid w:val="009B33E0"/>
    <w:rsid w:val="009B3EC3"/>
    <w:rsid w:val="009B4471"/>
    <w:rsid w:val="009B5478"/>
    <w:rsid w:val="009B549E"/>
    <w:rsid w:val="009B5845"/>
    <w:rsid w:val="009B585A"/>
    <w:rsid w:val="009B5B0A"/>
    <w:rsid w:val="009B6AAE"/>
    <w:rsid w:val="009B6CC1"/>
    <w:rsid w:val="009B6D2F"/>
    <w:rsid w:val="009B6F1C"/>
    <w:rsid w:val="009B7687"/>
    <w:rsid w:val="009C0057"/>
    <w:rsid w:val="009C12A9"/>
    <w:rsid w:val="009C1546"/>
    <w:rsid w:val="009C16D2"/>
    <w:rsid w:val="009C19D3"/>
    <w:rsid w:val="009C1EF1"/>
    <w:rsid w:val="009C2173"/>
    <w:rsid w:val="009C27C7"/>
    <w:rsid w:val="009C2D2C"/>
    <w:rsid w:val="009C3D00"/>
    <w:rsid w:val="009C42F4"/>
    <w:rsid w:val="009C446B"/>
    <w:rsid w:val="009C4A3D"/>
    <w:rsid w:val="009C4B1F"/>
    <w:rsid w:val="009C5785"/>
    <w:rsid w:val="009C5913"/>
    <w:rsid w:val="009C5B1D"/>
    <w:rsid w:val="009C5C62"/>
    <w:rsid w:val="009C5E61"/>
    <w:rsid w:val="009C5F2F"/>
    <w:rsid w:val="009C6464"/>
    <w:rsid w:val="009C652F"/>
    <w:rsid w:val="009C6F8F"/>
    <w:rsid w:val="009C77FD"/>
    <w:rsid w:val="009D03BE"/>
    <w:rsid w:val="009D0EE3"/>
    <w:rsid w:val="009D1898"/>
    <w:rsid w:val="009D3EEA"/>
    <w:rsid w:val="009D4DB1"/>
    <w:rsid w:val="009D5A60"/>
    <w:rsid w:val="009D5EFF"/>
    <w:rsid w:val="009D60B5"/>
    <w:rsid w:val="009D6801"/>
    <w:rsid w:val="009E0BB4"/>
    <w:rsid w:val="009E0E00"/>
    <w:rsid w:val="009E184A"/>
    <w:rsid w:val="009E1B16"/>
    <w:rsid w:val="009E3309"/>
    <w:rsid w:val="009E380F"/>
    <w:rsid w:val="009E3C7B"/>
    <w:rsid w:val="009E3DB9"/>
    <w:rsid w:val="009E45A1"/>
    <w:rsid w:val="009E45BA"/>
    <w:rsid w:val="009E490D"/>
    <w:rsid w:val="009E4ED6"/>
    <w:rsid w:val="009E52FE"/>
    <w:rsid w:val="009E5933"/>
    <w:rsid w:val="009E5B11"/>
    <w:rsid w:val="009E5BD8"/>
    <w:rsid w:val="009E6CF8"/>
    <w:rsid w:val="009E6D5A"/>
    <w:rsid w:val="009F06E9"/>
    <w:rsid w:val="009F0812"/>
    <w:rsid w:val="009F0824"/>
    <w:rsid w:val="009F0A03"/>
    <w:rsid w:val="009F16E9"/>
    <w:rsid w:val="009F1753"/>
    <w:rsid w:val="009F21E8"/>
    <w:rsid w:val="009F21FA"/>
    <w:rsid w:val="009F247A"/>
    <w:rsid w:val="009F351D"/>
    <w:rsid w:val="009F412F"/>
    <w:rsid w:val="009F5FD5"/>
    <w:rsid w:val="009F670F"/>
    <w:rsid w:val="009F6AAA"/>
    <w:rsid w:val="00A004E6"/>
    <w:rsid w:val="00A0071F"/>
    <w:rsid w:val="00A00F1E"/>
    <w:rsid w:val="00A01328"/>
    <w:rsid w:val="00A027FC"/>
    <w:rsid w:val="00A02DA5"/>
    <w:rsid w:val="00A02DB8"/>
    <w:rsid w:val="00A03275"/>
    <w:rsid w:val="00A04623"/>
    <w:rsid w:val="00A0483D"/>
    <w:rsid w:val="00A0484E"/>
    <w:rsid w:val="00A05419"/>
    <w:rsid w:val="00A0658B"/>
    <w:rsid w:val="00A06688"/>
    <w:rsid w:val="00A06965"/>
    <w:rsid w:val="00A0750B"/>
    <w:rsid w:val="00A075B0"/>
    <w:rsid w:val="00A075BD"/>
    <w:rsid w:val="00A07774"/>
    <w:rsid w:val="00A103BB"/>
    <w:rsid w:val="00A10FDA"/>
    <w:rsid w:val="00A115E2"/>
    <w:rsid w:val="00A11ED1"/>
    <w:rsid w:val="00A13BE3"/>
    <w:rsid w:val="00A13C63"/>
    <w:rsid w:val="00A1409F"/>
    <w:rsid w:val="00A146FB"/>
    <w:rsid w:val="00A14C02"/>
    <w:rsid w:val="00A1577E"/>
    <w:rsid w:val="00A169EB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58AB"/>
    <w:rsid w:val="00A26021"/>
    <w:rsid w:val="00A2672C"/>
    <w:rsid w:val="00A26BD8"/>
    <w:rsid w:val="00A27526"/>
    <w:rsid w:val="00A27BCB"/>
    <w:rsid w:val="00A27CBB"/>
    <w:rsid w:val="00A27E6C"/>
    <w:rsid w:val="00A303DE"/>
    <w:rsid w:val="00A31278"/>
    <w:rsid w:val="00A313A5"/>
    <w:rsid w:val="00A32F05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40796"/>
    <w:rsid w:val="00A407EF"/>
    <w:rsid w:val="00A40932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44CC"/>
    <w:rsid w:val="00A44696"/>
    <w:rsid w:val="00A44811"/>
    <w:rsid w:val="00A45177"/>
    <w:rsid w:val="00A455E1"/>
    <w:rsid w:val="00A459CC"/>
    <w:rsid w:val="00A47447"/>
    <w:rsid w:val="00A47B08"/>
    <w:rsid w:val="00A5016A"/>
    <w:rsid w:val="00A50329"/>
    <w:rsid w:val="00A50820"/>
    <w:rsid w:val="00A50827"/>
    <w:rsid w:val="00A50E54"/>
    <w:rsid w:val="00A5127D"/>
    <w:rsid w:val="00A51E33"/>
    <w:rsid w:val="00A51EBC"/>
    <w:rsid w:val="00A52371"/>
    <w:rsid w:val="00A528FD"/>
    <w:rsid w:val="00A532FA"/>
    <w:rsid w:val="00A537AF"/>
    <w:rsid w:val="00A53837"/>
    <w:rsid w:val="00A53909"/>
    <w:rsid w:val="00A53971"/>
    <w:rsid w:val="00A54459"/>
    <w:rsid w:val="00A544B0"/>
    <w:rsid w:val="00A55472"/>
    <w:rsid w:val="00A5590C"/>
    <w:rsid w:val="00A55B7E"/>
    <w:rsid w:val="00A5622D"/>
    <w:rsid w:val="00A57AFF"/>
    <w:rsid w:val="00A6071F"/>
    <w:rsid w:val="00A613CD"/>
    <w:rsid w:val="00A6141A"/>
    <w:rsid w:val="00A62047"/>
    <w:rsid w:val="00A62D9B"/>
    <w:rsid w:val="00A62DEA"/>
    <w:rsid w:val="00A63F34"/>
    <w:rsid w:val="00A63F5A"/>
    <w:rsid w:val="00A646D0"/>
    <w:rsid w:val="00A64FFD"/>
    <w:rsid w:val="00A65C22"/>
    <w:rsid w:val="00A6651B"/>
    <w:rsid w:val="00A6657C"/>
    <w:rsid w:val="00A66730"/>
    <w:rsid w:val="00A6685C"/>
    <w:rsid w:val="00A66E62"/>
    <w:rsid w:val="00A67DB2"/>
    <w:rsid w:val="00A70B19"/>
    <w:rsid w:val="00A70FD2"/>
    <w:rsid w:val="00A71727"/>
    <w:rsid w:val="00A72CC9"/>
    <w:rsid w:val="00A73586"/>
    <w:rsid w:val="00A73950"/>
    <w:rsid w:val="00A74AE5"/>
    <w:rsid w:val="00A74EAC"/>
    <w:rsid w:val="00A75628"/>
    <w:rsid w:val="00A762B5"/>
    <w:rsid w:val="00A7710F"/>
    <w:rsid w:val="00A7746F"/>
    <w:rsid w:val="00A777B6"/>
    <w:rsid w:val="00A778B1"/>
    <w:rsid w:val="00A77949"/>
    <w:rsid w:val="00A8028C"/>
    <w:rsid w:val="00A81892"/>
    <w:rsid w:val="00A8191D"/>
    <w:rsid w:val="00A81D2F"/>
    <w:rsid w:val="00A81F9D"/>
    <w:rsid w:val="00A82E30"/>
    <w:rsid w:val="00A82E59"/>
    <w:rsid w:val="00A840D2"/>
    <w:rsid w:val="00A84F31"/>
    <w:rsid w:val="00A85766"/>
    <w:rsid w:val="00A85F9D"/>
    <w:rsid w:val="00A862F8"/>
    <w:rsid w:val="00A863A3"/>
    <w:rsid w:val="00A86616"/>
    <w:rsid w:val="00A8699E"/>
    <w:rsid w:val="00A86C62"/>
    <w:rsid w:val="00A87463"/>
    <w:rsid w:val="00A87D63"/>
    <w:rsid w:val="00A907CF"/>
    <w:rsid w:val="00A90EFE"/>
    <w:rsid w:val="00A911B6"/>
    <w:rsid w:val="00A9194E"/>
    <w:rsid w:val="00A91AB4"/>
    <w:rsid w:val="00A91B0A"/>
    <w:rsid w:val="00A91D5C"/>
    <w:rsid w:val="00A91EBB"/>
    <w:rsid w:val="00A92355"/>
    <w:rsid w:val="00A93756"/>
    <w:rsid w:val="00A93C41"/>
    <w:rsid w:val="00A93F59"/>
    <w:rsid w:val="00A94341"/>
    <w:rsid w:val="00A94BF7"/>
    <w:rsid w:val="00A94C4D"/>
    <w:rsid w:val="00A94ED5"/>
    <w:rsid w:val="00A95245"/>
    <w:rsid w:val="00A95713"/>
    <w:rsid w:val="00A96125"/>
    <w:rsid w:val="00A96247"/>
    <w:rsid w:val="00A96A55"/>
    <w:rsid w:val="00A9778C"/>
    <w:rsid w:val="00A977D9"/>
    <w:rsid w:val="00A977E7"/>
    <w:rsid w:val="00A97A63"/>
    <w:rsid w:val="00A97EA1"/>
    <w:rsid w:val="00A97F86"/>
    <w:rsid w:val="00AA010D"/>
    <w:rsid w:val="00AA02A8"/>
    <w:rsid w:val="00AA02BB"/>
    <w:rsid w:val="00AA290B"/>
    <w:rsid w:val="00AA2F63"/>
    <w:rsid w:val="00AA31FE"/>
    <w:rsid w:val="00AA3970"/>
    <w:rsid w:val="00AA3A19"/>
    <w:rsid w:val="00AA3F90"/>
    <w:rsid w:val="00AA40DF"/>
    <w:rsid w:val="00AA4B49"/>
    <w:rsid w:val="00AA4C97"/>
    <w:rsid w:val="00AA4E55"/>
    <w:rsid w:val="00AA5633"/>
    <w:rsid w:val="00AA610F"/>
    <w:rsid w:val="00AA7414"/>
    <w:rsid w:val="00AA7FAD"/>
    <w:rsid w:val="00AB0BAF"/>
    <w:rsid w:val="00AB0D62"/>
    <w:rsid w:val="00AB0D79"/>
    <w:rsid w:val="00AB27B9"/>
    <w:rsid w:val="00AB297A"/>
    <w:rsid w:val="00AB332E"/>
    <w:rsid w:val="00AB38F2"/>
    <w:rsid w:val="00AB3E29"/>
    <w:rsid w:val="00AB4813"/>
    <w:rsid w:val="00AB4B59"/>
    <w:rsid w:val="00AB6F60"/>
    <w:rsid w:val="00AC1020"/>
    <w:rsid w:val="00AC157F"/>
    <w:rsid w:val="00AC1EAE"/>
    <w:rsid w:val="00AC2293"/>
    <w:rsid w:val="00AC2D43"/>
    <w:rsid w:val="00AC42E2"/>
    <w:rsid w:val="00AC48C0"/>
    <w:rsid w:val="00AC4D06"/>
    <w:rsid w:val="00AC5A4A"/>
    <w:rsid w:val="00AC5EDF"/>
    <w:rsid w:val="00AC6372"/>
    <w:rsid w:val="00AC64C6"/>
    <w:rsid w:val="00AC6B84"/>
    <w:rsid w:val="00AC6EA6"/>
    <w:rsid w:val="00AC78E3"/>
    <w:rsid w:val="00AC7CF3"/>
    <w:rsid w:val="00AD09F7"/>
    <w:rsid w:val="00AD16C3"/>
    <w:rsid w:val="00AD1A7C"/>
    <w:rsid w:val="00AD1BD8"/>
    <w:rsid w:val="00AD1DD7"/>
    <w:rsid w:val="00AD27A5"/>
    <w:rsid w:val="00AD2CEE"/>
    <w:rsid w:val="00AD370D"/>
    <w:rsid w:val="00AD38A5"/>
    <w:rsid w:val="00AD45EE"/>
    <w:rsid w:val="00AD46BE"/>
    <w:rsid w:val="00AD5D8F"/>
    <w:rsid w:val="00AD5E7E"/>
    <w:rsid w:val="00AD6C4E"/>
    <w:rsid w:val="00AD759B"/>
    <w:rsid w:val="00AD7BB4"/>
    <w:rsid w:val="00AE00FF"/>
    <w:rsid w:val="00AE0BEB"/>
    <w:rsid w:val="00AE0C9E"/>
    <w:rsid w:val="00AE146C"/>
    <w:rsid w:val="00AE1576"/>
    <w:rsid w:val="00AE2195"/>
    <w:rsid w:val="00AE2525"/>
    <w:rsid w:val="00AE28B8"/>
    <w:rsid w:val="00AE3770"/>
    <w:rsid w:val="00AE463E"/>
    <w:rsid w:val="00AE4E52"/>
    <w:rsid w:val="00AE5275"/>
    <w:rsid w:val="00AE573E"/>
    <w:rsid w:val="00AE5778"/>
    <w:rsid w:val="00AE7890"/>
    <w:rsid w:val="00AF0401"/>
    <w:rsid w:val="00AF0692"/>
    <w:rsid w:val="00AF0E95"/>
    <w:rsid w:val="00AF167F"/>
    <w:rsid w:val="00AF1B46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5AF"/>
    <w:rsid w:val="00B0071E"/>
    <w:rsid w:val="00B00E74"/>
    <w:rsid w:val="00B01EED"/>
    <w:rsid w:val="00B027D5"/>
    <w:rsid w:val="00B029CF"/>
    <w:rsid w:val="00B02ECC"/>
    <w:rsid w:val="00B039C6"/>
    <w:rsid w:val="00B04584"/>
    <w:rsid w:val="00B047AA"/>
    <w:rsid w:val="00B049F2"/>
    <w:rsid w:val="00B053EF"/>
    <w:rsid w:val="00B054C2"/>
    <w:rsid w:val="00B058EF"/>
    <w:rsid w:val="00B060BF"/>
    <w:rsid w:val="00B06106"/>
    <w:rsid w:val="00B06570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13EC"/>
    <w:rsid w:val="00B118F7"/>
    <w:rsid w:val="00B119B5"/>
    <w:rsid w:val="00B12370"/>
    <w:rsid w:val="00B12712"/>
    <w:rsid w:val="00B131FB"/>
    <w:rsid w:val="00B1355B"/>
    <w:rsid w:val="00B13AA6"/>
    <w:rsid w:val="00B143C5"/>
    <w:rsid w:val="00B14D8F"/>
    <w:rsid w:val="00B153A3"/>
    <w:rsid w:val="00B16210"/>
    <w:rsid w:val="00B16C69"/>
    <w:rsid w:val="00B17933"/>
    <w:rsid w:val="00B17C1F"/>
    <w:rsid w:val="00B20E7B"/>
    <w:rsid w:val="00B21D72"/>
    <w:rsid w:val="00B22C78"/>
    <w:rsid w:val="00B22C9A"/>
    <w:rsid w:val="00B230AA"/>
    <w:rsid w:val="00B23115"/>
    <w:rsid w:val="00B23E06"/>
    <w:rsid w:val="00B23ED8"/>
    <w:rsid w:val="00B244B1"/>
    <w:rsid w:val="00B245AF"/>
    <w:rsid w:val="00B24703"/>
    <w:rsid w:val="00B24E96"/>
    <w:rsid w:val="00B25A4C"/>
    <w:rsid w:val="00B25BC0"/>
    <w:rsid w:val="00B25E31"/>
    <w:rsid w:val="00B25EE2"/>
    <w:rsid w:val="00B26076"/>
    <w:rsid w:val="00B270B3"/>
    <w:rsid w:val="00B300CC"/>
    <w:rsid w:val="00B301F1"/>
    <w:rsid w:val="00B328AA"/>
    <w:rsid w:val="00B336A4"/>
    <w:rsid w:val="00B35243"/>
    <w:rsid w:val="00B35365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AA"/>
    <w:rsid w:val="00B419D3"/>
    <w:rsid w:val="00B41A2D"/>
    <w:rsid w:val="00B4223D"/>
    <w:rsid w:val="00B4227F"/>
    <w:rsid w:val="00B43C33"/>
    <w:rsid w:val="00B44314"/>
    <w:rsid w:val="00B44D2B"/>
    <w:rsid w:val="00B4538E"/>
    <w:rsid w:val="00B45DB9"/>
    <w:rsid w:val="00B46844"/>
    <w:rsid w:val="00B501E3"/>
    <w:rsid w:val="00B50425"/>
    <w:rsid w:val="00B50C5F"/>
    <w:rsid w:val="00B50C97"/>
    <w:rsid w:val="00B50E7B"/>
    <w:rsid w:val="00B50EAC"/>
    <w:rsid w:val="00B51529"/>
    <w:rsid w:val="00B5171C"/>
    <w:rsid w:val="00B517BB"/>
    <w:rsid w:val="00B51928"/>
    <w:rsid w:val="00B52485"/>
    <w:rsid w:val="00B53092"/>
    <w:rsid w:val="00B53390"/>
    <w:rsid w:val="00B53432"/>
    <w:rsid w:val="00B545B5"/>
    <w:rsid w:val="00B548B7"/>
    <w:rsid w:val="00B5496D"/>
    <w:rsid w:val="00B55CB7"/>
    <w:rsid w:val="00B566F8"/>
    <w:rsid w:val="00B57320"/>
    <w:rsid w:val="00B576A3"/>
    <w:rsid w:val="00B57B7D"/>
    <w:rsid w:val="00B60278"/>
    <w:rsid w:val="00B6031C"/>
    <w:rsid w:val="00B6148C"/>
    <w:rsid w:val="00B618D0"/>
    <w:rsid w:val="00B627A5"/>
    <w:rsid w:val="00B62A82"/>
    <w:rsid w:val="00B634AB"/>
    <w:rsid w:val="00B63712"/>
    <w:rsid w:val="00B6452E"/>
    <w:rsid w:val="00B64D7C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96D"/>
    <w:rsid w:val="00B70DC5"/>
    <w:rsid w:val="00B7146A"/>
    <w:rsid w:val="00B7210F"/>
    <w:rsid w:val="00B72532"/>
    <w:rsid w:val="00B725E8"/>
    <w:rsid w:val="00B727F1"/>
    <w:rsid w:val="00B72A53"/>
    <w:rsid w:val="00B73077"/>
    <w:rsid w:val="00B7372F"/>
    <w:rsid w:val="00B74592"/>
    <w:rsid w:val="00B7511E"/>
    <w:rsid w:val="00B7522D"/>
    <w:rsid w:val="00B75401"/>
    <w:rsid w:val="00B75801"/>
    <w:rsid w:val="00B75D43"/>
    <w:rsid w:val="00B765C3"/>
    <w:rsid w:val="00B7669A"/>
    <w:rsid w:val="00B76EF3"/>
    <w:rsid w:val="00B774E8"/>
    <w:rsid w:val="00B778E7"/>
    <w:rsid w:val="00B80270"/>
    <w:rsid w:val="00B805D0"/>
    <w:rsid w:val="00B81816"/>
    <w:rsid w:val="00B81C87"/>
    <w:rsid w:val="00B836D5"/>
    <w:rsid w:val="00B84BB6"/>
    <w:rsid w:val="00B85891"/>
    <w:rsid w:val="00B86341"/>
    <w:rsid w:val="00B868D7"/>
    <w:rsid w:val="00B873ED"/>
    <w:rsid w:val="00B87727"/>
    <w:rsid w:val="00B87BEB"/>
    <w:rsid w:val="00B87C29"/>
    <w:rsid w:val="00B87FB1"/>
    <w:rsid w:val="00B9077D"/>
    <w:rsid w:val="00B90929"/>
    <w:rsid w:val="00B90A11"/>
    <w:rsid w:val="00B90F5A"/>
    <w:rsid w:val="00B9108D"/>
    <w:rsid w:val="00B91848"/>
    <w:rsid w:val="00B91B6F"/>
    <w:rsid w:val="00B93CB9"/>
    <w:rsid w:val="00B93DF3"/>
    <w:rsid w:val="00B942D0"/>
    <w:rsid w:val="00B96598"/>
    <w:rsid w:val="00B96623"/>
    <w:rsid w:val="00B96F64"/>
    <w:rsid w:val="00B979B6"/>
    <w:rsid w:val="00B97FA2"/>
    <w:rsid w:val="00BA014A"/>
    <w:rsid w:val="00BA02C3"/>
    <w:rsid w:val="00BA0375"/>
    <w:rsid w:val="00BA0557"/>
    <w:rsid w:val="00BA084E"/>
    <w:rsid w:val="00BA108C"/>
    <w:rsid w:val="00BA22B4"/>
    <w:rsid w:val="00BA24CB"/>
    <w:rsid w:val="00BA2BC8"/>
    <w:rsid w:val="00BA2BD8"/>
    <w:rsid w:val="00BA37C1"/>
    <w:rsid w:val="00BA3DA1"/>
    <w:rsid w:val="00BA4A97"/>
    <w:rsid w:val="00BA4F38"/>
    <w:rsid w:val="00BA5350"/>
    <w:rsid w:val="00BA5842"/>
    <w:rsid w:val="00BA6033"/>
    <w:rsid w:val="00BA62F1"/>
    <w:rsid w:val="00BA6E34"/>
    <w:rsid w:val="00BA70A5"/>
    <w:rsid w:val="00BA7372"/>
    <w:rsid w:val="00BA78EC"/>
    <w:rsid w:val="00BB0368"/>
    <w:rsid w:val="00BB0E18"/>
    <w:rsid w:val="00BB1252"/>
    <w:rsid w:val="00BB1C0A"/>
    <w:rsid w:val="00BB2432"/>
    <w:rsid w:val="00BB257A"/>
    <w:rsid w:val="00BB2A05"/>
    <w:rsid w:val="00BB2CFB"/>
    <w:rsid w:val="00BB3625"/>
    <w:rsid w:val="00BB382C"/>
    <w:rsid w:val="00BB3E16"/>
    <w:rsid w:val="00BB3FCC"/>
    <w:rsid w:val="00BB424F"/>
    <w:rsid w:val="00BB46BC"/>
    <w:rsid w:val="00BB51CE"/>
    <w:rsid w:val="00BB5271"/>
    <w:rsid w:val="00BB5CA5"/>
    <w:rsid w:val="00BB5D95"/>
    <w:rsid w:val="00BB658B"/>
    <w:rsid w:val="00BB667D"/>
    <w:rsid w:val="00BB6936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BB3"/>
    <w:rsid w:val="00BC2E19"/>
    <w:rsid w:val="00BC2E7C"/>
    <w:rsid w:val="00BC33C7"/>
    <w:rsid w:val="00BC3E0B"/>
    <w:rsid w:val="00BC4B12"/>
    <w:rsid w:val="00BC5253"/>
    <w:rsid w:val="00BC6604"/>
    <w:rsid w:val="00BC67BD"/>
    <w:rsid w:val="00BC69F6"/>
    <w:rsid w:val="00BC7AFB"/>
    <w:rsid w:val="00BD03DC"/>
    <w:rsid w:val="00BD0D18"/>
    <w:rsid w:val="00BD1084"/>
    <w:rsid w:val="00BD14ED"/>
    <w:rsid w:val="00BD1E6C"/>
    <w:rsid w:val="00BD3228"/>
    <w:rsid w:val="00BD33AE"/>
    <w:rsid w:val="00BD36F4"/>
    <w:rsid w:val="00BD4971"/>
    <w:rsid w:val="00BD4BD9"/>
    <w:rsid w:val="00BD5532"/>
    <w:rsid w:val="00BD5B6C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A91"/>
    <w:rsid w:val="00BE1B9C"/>
    <w:rsid w:val="00BE2CDA"/>
    <w:rsid w:val="00BE2CEF"/>
    <w:rsid w:val="00BE2E0D"/>
    <w:rsid w:val="00BE3476"/>
    <w:rsid w:val="00BE3518"/>
    <w:rsid w:val="00BE38A4"/>
    <w:rsid w:val="00BE4522"/>
    <w:rsid w:val="00BE46D6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63C"/>
    <w:rsid w:val="00BE7A24"/>
    <w:rsid w:val="00BE7C47"/>
    <w:rsid w:val="00BF0610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2B06"/>
    <w:rsid w:val="00C02BE6"/>
    <w:rsid w:val="00C037AA"/>
    <w:rsid w:val="00C04AFF"/>
    <w:rsid w:val="00C055EE"/>
    <w:rsid w:val="00C05B19"/>
    <w:rsid w:val="00C05E84"/>
    <w:rsid w:val="00C05FB6"/>
    <w:rsid w:val="00C073D0"/>
    <w:rsid w:val="00C07B47"/>
    <w:rsid w:val="00C100C8"/>
    <w:rsid w:val="00C1045C"/>
    <w:rsid w:val="00C108B7"/>
    <w:rsid w:val="00C10AC6"/>
    <w:rsid w:val="00C115B1"/>
    <w:rsid w:val="00C11C0A"/>
    <w:rsid w:val="00C125BF"/>
    <w:rsid w:val="00C12841"/>
    <w:rsid w:val="00C12CF6"/>
    <w:rsid w:val="00C13648"/>
    <w:rsid w:val="00C13CAA"/>
    <w:rsid w:val="00C13D92"/>
    <w:rsid w:val="00C14C85"/>
    <w:rsid w:val="00C14D98"/>
    <w:rsid w:val="00C15866"/>
    <w:rsid w:val="00C1647F"/>
    <w:rsid w:val="00C16EAB"/>
    <w:rsid w:val="00C1795D"/>
    <w:rsid w:val="00C20654"/>
    <w:rsid w:val="00C2113A"/>
    <w:rsid w:val="00C2155E"/>
    <w:rsid w:val="00C219E2"/>
    <w:rsid w:val="00C2359A"/>
    <w:rsid w:val="00C235D0"/>
    <w:rsid w:val="00C23D71"/>
    <w:rsid w:val="00C23DA1"/>
    <w:rsid w:val="00C24E9D"/>
    <w:rsid w:val="00C25464"/>
    <w:rsid w:val="00C2717B"/>
    <w:rsid w:val="00C273CF"/>
    <w:rsid w:val="00C277FA"/>
    <w:rsid w:val="00C3057C"/>
    <w:rsid w:val="00C31111"/>
    <w:rsid w:val="00C31F2C"/>
    <w:rsid w:val="00C3258B"/>
    <w:rsid w:val="00C327CD"/>
    <w:rsid w:val="00C32915"/>
    <w:rsid w:val="00C32932"/>
    <w:rsid w:val="00C3316F"/>
    <w:rsid w:val="00C33529"/>
    <w:rsid w:val="00C33561"/>
    <w:rsid w:val="00C34007"/>
    <w:rsid w:val="00C34850"/>
    <w:rsid w:val="00C35389"/>
    <w:rsid w:val="00C35464"/>
    <w:rsid w:val="00C3568E"/>
    <w:rsid w:val="00C3600A"/>
    <w:rsid w:val="00C36056"/>
    <w:rsid w:val="00C36387"/>
    <w:rsid w:val="00C3649A"/>
    <w:rsid w:val="00C36E5E"/>
    <w:rsid w:val="00C36F7A"/>
    <w:rsid w:val="00C371F0"/>
    <w:rsid w:val="00C37E6D"/>
    <w:rsid w:val="00C40421"/>
    <w:rsid w:val="00C410B3"/>
    <w:rsid w:val="00C410BC"/>
    <w:rsid w:val="00C41436"/>
    <w:rsid w:val="00C421AE"/>
    <w:rsid w:val="00C4298A"/>
    <w:rsid w:val="00C43281"/>
    <w:rsid w:val="00C43B4B"/>
    <w:rsid w:val="00C43D2A"/>
    <w:rsid w:val="00C442B8"/>
    <w:rsid w:val="00C454F7"/>
    <w:rsid w:val="00C459F4"/>
    <w:rsid w:val="00C45DA2"/>
    <w:rsid w:val="00C466BA"/>
    <w:rsid w:val="00C4670E"/>
    <w:rsid w:val="00C46E13"/>
    <w:rsid w:val="00C46EF8"/>
    <w:rsid w:val="00C46F96"/>
    <w:rsid w:val="00C4719A"/>
    <w:rsid w:val="00C47306"/>
    <w:rsid w:val="00C47338"/>
    <w:rsid w:val="00C47473"/>
    <w:rsid w:val="00C475AB"/>
    <w:rsid w:val="00C5011C"/>
    <w:rsid w:val="00C50166"/>
    <w:rsid w:val="00C5069E"/>
    <w:rsid w:val="00C50728"/>
    <w:rsid w:val="00C508DF"/>
    <w:rsid w:val="00C50BA7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4157"/>
    <w:rsid w:val="00C57AD7"/>
    <w:rsid w:val="00C57BB6"/>
    <w:rsid w:val="00C60409"/>
    <w:rsid w:val="00C60532"/>
    <w:rsid w:val="00C60D95"/>
    <w:rsid w:val="00C6164E"/>
    <w:rsid w:val="00C61956"/>
    <w:rsid w:val="00C620E4"/>
    <w:rsid w:val="00C6290C"/>
    <w:rsid w:val="00C630E0"/>
    <w:rsid w:val="00C631A5"/>
    <w:rsid w:val="00C632C4"/>
    <w:rsid w:val="00C64103"/>
    <w:rsid w:val="00C64169"/>
    <w:rsid w:val="00C647C2"/>
    <w:rsid w:val="00C64D30"/>
    <w:rsid w:val="00C65C0B"/>
    <w:rsid w:val="00C65D91"/>
    <w:rsid w:val="00C66041"/>
    <w:rsid w:val="00C6708D"/>
    <w:rsid w:val="00C67557"/>
    <w:rsid w:val="00C67DDB"/>
    <w:rsid w:val="00C703D1"/>
    <w:rsid w:val="00C71F10"/>
    <w:rsid w:val="00C71F26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23CC"/>
    <w:rsid w:val="00C82520"/>
    <w:rsid w:val="00C82ACC"/>
    <w:rsid w:val="00C83311"/>
    <w:rsid w:val="00C8343D"/>
    <w:rsid w:val="00C835AF"/>
    <w:rsid w:val="00C8476E"/>
    <w:rsid w:val="00C849D1"/>
    <w:rsid w:val="00C84ABF"/>
    <w:rsid w:val="00C84C14"/>
    <w:rsid w:val="00C8609A"/>
    <w:rsid w:val="00C86364"/>
    <w:rsid w:val="00C869A0"/>
    <w:rsid w:val="00C86AD5"/>
    <w:rsid w:val="00C86B1D"/>
    <w:rsid w:val="00C86D5D"/>
    <w:rsid w:val="00C86D8D"/>
    <w:rsid w:val="00C86F78"/>
    <w:rsid w:val="00C87AC7"/>
    <w:rsid w:val="00C904F7"/>
    <w:rsid w:val="00C9065A"/>
    <w:rsid w:val="00C90C8A"/>
    <w:rsid w:val="00C91D51"/>
    <w:rsid w:val="00C92314"/>
    <w:rsid w:val="00C927B8"/>
    <w:rsid w:val="00C92FC1"/>
    <w:rsid w:val="00C930CA"/>
    <w:rsid w:val="00C93880"/>
    <w:rsid w:val="00C93F69"/>
    <w:rsid w:val="00C94A37"/>
    <w:rsid w:val="00C9501D"/>
    <w:rsid w:val="00C95B82"/>
    <w:rsid w:val="00C96933"/>
    <w:rsid w:val="00C97129"/>
    <w:rsid w:val="00C977C4"/>
    <w:rsid w:val="00CA1412"/>
    <w:rsid w:val="00CA25BC"/>
    <w:rsid w:val="00CA281F"/>
    <w:rsid w:val="00CA2CA3"/>
    <w:rsid w:val="00CA2F2B"/>
    <w:rsid w:val="00CA4034"/>
    <w:rsid w:val="00CA449D"/>
    <w:rsid w:val="00CA50D8"/>
    <w:rsid w:val="00CA527E"/>
    <w:rsid w:val="00CA59DA"/>
    <w:rsid w:val="00CA60E0"/>
    <w:rsid w:val="00CA68EC"/>
    <w:rsid w:val="00CA7090"/>
    <w:rsid w:val="00CA739D"/>
    <w:rsid w:val="00CA77B2"/>
    <w:rsid w:val="00CB00F4"/>
    <w:rsid w:val="00CB0340"/>
    <w:rsid w:val="00CB0F0C"/>
    <w:rsid w:val="00CB12F8"/>
    <w:rsid w:val="00CB19DC"/>
    <w:rsid w:val="00CB1C00"/>
    <w:rsid w:val="00CB39DD"/>
    <w:rsid w:val="00CB3C9D"/>
    <w:rsid w:val="00CB400C"/>
    <w:rsid w:val="00CB59E4"/>
    <w:rsid w:val="00CB6548"/>
    <w:rsid w:val="00CB6BF2"/>
    <w:rsid w:val="00CB75B5"/>
    <w:rsid w:val="00CB7931"/>
    <w:rsid w:val="00CB7BC2"/>
    <w:rsid w:val="00CC003C"/>
    <w:rsid w:val="00CC032C"/>
    <w:rsid w:val="00CC0CCA"/>
    <w:rsid w:val="00CC1039"/>
    <w:rsid w:val="00CC116A"/>
    <w:rsid w:val="00CC13CE"/>
    <w:rsid w:val="00CC1512"/>
    <w:rsid w:val="00CC256D"/>
    <w:rsid w:val="00CC257C"/>
    <w:rsid w:val="00CC2D25"/>
    <w:rsid w:val="00CC2E06"/>
    <w:rsid w:val="00CC2F1D"/>
    <w:rsid w:val="00CC3113"/>
    <w:rsid w:val="00CC35AE"/>
    <w:rsid w:val="00CC468E"/>
    <w:rsid w:val="00CC46A4"/>
    <w:rsid w:val="00CC4EBB"/>
    <w:rsid w:val="00CC4F1C"/>
    <w:rsid w:val="00CC55EA"/>
    <w:rsid w:val="00CC5736"/>
    <w:rsid w:val="00CC5C96"/>
    <w:rsid w:val="00CC5E03"/>
    <w:rsid w:val="00CC60A7"/>
    <w:rsid w:val="00CC719A"/>
    <w:rsid w:val="00CD0470"/>
    <w:rsid w:val="00CD0C1B"/>
    <w:rsid w:val="00CD10EE"/>
    <w:rsid w:val="00CD18FB"/>
    <w:rsid w:val="00CD309D"/>
    <w:rsid w:val="00CD3427"/>
    <w:rsid w:val="00CD3503"/>
    <w:rsid w:val="00CD3DB8"/>
    <w:rsid w:val="00CD4563"/>
    <w:rsid w:val="00CD5644"/>
    <w:rsid w:val="00CD68B3"/>
    <w:rsid w:val="00CD6D38"/>
    <w:rsid w:val="00CD6E39"/>
    <w:rsid w:val="00CD7ADE"/>
    <w:rsid w:val="00CD7E87"/>
    <w:rsid w:val="00CE0943"/>
    <w:rsid w:val="00CE0C1B"/>
    <w:rsid w:val="00CE1D42"/>
    <w:rsid w:val="00CE1E66"/>
    <w:rsid w:val="00CE2519"/>
    <w:rsid w:val="00CE2693"/>
    <w:rsid w:val="00CE3151"/>
    <w:rsid w:val="00CE3583"/>
    <w:rsid w:val="00CE3C52"/>
    <w:rsid w:val="00CE471E"/>
    <w:rsid w:val="00CE4FCD"/>
    <w:rsid w:val="00CE51FC"/>
    <w:rsid w:val="00CE54CF"/>
    <w:rsid w:val="00CE59D3"/>
    <w:rsid w:val="00CE5A7C"/>
    <w:rsid w:val="00CE5D28"/>
    <w:rsid w:val="00CE65D2"/>
    <w:rsid w:val="00CE708C"/>
    <w:rsid w:val="00CE70A4"/>
    <w:rsid w:val="00CE737B"/>
    <w:rsid w:val="00CE762E"/>
    <w:rsid w:val="00CE790A"/>
    <w:rsid w:val="00CF0B66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639"/>
    <w:rsid w:val="00D01B13"/>
    <w:rsid w:val="00D02455"/>
    <w:rsid w:val="00D030A6"/>
    <w:rsid w:val="00D034A3"/>
    <w:rsid w:val="00D03761"/>
    <w:rsid w:val="00D037E2"/>
    <w:rsid w:val="00D043C8"/>
    <w:rsid w:val="00D04439"/>
    <w:rsid w:val="00D04695"/>
    <w:rsid w:val="00D0476B"/>
    <w:rsid w:val="00D04CCE"/>
    <w:rsid w:val="00D04FEA"/>
    <w:rsid w:val="00D052D1"/>
    <w:rsid w:val="00D05C11"/>
    <w:rsid w:val="00D06367"/>
    <w:rsid w:val="00D06965"/>
    <w:rsid w:val="00D06F3C"/>
    <w:rsid w:val="00D07738"/>
    <w:rsid w:val="00D07CF9"/>
    <w:rsid w:val="00D10C2C"/>
    <w:rsid w:val="00D10DAE"/>
    <w:rsid w:val="00D113E9"/>
    <w:rsid w:val="00D1188A"/>
    <w:rsid w:val="00D1224C"/>
    <w:rsid w:val="00D1236C"/>
    <w:rsid w:val="00D125D9"/>
    <w:rsid w:val="00D127E2"/>
    <w:rsid w:val="00D12C17"/>
    <w:rsid w:val="00D13077"/>
    <w:rsid w:val="00D1335A"/>
    <w:rsid w:val="00D13554"/>
    <w:rsid w:val="00D137C7"/>
    <w:rsid w:val="00D13A98"/>
    <w:rsid w:val="00D13B80"/>
    <w:rsid w:val="00D14501"/>
    <w:rsid w:val="00D1482F"/>
    <w:rsid w:val="00D16840"/>
    <w:rsid w:val="00D178BE"/>
    <w:rsid w:val="00D17B6C"/>
    <w:rsid w:val="00D17D47"/>
    <w:rsid w:val="00D17E9E"/>
    <w:rsid w:val="00D2037C"/>
    <w:rsid w:val="00D20521"/>
    <w:rsid w:val="00D20D2D"/>
    <w:rsid w:val="00D21C1B"/>
    <w:rsid w:val="00D21E6D"/>
    <w:rsid w:val="00D226E1"/>
    <w:rsid w:val="00D22F1E"/>
    <w:rsid w:val="00D23092"/>
    <w:rsid w:val="00D230D5"/>
    <w:rsid w:val="00D23769"/>
    <w:rsid w:val="00D24554"/>
    <w:rsid w:val="00D24BAE"/>
    <w:rsid w:val="00D24C32"/>
    <w:rsid w:val="00D24F38"/>
    <w:rsid w:val="00D25C49"/>
    <w:rsid w:val="00D25F70"/>
    <w:rsid w:val="00D27183"/>
    <w:rsid w:val="00D27EF7"/>
    <w:rsid w:val="00D3071C"/>
    <w:rsid w:val="00D30BC1"/>
    <w:rsid w:val="00D31910"/>
    <w:rsid w:val="00D322D7"/>
    <w:rsid w:val="00D327DA"/>
    <w:rsid w:val="00D32D72"/>
    <w:rsid w:val="00D33337"/>
    <w:rsid w:val="00D3403B"/>
    <w:rsid w:val="00D35508"/>
    <w:rsid w:val="00D35D37"/>
    <w:rsid w:val="00D35D94"/>
    <w:rsid w:val="00D36A33"/>
    <w:rsid w:val="00D36B56"/>
    <w:rsid w:val="00D36B8B"/>
    <w:rsid w:val="00D36FA7"/>
    <w:rsid w:val="00D3704B"/>
    <w:rsid w:val="00D37EF6"/>
    <w:rsid w:val="00D406BB"/>
    <w:rsid w:val="00D40960"/>
    <w:rsid w:val="00D40987"/>
    <w:rsid w:val="00D40A65"/>
    <w:rsid w:val="00D40D34"/>
    <w:rsid w:val="00D40F02"/>
    <w:rsid w:val="00D40FC6"/>
    <w:rsid w:val="00D414CC"/>
    <w:rsid w:val="00D42D8B"/>
    <w:rsid w:val="00D4379B"/>
    <w:rsid w:val="00D4383E"/>
    <w:rsid w:val="00D438EC"/>
    <w:rsid w:val="00D439A3"/>
    <w:rsid w:val="00D43F96"/>
    <w:rsid w:val="00D441FA"/>
    <w:rsid w:val="00D4465F"/>
    <w:rsid w:val="00D44CE8"/>
    <w:rsid w:val="00D461B3"/>
    <w:rsid w:val="00D464E0"/>
    <w:rsid w:val="00D46CDC"/>
    <w:rsid w:val="00D46F2C"/>
    <w:rsid w:val="00D47216"/>
    <w:rsid w:val="00D475A6"/>
    <w:rsid w:val="00D47D0F"/>
    <w:rsid w:val="00D5108A"/>
    <w:rsid w:val="00D515F5"/>
    <w:rsid w:val="00D51DAB"/>
    <w:rsid w:val="00D52A8B"/>
    <w:rsid w:val="00D52D6A"/>
    <w:rsid w:val="00D535F7"/>
    <w:rsid w:val="00D54057"/>
    <w:rsid w:val="00D541DB"/>
    <w:rsid w:val="00D545F9"/>
    <w:rsid w:val="00D546CF"/>
    <w:rsid w:val="00D54A5F"/>
    <w:rsid w:val="00D55626"/>
    <w:rsid w:val="00D5679A"/>
    <w:rsid w:val="00D56821"/>
    <w:rsid w:val="00D56891"/>
    <w:rsid w:val="00D57B59"/>
    <w:rsid w:val="00D601DD"/>
    <w:rsid w:val="00D6089B"/>
    <w:rsid w:val="00D609C4"/>
    <w:rsid w:val="00D60C5D"/>
    <w:rsid w:val="00D60CFF"/>
    <w:rsid w:val="00D6153C"/>
    <w:rsid w:val="00D61FBA"/>
    <w:rsid w:val="00D642D0"/>
    <w:rsid w:val="00D6439B"/>
    <w:rsid w:val="00D6466C"/>
    <w:rsid w:val="00D64B8A"/>
    <w:rsid w:val="00D64FFA"/>
    <w:rsid w:val="00D65B35"/>
    <w:rsid w:val="00D66302"/>
    <w:rsid w:val="00D66437"/>
    <w:rsid w:val="00D66A52"/>
    <w:rsid w:val="00D6762E"/>
    <w:rsid w:val="00D6765A"/>
    <w:rsid w:val="00D676D0"/>
    <w:rsid w:val="00D67891"/>
    <w:rsid w:val="00D71002"/>
    <w:rsid w:val="00D7178F"/>
    <w:rsid w:val="00D71B74"/>
    <w:rsid w:val="00D72064"/>
    <w:rsid w:val="00D72861"/>
    <w:rsid w:val="00D72B59"/>
    <w:rsid w:val="00D72EE8"/>
    <w:rsid w:val="00D7405A"/>
    <w:rsid w:val="00D74E31"/>
    <w:rsid w:val="00D7505B"/>
    <w:rsid w:val="00D7589E"/>
    <w:rsid w:val="00D77038"/>
    <w:rsid w:val="00D77193"/>
    <w:rsid w:val="00D776BE"/>
    <w:rsid w:val="00D8014B"/>
    <w:rsid w:val="00D80387"/>
    <w:rsid w:val="00D804BE"/>
    <w:rsid w:val="00D8099B"/>
    <w:rsid w:val="00D81130"/>
    <w:rsid w:val="00D816A1"/>
    <w:rsid w:val="00D81D9A"/>
    <w:rsid w:val="00D8258E"/>
    <w:rsid w:val="00D82EDA"/>
    <w:rsid w:val="00D83060"/>
    <w:rsid w:val="00D83133"/>
    <w:rsid w:val="00D831AC"/>
    <w:rsid w:val="00D831B2"/>
    <w:rsid w:val="00D837B5"/>
    <w:rsid w:val="00D83EF8"/>
    <w:rsid w:val="00D84746"/>
    <w:rsid w:val="00D850A1"/>
    <w:rsid w:val="00D85AF6"/>
    <w:rsid w:val="00D85B97"/>
    <w:rsid w:val="00D85D73"/>
    <w:rsid w:val="00D86621"/>
    <w:rsid w:val="00D86879"/>
    <w:rsid w:val="00D87430"/>
    <w:rsid w:val="00D878D4"/>
    <w:rsid w:val="00D87C73"/>
    <w:rsid w:val="00D87D27"/>
    <w:rsid w:val="00D90946"/>
    <w:rsid w:val="00D90BDF"/>
    <w:rsid w:val="00D9165F"/>
    <w:rsid w:val="00D91777"/>
    <w:rsid w:val="00D91A1B"/>
    <w:rsid w:val="00D92568"/>
    <w:rsid w:val="00D94CDC"/>
    <w:rsid w:val="00D9620B"/>
    <w:rsid w:val="00D9637E"/>
    <w:rsid w:val="00D96C85"/>
    <w:rsid w:val="00D973CD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00F"/>
    <w:rsid w:val="00DA3476"/>
    <w:rsid w:val="00DA36AC"/>
    <w:rsid w:val="00DA3C41"/>
    <w:rsid w:val="00DA4725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EE9"/>
    <w:rsid w:val="00DB17D7"/>
    <w:rsid w:val="00DB183C"/>
    <w:rsid w:val="00DB26FD"/>
    <w:rsid w:val="00DB2A84"/>
    <w:rsid w:val="00DB4DD6"/>
    <w:rsid w:val="00DB5347"/>
    <w:rsid w:val="00DB57C6"/>
    <w:rsid w:val="00DB58E0"/>
    <w:rsid w:val="00DB5B5C"/>
    <w:rsid w:val="00DB5C7B"/>
    <w:rsid w:val="00DB62D2"/>
    <w:rsid w:val="00DB6A44"/>
    <w:rsid w:val="00DB7272"/>
    <w:rsid w:val="00DB74AA"/>
    <w:rsid w:val="00DB798A"/>
    <w:rsid w:val="00DC01AA"/>
    <w:rsid w:val="00DC0616"/>
    <w:rsid w:val="00DC0F57"/>
    <w:rsid w:val="00DC2AA8"/>
    <w:rsid w:val="00DC3176"/>
    <w:rsid w:val="00DC34A7"/>
    <w:rsid w:val="00DC4918"/>
    <w:rsid w:val="00DC4E1B"/>
    <w:rsid w:val="00DC4E1D"/>
    <w:rsid w:val="00DC5587"/>
    <w:rsid w:val="00DC5A11"/>
    <w:rsid w:val="00DC5C94"/>
    <w:rsid w:val="00DC65A0"/>
    <w:rsid w:val="00DC704C"/>
    <w:rsid w:val="00DC7066"/>
    <w:rsid w:val="00DD0290"/>
    <w:rsid w:val="00DD05B6"/>
    <w:rsid w:val="00DD08EE"/>
    <w:rsid w:val="00DD08FF"/>
    <w:rsid w:val="00DD0FF5"/>
    <w:rsid w:val="00DD1C01"/>
    <w:rsid w:val="00DD2335"/>
    <w:rsid w:val="00DD3D74"/>
    <w:rsid w:val="00DD40DB"/>
    <w:rsid w:val="00DD4CF6"/>
    <w:rsid w:val="00DD4DDA"/>
    <w:rsid w:val="00DD4E88"/>
    <w:rsid w:val="00DD50BB"/>
    <w:rsid w:val="00DD55C3"/>
    <w:rsid w:val="00DD63DC"/>
    <w:rsid w:val="00DD64C5"/>
    <w:rsid w:val="00DD6F11"/>
    <w:rsid w:val="00DD7D54"/>
    <w:rsid w:val="00DE0575"/>
    <w:rsid w:val="00DE1176"/>
    <w:rsid w:val="00DE12BB"/>
    <w:rsid w:val="00DE1451"/>
    <w:rsid w:val="00DE1477"/>
    <w:rsid w:val="00DE15F2"/>
    <w:rsid w:val="00DE188D"/>
    <w:rsid w:val="00DE2073"/>
    <w:rsid w:val="00DE2582"/>
    <w:rsid w:val="00DE2E58"/>
    <w:rsid w:val="00DE3163"/>
    <w:rsid w:val="00DE3650"/>
    <w:rsid w:val="00DE38C5"/>
    <w:rsid w:val="00DE390F"/>
    <w:rsid w:val="00DE3945"/>
    <w:rsid w:val="00DE3D11"/>
    <w:rsid w:val="00DE4B79"/>
    <w:rsid w:val="00DE52D2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3F01"/>
    <w:rsid w:val="00DF3FFB"/>
    <w:rsid w:val="00DF46AA"/>
    <w:rsid w:val="00DF4ED5"/>
    <w:rsid w:val="00DF51D3"/>
    <w:rsid w:val="00DF55D7"/>
    <w:rsid w:val="00DF59EA"/>
    <w:rsid w:val="00DF5ECF"/>
    <w:rsid w:val="00DF627F"/>
    <w:rsid w:val="00DF680C"/>
    <w:rsid w:val="00DF72E1"/>
    <w:rsid w:val="00DF7716"/>
    <w:rsid w:val="00DF7720"/>
    <w:rsid w:val="00DF78E2"/>
    <w:rsid w:val="00DF791C"/>
    <w:rsid w:val="00E002A9"/>
    <w:rsid w:val="00E0107D"/>
    <w:rsid w:val="00E01148"/>
    <w:rsid w:val="00E016DD"/>
    <w:rsid w:val="00E01A93"/>
    <w:rsid w:val="00E01D46"/>
    <w:rsid w:val="00E02E44"/>
    <w:rsid w:val="00E036C7"/>
    <w:rsid w:val="00E03838"/>
    <w:rsid w:val="00E03D3B"/>
    <w:rsid w:val="00E03E2A"/>
    <w:rsid w:val="00E044A4"/>
    <w:rsid w:val="00E045E2"/>
    <w:rsid w:val="00E05139"/>
    <w:rsid w:val="00E05434"/>
    <w:rsid w:val="00E05719"/>
    <w:rsid w:val="00E068A3"/>
    <w:rsid w:val="00E078D9"/>
    <w:rsid w:val="00E07ECE"/>
    <w:rsid w:val="00E102E2"/>
    <w:rsid w:val="00E10EF0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35C"/>
    <w:rsid w:val="00E1663E"/>
    <w:rsid w:val="00E16A34"/>
    <w:rsid w:val="00E16B7D"/>
    <w:rsid w:val="00E178F9"/>
    <w:rsid w:val="00E17EFF"/>
    <w:rsid w:val="00E208CF"/>
    <w:rsid w:val="00E20B4B"/>
    <w:rsid w:val="00E211AD"/>
    <w:rsid w:val="00E2193F"/>
    <w:rsid w:val="00E21B78"/>
    <w:rsid w:val="00E221A8"/>
    <w:rsid w:val="00E23723"/>
    <w:rsid w:val="00E23726"/>
    <w:rsid w:val="00E2411B"/>
    <w:rsid w:val="00E24217"/>
    <w:rsid w:val="00E24563"/>
    <w:rsid w:val="00E24E60"/>
    <w:rsid w:val="00E251BF"/>
    <w:rsid w:val="00E25346"/>
    <w:rsid w:val="00E253B6"/>
    <w:rsid w:val="00E25677"/>
    <w:rsid w:val="00E257BF"/>
    <w:rsid w:val="00E25A6F"/>
    <w:rsid w:val="00E25A94"/>
    <w:rsid w:val="00E25FCD"/>
    <w:rsid w:val="00E26483"/>
    <w:rsid w:val="00E26971"/>
    <w:rsid w:val="00E271B7"/>
    <w:rsid w:val="00E275F7"/>
    <w:rsid w:val="00E27CB9"/>
    <w:rsid w:val="00E306AB"/>
    <w:rsid w:val="00E311FE"/>
    <w:rsid w:val="00E31F3C"/>
    <w:rsid w:val="00E322F7"/>
    <w:rsid w:val="00E32370"/>
    <w:rsid w:val="00E32A0C"/>
    <w:rsid w:val="00E32C21"/>
    <w:rsid w:val="00E32EBB"/>
    <w:rsid w:val="00E336B8"/>
    <w:rsid w:val="00E33F07"/>
    <w:rsid w:val="00E3401A"/>
    <w:rsid w:val="00E34269"/>
    <w:rsid w:val="00E3459B"/>
    <w:rsid w:val="00E345E3"/>
    <w:rsid w:val="00E3469A"/>
    <w:rsid w:val="00E34EAB"/>
    <w:rsid w:val="00E34FAF"/>
    <w:rsid w:val="00E35297"/>
    <w:rsid w:val="00E3548B"/>
    <w:rsid w:val="00E35924"/>
    <w:rsid w:val="00E35B62"/>
    <w:rsid w:val="00E36573"/>
    <w:rsid w:val="00E36740"/>
    <w:rsid w:val="00E36CC4"/>
    <w:rsid w:val="00E371F2"/>
    <w:rsid w:val="00E37CDE"/>
    <w:rsid w:val="00E405EE"/>
    <w:rsid w:val="00E40702"/>
    <w:rsid w:val="00E4189E"/>
    <w:rsid w:val="00E422F4"/>
    <w:rsid w:val="00E423A8"/>
    <w:rsid w:val="00E42CA0"/>
    <w:rsid w:val="00E42F73"/>
    <w:rsid w:val="00E433E1"/>
    <w:rsid w:val="00E435AC"/>
    <w:rsid w:val="00E445C3"/>
    <w:rsid w:val="00E4475C"/>
    <w:rsid w:val="00E44A72"/>
    <w:rsid w:val="00E45367"/>
    <w:rsid w:val="00E45770"/>
    <w:rsid w:val="00E46342"/>
    <w:rsid w:val="00E46712"/>
    <w:rsid w:val="00E46879"/>
    <w:rsid w:val="00E47297"/>
    <w:rsid w:val="00E47FA8"/>
    <w:rsid w:val="00E5048A"/>
    <w:rsid w:val="00E5122B"/>
    <w:rsid w:val="00E51B86"/>
    <w:rsid w:val="00E52B13"/>
    <w:rsid w:val="00E5336C"/>
    <w:rsid w:val="00E53CCD"/>
    <w:rsid w:val="00E53D06"/>
    <w:rsid w:val="00E542E7"/>
    <w:rsid w:val="00E544FE"/>
    <w:rsid w:val="00E54C10"/>
    <w:rsid w:val="00E55E3D"/>
    <w:rsid w:val="00E56E47"/>
    <w:rsid w:val="00E56E9B"/>
    <w:rsid w:val="00E6030B"/>
    <w:rsid w:val="00E60521"/>
    <w:rsid w:val="00E60978"/>
    <w:rsid w:val="00E60E33"/>
    <w:rsid w:val="00E619BE"/>
    <w:rsid w:val="00E61AD0"/>
    <w:rsid w:val="00E62F8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5B"/>
    <w:rsid w:val="00E703A4"/>
    <w:rsid w:val="00E70700"/>
    <w:rsid w:val="00E71C90"/>
    <w:rsid w:val="00E71E45"/>
    <w:rsid w:val="00E72851"/>
    <w:rsid w:val="00E72BF8"/>
    <w:rsid w:val="00E73D73"/>
    <w:rsid w:val="00E742C8"/>
    <w:rsid w:val="00E75324"/>
    <w:rsid w:val="00E75572"/>
    <w:rsid w:val="00E75616"/>
    <w:rsid w:val="00E75928"/>
    <w:rsid w:val="00E75E80"/>
    <w:rsid w:val="00E761BA"/>
    <w:rsid w:val="00E76385"/>
    <w:rsid w:val="00E7642C"/>
    <w:rsid w:val="00E77001"/>
    <w:rsid w:val="00E77B79"/>
    <w:rsid w:val="00E8076F"/>
    <w:rsid w:val="00E80847"/>
    <w:rsid w:val="00E80B39"/>
    <w:rsid w:val="00E813A6"/>
    <w:rsid w:val="00E815A3"/>
    <w:rsid w:val="00E81BD9"/>
    <w:rsid w:val="00E82985"/>
    <w:rsid w:val="00E833FC"/>
    <w:rsid w:val="00E8346E"/>
    <w:rsid w:val="00E840A3"/>
    <w:rsid w:val="00E84606"/>
    <w:rsid w:val="00E85060"/>
    <w:rsid w:val="00E852E4"/>
    <w:rsid w:val="00E85671"/>
    <w:rsid w:val="00E85935"/>
    <w:rsid w:val="00E86E14"/>
    <w:rsid w:val="00E87888"/>
    <w:rsid w:val="00E87C9D"/>
    <w:rsid w:val="00E9008B"/>
    <w:rsid w:val="00E9049B"/>
    <w:rsid w:val="00E9064B"/>
    <w:rsid w:val="00E9068C"/>
    <w:rsid w:val="00E90D2E"/>
    <w:rsid w:val="00E919D6"/>
    <w:rsid w:val="00E91A31"/>
    <w:rsid w:val="00E91C73"/>
    <w:rsid w:val="00E9221E"/>
    <w:rsid w:val="00E93E30"/>
    <w:rsid w:val="00E93FAF"/>
    <w:rsid w:val="00E9498A"/>
    <w:rsid w:val="00E9590A"/>
    <w:rsid w:val="00E96331"/>
    <w:rsid w:val="00E9679E"/>
    <w:rsid w:val="00E96C16"/>
    <w:rsid w:val="00E96FD3"/>
    <w:rsid w:val="00E974D4"/>
    <w:rsid w:val="00EA01E3"/>
    <w:rsid w:val="00EA01F3"/>
    <w:rsid w:val="00EA0469"/>
    <w:rsid w:val="00EA1666"/>
    <w:rsid w:val="00EA17C7"/>
    <w:rsid w:val="00EA23D6"/>
    <w:rsid w:val="00EA2802"/>
    <w:rsid w:val="00EA2990"/>
    <w:rsid w:val="00EA38D6"/>
    <w:rsid w:val="00EA44FC"/>
    <w:rsid w:val="00EA507B"/>
    <w:rsid w:val="00EA5491"/>
    <w:rsid w:val="00EA55A5"/>
    <w:rsid w:val="00EA5602"/>
    <w:rsid w:val="00EA5828"/>
    <w:rsid w:val="00EA6044"/>
    <w:rsid w:val="00EA7639"/>
    <w:rsid w:val="00EB0006"/>
    <w:rsid w:val="00EB0852"/>
    <w:rsid w:val="00EB3D5C"/>
    <w:rsid w:val="00EB44FB"/>
    <w:rsid w:val="00EB4E9C"/>
    <w:rsid w:val="00EB4F3A"/>
    <w:rsid w:val="00EB5750"/>
    <w:rsid w:val="00EB5D8A"/>
    <w:rsid w:val="00EB5DD3"/>
    <w:rsid w:val="00EB662C"/>
    <w:rsid w:val="00EC079A"/>
    <w:rsid w:val="00EC1CCE"/>
    <w:rsid w:val="00EC367F"/>
    <w:rsid w:val="00EC3BEB"/>
    <w:rsid w:val="00EC3D09"/>
    <w:rsid w:val="00EC44CB"/>
    <w:rsid w:val="00EC5B5A"/>
    <w:rsid w:val="00EC5D87"/>
    <w:rsid w:val="00EC6117"/>
    <w:rsid w:val="00EC6BDD"/>
    <w:rsid w:val="00EC727F"/>
    <w:rsid w:val="00EC7F5A"/>
    <w:rsid w:val="00ED00D3"/>
    <w:rsid w:val="00ED09D9"/>
    <w:rsid w:val="00ED0E89"/>
    <w:rsid w:val="00ED1562"/>
    <w:rsid w:val="00ED1A29"/>
    <w:rsid w:val="00ED2A18"/>
    <w:rsid w:val="00ED30EB"/>
    <w:rsid w:val="00ED33EB"/>
    <w:rsid w:val="00ED4041"/>
    <w:rsid w:val="00ED4336"/>
    <w:rsid w:val="00ED4E19"/>
    <w:rsid w:val="00ED50B6"/>
    <w:rsid w:val="00ED51E2"/>
    <w:rsid w:val="00ED5953"/>
    <w:rsid w:val="00ED5AEB"/>
    <w:rsid w:val="00ED5C13"/>
    <w:rsid w:val="00ED6650"/>
    <w:rsid w:val="00ED6A64"/>
    <w:rsid w:val="00ED70E0"/>
    <w:rsid w:val="00ED7ABD"/>
    <w:rsid w:val="00ED7F4D"/>
    <w:rsid w:val="00EE0385"/>
    <w:rsid w:val="00EE0D34"/>
    <w:rsid w:val="00EE1883"/>
    <w:rsid w:val="00EE2248"/>
    <w:rsid w:val="00EE2282"/>
    <w:rsid w:val="00EE25C4"/>
    <w:rsid w:val="00EE4839"/>
    <w:rsid w:val="00EE51C4"/>
    <w:rsid w:val="00EE553C"/>
    <w:rsid w:val="00EE57BC"/>
    <w:rsid w:val="00EE5E77"/>
    <w:rsid w:val="00EE6728"/>
    <w:rsid w:val="00EE689E"/>
    <w:rsid w:val="00EE6EC2"/>
    <w:rsid w:val="00EE7181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F22"/>
    <w:rsid w:val="00EF400D"/>
    <w:rsid w:val="00EF4D76"/>
    <w:rsid w:val="00EF5120"/>
    <w:rsid w:val="00EF54E6"/>
    <w:rsid w:val="00EF5943"/>
    <w:rsid w:val="00EF6652"/>
    <w:rsid w:val="00EF6AA0"/>
    <w:rsid w:val="00EF6EB1"/>
    <w:rsid w:val="00EF711E"/>
    <w:rsid w:val="00EF7E0B"/>
    <w:rsid w:val="00F005E3"/>
    <w:rsid w:val="00F00E41"/>
    <w:rsid w:val="00F00E4B"/>
    <w:rsid w:val="00F012EF"/>
    <w:rsid w:val="00F01870"/>
    <w:rsid w:val="00F01A33"/>
    <w:rsid w:val="00F01EC7"/>
    <w:rsid w:val="00F025EC"/>
    <w:rsid w:val="00F02721"/>
    <w:rsid w:val="00F02C5A"/>
    <w:rsid w:val="00F03A89"/>
    <w:rsid w:val="00F040F3"/>
    <w:rsid w:val="00F05026"/>
    <w:rsid w:val="00F05904"/>
    <w:rsid w:val="00F05B26"/>
    <w:rsid w:val="00F05FB7"/>
    <w:rsid w:val="00F064B9"/>
    <w:rsid w:val="00F06BAD"/>
    <w:rsid w:val="00F07696"/>
    <w:rsid w:val="00F07825"/>
    <w:rsid w:val="00F1019C"/>
    <w:rsid w:val="00F1090A"/>
    <w:rsid w:val="00F10A95"/>
    <w:rsid w:val="00F10F13"/>
    <w:rsid w:val="00F114F7"/>
    <w:rsid w:val="00F11EA7"/>
    <w:rsid w:val="00F12407"/>
    <w:rsid w:val="00F12660"/>
    <w:rsid w:val="00F128CD"/>
    <w:rsid w:val="00F13122"/>
    <w:rsid w:val="00F1353D"/>
    <w:rsid w:val="00F13A26"/>
    <w:rsid w:val="00F14074"/>
    <w:rsid w:val="00F151C3"/>
    <w:rsid w:val="00F157EB"/>
    <w:rsid w:val="00F16634"/>
    <w:rsid w:val="00F166D0"/>
    <w:rsid w:val="00F16764"/>
    <w:rsid w:val="00F16D3B"/>
    <w:rsid w:val="00F178B5"/>
    <w:rsid w:val="00F17CEC"/>
    <w:rsid w:val="00F202A8"/>
    <w:rsid w:val="00F202B7"/>
    <w:rsid w:val="00F2068E"/>
    <w:rsid w:val="00F2096E"/>
    <w:rsid w:val="00F210E2"/>
    <w:rsid w:val="00F21132"/>
    <w:rsid w:val="00F216F6"/>
    <w:rsid w:val="00F21A76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3058B"/>
    <w:rsid w:val="00F31174"/>
    <w:rsid w:val="00F31BAF"/>
    <w:rsid w:val="00F31CA0"/>
    <w:rsid w:val="00F31DBD"/>
    <w:rsid w:val="00F326F7"/>
    <w:rsid w:val="00F32905"/>
    <w:rsid w:val="00F32923"/>
    <w:rsid w:val="00F32E7B"/>
    <w:rsid w:val="00F3302A"/>
    <w:rsid w:val="00F331BD"/>
    <w:rsid w:val="00F33764"/>
    <w:rsid w:val="00F33853"/>
    <w:rsid w:val="00F33973"/>
    <w:rsid w:val="00F33D0B"/>
    <w:rsid w:val="00F33F19"/>
    <w:rsid w:val="00F34D40"/>
    <w:rsid w:val="00F353CD"/>
    <w:rsid w:val="00F3587E"/>
    <w:rsid w:val="00F35A33"/>
    <w:rsid w:val="00F35C02"/>
    <w:rsid w:val="00F35D11"/>
    <w:rsid w:val="00F3753E"/>
    <w:rsid w:val="00F37684"/>
    <w:rsid w:val="00F37874"/>
    <w:rsid w:val="00F4042E"/>
    <w:rsid w:val="00F40644"/>
    <w:rsid w:val="00F40D84"/>
    <w:rsid w:val="00F412CD"/>
    <w:rsid w:val="00F41A80"/>
    <w:rsid w:val="00F41F23"/>
    <w:rsid w:val="00F4206E"/>
    <w:rsid w:val="00F42627"/>
    <w:rsid w:val="00F42A9F"/>
    <w:rsid w:val="00F42BAB"/>
    <w:rsid w:val="00F42F8E"/>
    <w:rsid w:val="00F43798"/>
    <w:rsid w:val="00F43812"/>
    <w:rsid w:val="00F43E8C"/>
    <w:rsid w:val="00F4505D"/>
    <w:rsid w:val="00F45BFD"/>
    <w:rsid w:val="00F45C33"/>
    <w:rsid w:val="00F46226"/>
    <w:rsid w:val="00F46480"/>
    <w:rsid w:val="00F46933"/>
    <w:rsid w:val="00F46BFE"/>
    <w:rsid w:val="00F46D1D"/>
    <w:rsid w:val="00F46F41"/>
    <w:rsid w:val="00F47275"/>
    <w:rsid w:val="00F478FE"/>
    <w:rsid w:val="00F513DD"/>
    <w:rsid w:val="00F51AE2"/>
    <w:rsid w:val="00F52A55"/>
    <w:rsid w:val="00F52E85"/>
    <w:rsid w:val="00F535B2"/>
    <w:rsid w:val="00F53E9B"/>
    <w:rsid w:val="00F547D4"/>
    <w:rsid w:val="00F54970"/>
    <w:rsid w:val="00F558A5"/>
    <w:rsid w:val="00F56295"/>
    <w:rsid w:val="00F566E4"/>
    <w:rsid w:val="00F56731"/>
    <w:rsid w:val="00F577B2"/>
    <w:rsid w:val="00F57F1D"/>
    <w:rsid w:val="00F60714"/>
    <w:rsid w:val="00F60BA4"/>
    <w:rsid w:val="00F60BD2"/>
    <w:rsid w:val="00F6183D"/>
    <w:rsid w:val="00F61E3B"/>
    <w:rsid w:val="00F61F2E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7156"/>
    <w:rsid w:val="00F67AC3"/>
    <w:rsid w:val="00F67E47"/>
    <w:rsid w:val="00F7066F"/>
    <w:rsid w:val="00F70B3D"/>
    <w:rsid w:val="00F70FAE"/>
    <w:rsid w:val="00F71017"/>
    <w:rsid w:val="00F71295"/>
    <w:rsid w:val="00F71AEE"/>
    <w:rsid w:val="00F731C6"/>
    <w:rsid w:val="00F732F5"/>
    <w:rsid w:val="00F73846"/>
    <w:rsid w:val="00F73A3B"/>
    <w:rsid w:val="00F73E74"/>
    <w:rsid w:val="00F74036"/>
    <w:rsid w:val="00F74047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2CF"/>
    <w:rsid w:val="00F825E0"/>
    <w:rsid w:val="00F83472"/>
    <w:rsid w:val="00F84736"/>
    <w:rsid w:val="00F84B52"/>
    <w:rsid w:val="00F85F43"/>
    <w:rsid w:val="00F85F95"/>
    <w:rsid w:val="00F863F1"/>
    <w:rsid w:val="00F86E61"/>
    <w:rsid w:val="00F87550"/>
    <w:rsid w:val="00F87DCB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E8"/>
    <w:rsid w:val="00F9520F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87E"/>
    <w:rsid w:val="00FA095E"/>
    <w:rsid w:val="00FA0D3C"/>
    <w:rsid w:val="00FA166F"/>
    <w:rsid w:val="00FA183D"/>
    <w:rsid w:val="00FA1D01"/>
    <w:rsid w:val="00FA26DD"/>
    <w:rsid w:val="00FA2BE3"/>
    <w:rsid w:val="00FA3BBB"/>
    <w:rsid w:val="00FA4138"/>
    <w:rsid w:val="00FA41DC"/>
    <w:rsid w:val="00FA4237"/>
    <w:rsid w:val="00FA4C47"/>
    <w:rsid w:val="00FA526A"/>
    <w:rsid w:val="00FA587A"/>
    <w:rsid w:val="00FA5EEC"/>
    <w:rsid w:val="00FA65B9"/>
    <w:rsid w:val="00FA6712"/>
    <w:rsid w:val="00FA67B1"/>
    <w:rsid w:val="00FA70DE"/>
    <w:rsid w:val="00FA72EB"/>
    <w:rsid w:val="00FA7457"/>
    <w:rsid w:val="00FA7C54"/>
    <w:rsid w:val="00FB03D6"/>
    <w:rsid w:val="00FB0BFB"/>
    <w:rsid w:val="00FB0C9E"/>
    <w:rsid w:val="00FB0D1B"/>
    <w:rsid w:val="00FB13AD"/>
    <w:rsid w:val="00FB15F0"/>
    <w:rsid w:val="00FB2021"/>
    <w:rsid w:val="00FB22E7"/>
    <w:rsid w:val="00FB2C05"/>
    <w:rsid w:val="00FB3128"/>
    <w:rsid w:val="00FB3A6D"/>
    <w:rsid w:val="00FB46B4"/>
    <w:rsid w:val="00FB522F"/>
    <w:rsid w:val="00FB526D"/>
    <w:rsid w:val="00FB57F8"/>
    <w:rsid w:val="00FB587D"/>
    <w:rsid w:val="00FB5A64"/>
    <w:rsid w:val="00FB5FB2"/>
    <w:rsid w:val="00FB658E"/>
    <w:rsid w:val="00FB65A5"/>
    <w:rsid w:val="00FB6779"/>
    <w:rsid w:val="00FB6B46"/>
    <w:rsid w:val="00FB6CF3"/>
    <w:rsid w:val="00FB6CFF"/>
    <w:rsid w:val="00FB73E6"/>
    <w:rsid w:val="00FC0884"/>
    <w:rsid w:val="00FC3527"/>
    <w:rsid w:val="00FC38B6"/>
    <w:rsid w:val="00FC397A"/>
    <w:rsid w:val="00FC40D4"/>
    <w:rsid w:val="00FC42D7"/>
    <w:rsid w:val="00FC5084"/>
    <w:rsid w:val="00FC5882"/>
    <w:rsid w:val="00FC58A0"/>
    <w:rsid w:val="00FC607E"/>
    <w:rsid w:val="00FC611B"/>
    <w:rsid w:val="00FC67E8"/>
    <w:rsid w:val="00FC7EF4"/>
    <w:rsid w:val="00FD02AF"/>
    <w:rsid w:val="00FD07CA"/>
    <w:rsid w:val="00FD0974"/>
    <w:rsid w:val="00FD22F2"/>
    <w:rsid w:val="00FD2930"/>
    <w:rsid w:val="00FD3AA9"/>
    <w:rsid w:val="00FD3CF4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D28"/>
    <w:rsid w:val="00FE0DF5"/>
    <w:rsid w:val="00FE12AD"/>
    <w:rsid w:val="00FE2FCD"/>
    <w:rsid w:val="00FE30B4"/>
    <w:rsid w:val="00FE30D6"/>
    <w:rsid w:val="00FE33D6"/>
    <w:rsid w:val="00FE38C7"/>
    <w:rsid w:val="00FE3CDE"/>
    <w:rsid w:val="00FE3D9C"/>
    <w:rsid w:val="00FE4AAC"/>
    <w:rsid w:val="00FE4D41"/>
    <w:rsid w:val="00FE51BB"/>
    <w:rsid w:val="00FE55C6"/>
    <w:rsid w:val="00FE56A6"/>
    <w:rsid w:val="00FE576E"/>
    <w:rsid w:val="00FE63C4"/>
    <w:rsid w:val="00FE65F2"/>
    <w:rsid w:val="00FE6801"/>
    <w:rsid w:val="00FE6CB6"/>
    <w:rsid w:val="00FE7703"/>
    <w:rsid w:val="00FE7857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712"/>
    <w:rsid w:val="00FF478B"/>
    <w:rsid w:val="00FF47D9"/>
    <w:rsid w:val="00FF4F27"/>
    <w:rsid w:val="00FF5A68"/>
    <w:rsid w:val="00FF5D27"/>
    <w:rsid w:val="00FF7277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540042-DBA0-4AE1-97A7-6BD3D864F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0</TotalTime>
  <Pages>1</Pages>
  <Words>176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dcterms:created xsi:type="dcterms:W3CDTF">2021-03-04T20:36:00Z</dcterms:created>
  <dcterms:modified xsi:type="dcterms:W3CDTF">2021-03-04T20:36:00Z</dcterms:modified>
</cp:coreProperties>
</file>