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5346" w:rsidRPr="007C03D3" w:rsidRDefault="00F67495" w:rsidP="00BB626D">
      <w:pPr>
        <w:spacing w:before="40" w:after="120" w:line="240" w:lineRule="auto"/>
        <w:jc w:val="both"/>
        <w:rPr>
          <w:rFonts w:ascii="Arial" w:hAnsi="Arial" w:cs="Arial"/>
          <w:sz w:val="16"/>
          <w:szCs w:val="16"/>
        </w:rPr>
      </w:pPr>
      <w:bookmarkStart w:id="0" w:name="_GoBack"/>
      <w:bookmarkEnd w:id="0"/>
      <w:r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-236220</wp:posOffset>
            </wp:positionV>
            <wp:extent cx="1574800" cy="529590"/>
            <wp:effectExtent l="0" t="0" r="6350" b="381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4800" cy="52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sexta-feira, 12 de fevereiro de 2021 </w:t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7C03D3" w:rsidRPr="007C03D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(29)</w:t>
      </w:r>
      <w:r w:rsidR="007C03D3" w:rsidRPr="007C03D3">
        <w:rPr>
          <w:rFonts w:ascii="Arial" w:hAnsi="Arial" w:cs="Arial"/>
          <w:b/>
          <w:bCs/>
          <w:noProof/>
          <w:sz w:val="15"/>
          <w:szCs w:val="15"/>
        </w:rPr>
        <w:t xml:space="preserve"> – </w:t>
      </w:r>
      <w:r w:rsidR="009167AB">
        <w:rPr>
          <w:rFonts w:ascii="Arial" w:hAnsi="Arial" w:cs="Arial"/>
          <w:b/>
          <w:bCs/>
          <w:noProof/>
          <w:sz w:val="16"/>
          <w:szCs w:val="16"/>
        </w:rPr>
        <w:t>9</w:t>
      </w:r>
    </w:p>
    <w:p w:rsidR="0077739F" w:rsidRPr="00DA102F" w:rsidRDefault="0077739F" w:rsidP="00DA102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A102F">
        <w:rPr>
          <w:rFonts w:ascii="Arial" w:hAnsi="Arial" w:cs="Arial"/>
          <w:sz w:val="28"/>
          <w:szCs w:val="28"/>
        </w:rPr>
        <w:t>Administração</w:t>
      </w:r>
      <w:r w:rsidR="00DA102F" w:rsidRPr="00DA102F">
        <w:rPr>
          <w:rFonts w:ascii="Arial" w:hAnsi="Arial" w:cs="Arial"/>
          <w:sz w:val="28"/>
          <w:szCs w:val="28"/>
        </w:rPr>
        <w:t xml:space="preserve"> </w:t>
      </w:r>
      <w:r w:rsidRPr="00DA102F">
        <w:rPr>
          <w:rFonts w:ascii="Arial" w:hAnsi="Arial" w:cs="Arial"/>
          <w:sz w:val="28"/>
          <w:szCs w:val="28"/>
        </w:rPr>
        <w:t>Penitenciária</w:t>
      </w:r>
    </w:p>
    <w:p w:rsidR="0077739F" w:rsidRPr="00DA102F" w:rsidRDefault="0077739F" w:rsidP="00DA102F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DA102F">
        <w:rPr>
          <w:rFonts w:ascii="Arial" w:hAnsi="Arial" w:cs="Arial"/>
          <w:sz w:val="18"/>
          <w:szCs w:val="18"/>
        </w:rPr>
        <w:t>GABINETE DO SECRETÁRIO</w:t>
      </w:r>
    </w:p>
    <w:p w:rsidR="00C937BE" w:rsidRPr="009A1D43" w:rsidRDefault="00C937BE" w:rsidP="009A1D43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A1D43">
        <w:rPr>
          <w:rFonts w:ascii="Arial" w:hAnsi="Arial" w:cs="Arial"/>
          <w:b/>
          <w:bCs/>
          <w:sz w:val="28"/>
          <w:szCs w:val="28"/>
        </w:rPr>
        <w:t>Resolução SAP-16, de 11-2-2021</w:t>
      </w:r>
    </w:p>
    <w:p w:rsidR="00C937BE" w:rsidRPr="009A1D43" w:rsidRDefault="00C937BE" w:rsidP="009A1D43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A1D43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</w:t>
      </w:r>
      <w:r w:rsidR="009A1D43" w:rsidRPr="009A1D43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9A1D43">
        <w:rPr>
          <w:rFonts w:ascii="Arial" w:hAnsi="Arial" w:cs="Arial"/>
          <w:b/>
          <w:bCs/>
          <w:i/>
          <w:iCs/>
          <w:sz w:val="24"/>
          <w:szCs w:val="24"/>
        </w:rPr>
        <w:t>Pasta, para os fins que especifica</w:t>
      </w:r>
    </w:p>
    <w:p w:rsidR="00C937BE" w:rsidRPr="009A1D43" w:rsidRDefault="00C937BE" w:rsidP="009A1D43">
      <w:pPr>
        <w:spacing w:before="12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C937BE">
        <w:rPr>
          <w:rFonts w:ascii="Arial" w:hAnsi="Arial" w:cs="Arial"/>
        </w:rPr>
        <w:t xml:space="preserve">O Secretário da Administração Penitenciária, </w:t>
      </w:r>
      <w:r w:rsidRPr="009A1D43">
        <w:rPr>
          <w:rFonts w:ascii="Arial" w:hAnsi="Arial" w:cs="Arial"/>
          <w:b/>
          <w:bCs/>
        </w:rPr>
        <w:t>considerando,</w:t>
      </w:r>
    </w:p>
    <w:p w:rsidR="00C937BE" w:rsidRPr="00C937BE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937BE">
        <w:rPr>
          <w:rFonts w:ascii="Arial" w:hAnsi="Arial" w:cs="Arial"/>
        </w:rPr>
        <w:t xml:space="preserve">O </w:t>
      </w:r>
      <w:r w:rsidRPr="009A1D43">
        <w:rPr>
          <w:rFonts w:ascii="Arial" w:hAnsi="Arial" w:cs="Arial"/>
          <w:b/>
          <w:bCs/>
        </w:rPr>
        <w:t>Termo de Cooperação Técnica</w:t>
      </w:r>
      <w:r w:rsidRPr="00C937BE">
        <w:rPr>
          <w:rFonts w:ascii="Arial" w:hAnsi="Arial" w:cs="Arial"/>
        </w:rPr>
        <w:t xml:space="preserve"> celebrado em 29-11-2007,</w:t>
      </w:r>
      <w:r w:rsidR="009A1D43">
        <w:rPr>
          <w:rFonts w:ascii="Arial" w:hAnsi="Arial" w:cs="Arial"/>
        </w:rPr>
        <w:t xml:space="preserve"> </w:t>
      </w:r>
      <w:r w:rsidRPr="009A1D43">
        <w:rPr>
          <w:rFonts w:ascii="Arial" w:hAnsi="Arial" w:cs="Arial"/>
          <w:b/>
          <w:bCs/>
        </w:rPr>
        <w:t>entre</w:t>
      </w:r>
      <w:r w:rsidRPr="00C937BE">
        <w:rPr>
          <w:rFonts w:ascii="Arial" w:hAnsi="Arial" w:cs="Arial"/>
        </w:rPr>
        <w:t xml:space="preserve"> as </w:t>
      </w:r>
      <w:r w:rsidRPr="009A1D43">
        <w:rPr>
          <w:rFonts w:ascii="Arial" w:hAnsi="Arial" w:cs="Arial"/>
          <w:b/>
          <w:bCs/>
        </w:rPr>
        <w:t>Secretarias de Estado da</w:t>
      </w:r>
      <w:r w:rsidRPr="00C937BE">
        <w:rPr>
          <w:rFonts w:ascii="Arial" w:hAnsi="Arial" w:cs="Arial"/>
        </w:rPr>
        <w:t xml:space="preserve"> </w:t>
      </w:r>
      <w:r w:rsidRPr="009A1D43">
        <w:rPr>
          <w:rFonts w:ascii="Arial" w:hAnsi="Arial" w:cs="Arial"/>
          <w:b/>
          <w:bCs/>
        </w:rPr>
        <w:t>Saúde e</w:t>
      </w:r>
      <w:r w:rsidRPr="00C937BE">
        <w:rPr>
          <w:rFonts w:ascii="Arial" w:hAnsi="Arial" w:cs="Arial"/>
        </w:rPr>
        <w:t xml:space="preserve"> a </w:t>
      </w:r>
      <w:r w:rsidRPr="009A1D43">
        <w:rPr>
          <w:rFonts w:ascii="Arial" w:hAnsi="Arial" w:cs="Arial"/>
          <w:b/>
          <w:bCs/>
        </w:rPr>
        <w:t>Secretaria da Administração</w:t>
      </w:r>
      <w:r w:rsidR="009A1D43" w:rsidRPr="009A1D43">
        <w:rPr>
          <w:rFonts w:ascii="Arial" w:hAnsi="Arial" w:cs="Arial"/>
          <w:b/>
          <w:bCs/>
        </w:rPr>
        <w:t xml:space="preserve"> </w:t>
      </w:r>
      <w:r w:rsidRPr="009A1D43">
        <w:rPr>
          <w:rFonts w:ascii="Arial" w:hAnsi="Arial" w:cs="Arial"/>
          <w:b/>
          <w:bCs/>
        </w:rPr>
        <w:t>Penitenciária;</w:t>
      </w:r>
    </w:p>
    <w:p w:rsidR="00C937BE" w:rsidRPr="00C937BE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937BE">
        <w:rPr>
          <w:rFonts w:ascii="Arial" w:hAnsi="Arial" w:cs="Arial"/>
        </w:rPr>
        <w:t>O Decreto 53.427, de 16-09-2008, que criou a Unidade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Experimental da Saúde;</w:t>
      </w:r>
    </w:p>
    <w:p w:rsidR="00C937BE" w:rsidRPr="00C937BE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937BE">
        <w:rPr>
          <w:rFonts w:ascii="Arial" w:hAnsi="Arial" w:cs="Arial"/>
        </w:rPr>
        <w:t>O despacho do Vice-Governador em exercício no cargo de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Governador do Estado, de 06 publicado no Diário Oficial do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Estado de 07-02-2009, considerando autorizada a formalização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do referido convênio;</w:t>
      </w:r>
    </w:p>
    <w:p w:rsidR="00C937BE" w:rsidRPr="00C937BE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937BE">
        <w:rPr>
          <w:rFonts w:ascii="Arial" w:hAnsi="Arial" w:cs="Arial"/>
        </w:rPr>
        <w:t>A Cláusula Quinta do referido Termo de Cooperação, que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constitui as obrigações desta Pasta.</w:t>
      </w:r>
    </w:p>
    <w:p w:rsidR="00C937BE" w:rsidRPr="00C937BE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937BE">
        <w:rPr>
          <w:rFonts w:ascii="Arial" w:hAnsi="Arial" w:cs="Arial"/>
        </w:rPr>
        <w:t>O extrato do Termo de Reti - Ratificação ao Termo de Cooperação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Técnica, publicado no Diário Oficial do Estado de 14-11-2009, alterando a denominação do ajuste firmado;</w:t>
      </w:r>
    </w:p>
    <w:p w:rsidR="00E767B6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C937BE">
        <w:rPr>
          <w:rFonts w:ascii="Arial" w:hAnsi="Arial" w:cs="Arial"/>
        </w:rPr>
        <w:t>O extrato do 2º Termo Aditivo, publicado no Diário Oficial do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Estado de 27-11-2011, alterando a cláusula oitava do Convênio,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prorrogando a vigência por 01 ano, a partir de 28-11-2012.</w:t>
      </w:r>
    </w:p>
    <w:p w:rsidR="00C937BE" w:rsidRPr="00C937BE" w:rsidRDefault="00C937BE" w:rsidP="009A1D43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C937BE">
        <w:rPr>
          <w:rFonts w:ascii="Arial" w:hAnsi="Arial" w:cs="Arial"/>
        </w:rPr>
        <w:t>O extrato do 10º Termo Aditivo, publicado no Diário Oficial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do Estado de 30-11-2019, alterando a cláusula oitava do Convênio,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prorrogando a vigência por 01 ano, a partir de 29-11-2019.</w:t>
      </w:r>
    </w:p>
    <w:p w:rsidR="00C937BE" w:rsidRPr="009A1D43" w:rsidRDefault="00C937BE" w:rsidP="009A1D43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9A1D43">
        <w:rPr>
          <w:rFonts w:ascii="Arial" w:hAnsi="Arial" w:cs="Arial"/>
          <w:b/>
          <w:bCs/>
        </w:rPr>
        <w:t>Resolve:</w:t>
      </w:r>
    </w:p>
    <w:p w:rsidR="00C937BE" w:rsidRPr="00C937BE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A1D43">
        <w:rPr>
          <w:rFonts w:ascii="Arial" w:hAnsi="Arial" w:cs="Arial"/>
          <w:b/>
          <w:bCs/>
        </w:rPr>
        <w:t>Artigo 1º</w:t>
      </w:r>
      <w:r w:rsidRPr="00C937BE">
        <w:rPr>
          <w:rFonts w:ascii="Arial" w:hAnsi="Arial" w:cs="Arial"/>
        </w:rPr>
        <w:t xml:space="preserve"> </w:t>
      </w:r>
      <w:r w:rsidRPr="009A1D43">
        <w:rPr>
          <w:rFonts w:ascii="Arial" w:hAnsi="Arial" w:cs="Arial"/>
          <w:b/>
          <w:bCs/>
        </w:rPr>
        <w:t>– Convocar</w:t>
      </w:r>
      <w:r w:rsidRPr="00C937BE">
        <w:rPr>
          <w:rFonts w:ascii="Arial" w:hAnsi="Arial" w:cs="Arial"/>
        </w:rPr>
        <w:t xml:space="preserve"> em caráter excepcional, com prejuízo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de suas atribuições nas respectivas unidades de classificação,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mas sem prejuízo de seus vencimentos e demais vantagens do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 xml:space="preserve">cargo/função, </w:t>
      </w:r>
      <w:r w:rsidRPr="009A1D43">
        <w:rPr>
          <w:rFonts w:ascii="Arial" w:hAnsi="Arial" w:cs="Arial"/>
          <w:b/>
          <w:bCs/>
        </w:rPr>
        <w:t>os servidores abaixo relacionados, para</w:t>
      </w:r>
      <w:r w:rsidRPr="00C937BE">
        <w:rPr>
          <w:rFonts w:ascii="Arial" w:hAnsi="Arial" w:cs="Arial"/>
        </w:rPr>
        <w:t xml:space="preserve"> em missão</w:t>
      </w:r>
      <w:r w:rsidR="009A1D43">
        <w:rPr>
          <w:rFonts w:ascii="Arial" w:hAnsi="Arial" w:cs="Arial"/>
        </w:rPr>
        <w:t xml:space="preserve"> </w:t>
      </w:r>
      <w:r w:rsidRPr="009A1D43">
        <w:rPr>
          <w:rFonts w:ascii="Arial" w:hAnsi="Arial" w:cs="Arial"/>
          <w:b/>
          <w:bCs/>
        </w:rPr>
        <w:t>prestarem serviços junto a Unidade</w:t>
      </w:r>
      <w:r w:rsidRPr="00C937BE">
        <w:rPr>
          <w:rFonts w:ascii="Arial" w:hAnsi="Arial" w:cs="Arial"/>
        </w:rPr>
        <w:t xml:space="preserve"> </w:t>
      </w:r>
      <w:r w:rsidRPr="009A1D43">
        <w:rPr>
          <w:rFonts w:ascii="Arial" w:hAnsi="Arial" w:cs="Arial"/>
          <w:b/>
          <w:bCs/>
        </w:rPr>
        <w:t>Experimental de Saúde</w:t>
      </w:r>
      <w:r w:rsidRPr="00C937BE">
        <w:rPr>
          <w:rFonts w:ascii="Arial" w:hAnsi="Arial" w:cs="Arial"/>
        </w:rPr>
        <w:t>, cujo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imóvel foi transferido à administração da Secretaria da Saúde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pelo Decreto 52.419, de 28, publicada em 29-11-2007, no período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de 11-02-2021 a 11-04-2021.</w:t>
      </w:r>
    </w:p>
    <w:p w:rsidR="00C937BE" w:rsidRPr="009A1D43" w:rsidRDefault="00C937BE" w:rsidP="00B4118B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A1D43">
        <w:rPr>
          <w:rFonts w:ascii="Arial" w:hAnsi="Arial" w:cs="Arial"/>
          <w:b/>
          <w:bCs/>
          <w:sz w:val="24"/>
          <w:szCs w:val="24"/>
        </w:rPr>
        <w:t>Coordenadoria de Unidades Prisionais da Região Metropolitana</w:t>
      </w:r>
      <w:r w:rsidR="009A1D43" w:rsidRPr="009A1D43">
        <w:rPr>
          <w:rFonts w:ascii="Arial" w:hAnsi="Arial" w:cs="Arial"/>
          <w:b/>
          <w:bCs/>
          <w:sz w:val="24"/>
          <w:szCs w:val="24"/>
        </w:rPr>
        <w:t xml:space="preserve"> </w:t>
      </w:r>
      <w:r w:rsidRPr="009A1D43">
        <w:rPr>
          <w:rFonts w:ascii="Arial" w:hAnsi="Arial" w:cs="Arial"/>
          <w:b/>
          <w:bCs/>
          <w:sz w:val="24"/>
          <w:szCs w:val="24"/>
        </w:rPr>
        <w:t>de São Paulo - Coremetro</w:t>
      </w:r>
    </w:p>
    <w:p w:rsidR="00C937BE" w:rsidRPr="009A1D43" w:rsidRDefault="00C937BE" w:rsidP="009A1D43">
      <w:pPr>
        <w:spacing w:before="80" w:after="60" w:line="32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A1D43">
        <w:rPr>
          <w:rFonts w:ascii="Arial" w:hAnsi="Arial" w:cs="Arial"/>
          <w:b/>
          <w:bCs/>
          <w:sz w:val="24"/>
          <w:szCs w:val="24"/>
        </w:rPr>
        <w:t>Do Centro de Detenção Provisória de Chácara Belém I</w:t>
      </w:r>
    </w:p>
    <w:p w:rsidR="00C937BE" w:rsidRPr="009A1D43" w:rsidRDefault="00C937BE" w:rsidP="00891949">
      <w:pPr>
        <w:spacing w:before="6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Alessandro Barreto da Silva, RG 22.928.005-5, ASP III, SQC-III-</w:t>
      </w:r>
      <w:r w:rsidR="009A1D43" w:rsidRPr="009A1D43">
        <w:rPr>
          <w:rFonts w:ascii="Arial" w:hAnsi="Arial" w:cs="Arial"/>
          <w:sz w:val="19"/>
          <w:szCs w:val="19"/>
        </w:rPr>
        <w:t xml:space="preserve"> </w:t>
      </w:r>
      <w:r w:rsidRPr="009A1D43">
        <w:rPr>
          <w:rFonts w:ascii="Arial" w:hAnsi="Arial" w:cs="Arial"/>
          <w:sz w:val="19"/>
          <w:szCs w:val="19"/>
        </w:rPr>
        <w:t>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Alex Sandro Arvelino, RG 20.911.789-8, ASP III,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Antonio Carlos de Azevedo, RG 14.707.502-6, ASP III,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Claudio Fernando dos Santos, RG. 18.182.053-5, ASP V,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David Ferreira de Melo, RG 20.687.487-X, ASP II,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Edinei da Silva Leme, RG 18.106.512-5, ASP IV,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Edipson Patricio da Silva, RG. 19.585.785, ASP IV,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Fabiano Luis Leandro, RG 33.079.216-7, ASP III,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Francisco Maiellaro, RG 10.497.144-7, ASP V,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João Bosco Moreira Alves, RG. 21.416.149-3, ASP VII,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Jose Francisco de Carvalho, RG 25.199.567-7, ASP V,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Rafael Lopes, RG 26.724.789-8, ASP II,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Ronaldo Nunes de Farias, RG 17.467.264-0, ASP V,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Vlamir Augusto Barbosa, RG 19.560.282-1, ASP VI,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lastRenderedPageBreak/>
        <w:t>Walter de Almeida Soares, RG 25.604.436-3, ASP IV, SQC-III-QSAP;</w:t>
      </w:r>
    </w:p>
    <w:p w:rsidR="00C937BE" w:rsidRPr="009A1D43" w:rsidRDefault="00C937BE" w:rsidP="009A1D43">
      <w:pPr>
        <w:spacing w:before="80" w:after="80" w:line="240" w:lineRule="auto"/>
        <w:ind w:firstLine="425"/>
        <w:jc w:val="both"/>
        <w:rPr>
          <w:rFonts w:ascii="Arial" w:hAnsi="Arial" w:cs="Arial"/>
          <w:sz w:val="19"/>
          <w:szCs w:val="19"/>
        </w:rPr>
      </w:pPr>
      <w:r w:rsidRPr="009A1D43">
        <w:rPr>
          <w:rFonts w:ascii="Arial" w:hAnsi="Arial" w:cs="Arial"/>
          <w:sz w:val="19"/>
          <w:szCs w:val="19"/>
        </w:rPr>
        <w:t>Willians Pereira de Lacerda, RG 24.910.049, ASP III, SQC-III-QSAP.</w:t>
      </w:r>
    </w:p>
    <w:p w:rsidR="00C937BE" w:rsidRPr="00C937BE" w:rsidRDefault="00C937BE" w:rsidP="009A1D43">
      <w:pPr>
        <w:spacing w:before="140" w:after="120" w:line="320" w:lineRule="atLeast"/>
        <w:ind w:firstLine="425"/>
        <w:jc w:val="both"/>
        <w:rPr>
          <w:rFonts w:ascii="Arial" w:hAnsi="Arial" w:cs="Arial"/>
        </w:rPr>
      </w:pPr>
      <w:r w:rsidRPr="009A1D43">
        <w:rPr>
          <w:rFonts w:ascii="Arial" w:hAnsi="Arial" w:cs="Arial"/>
          <w:b/>
          <w:bCs/>
        </w:rPr>
        <w:t>Artigo 2º</w:t>
      </w:r>
      <w:r w:rsidRPr="00C937BE">
        <w:rPr>
          <w:rFonts w:ascii="Arial" w:hAnsi="Arial" w:cs="Arial"/>
        </w:rPr>
        <w:t xml:space="preserve"> - Os servidores relacionados no artigo 1º desta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Resolução deverão prestar serviços em regime de plantão de 12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horas seguidas de trabalho por 36 horas seguidas de descanso.</w:t>
      </w:r>
    </w:p>
    <w:p w:rsidR="00C937BE" w:rsidRPr="00C937BE" w:rsidRDefault="00C937BE" w:rsidP="00C937BE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9A1D43">
        <w:rPr>
          <w:rFonts w:ascii="Arial" w:hAnsi="Arial" w:cs="Arial"/>
          <w:b/>
          <w:bCs/>
        </w:rPr>
        <w:t>Artigo 3º</w:t>
      </w:r>
      <w:r w:rsidRPr="00C937BE">
        <w:rPr>
          <w:rFonts w:ascii="Arial" w:hAnsi="Arial" w:cs="Arial"/>
        </w:rPr>
        <w:t xml:space="preserve"> - Esta Resolução entra em vigor na data de sua</w:t>
      </w:r>
      <w:r w:rsidR="009A1D43">
        <w:rPr>
          <w:rFonts w:ascii="Arial" w:hAnsi="Arial" w:cs="Arial"/>
        </w:rPr>
        <w:t xml:space="preserve"> </w:t>
      </w:r>
      <w:r w:rsidRPr="00C937BE">
        <w:rPr>
          <w:rFonts w:ascii="Arial" w:hAnsi="Arial" w:cs="Arial"/>
        </w:rPr>
        <w:t>publicação.</w:t>
      </w:r>
    </w:p>
    <w:p w:rsidR="00B26A83" w:rsidRPr="00EB65F3" w:rsidRDefault="00B26A83" w:rsidP="00CC534A">
      <w:pPr>
        <w:spacing w:before="120" w:after="40" w:line="32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B26A83" w:rsidRPr="00EB65F3" w:rsidSect="007E5AA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56B7" w:rsidRDefault="00B256B7" w:rsidP="00C64103">
      <w:pPr>
        <w:spacing w:after="0" w:line="240" w:lineRule="auto"/>
      </w:pPr>
      <w:r>
        <w:separator/>
      </w:r>
    </w:p>
  </w:endnote>
  <w:endnote w:type="continuationSeparator" w:id="0">
    <w:p w:rsidR="00B256B7" w:rsidRDefault="00B256B7" w:rsidP="00C641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56B7" w:rsidRDefault="00B256B7" w:rsidP="00C64103">
      <w:pPr>
        <w:spacing w:after="0" w:line="240" w:lineRule="auto"/>
      </w:pPr>
      <w:r>
        <w:separator/>
      </w:r>
    </w:p>
  </w:footnote>
  <w:footnote w:type="continuationSeparator" w:id="0">
    <w:p w:rsidR="00B256B7" w:rsidRDefault="00B256B7" w:rsidP="00C641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23F5" w:rsidRDefault="005423F5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F67495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8C5E"/>
      </v:shape>
    </w:pict>
  </w:numPicBullet>
  <w:abstractNum w:abstractNumId="0" w15:restartNumberingAfterBreak="0">
    <w:nsid w:val="09D26186"/>
    <w:multiLevelType w:val="hybridMultilevel"/>
    <w:tmpl w:val="FA346200"/>
    <w:lvl w:ilvl="0" w:tplc="CF4A00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" w15:restartNumberingAfterBreak="0">
    <w:nsid w:val="0A785B91"/>
    <w:multiLevelType w:val="hybridMultilevel"/>
    <w:tmpl w:val="80861D48"/>
    <w:lvl w:ilvl="0" w:tplc="0EB463F8">
      <w:start w:val="1"/>
      <w:numFmt w:val="lowerLetter"/>
      <w:lvlText w:val="%1)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2A4C6FFE"/>
    <w:multiLevelType w:val="hybridMultilevel"/>
    <w:tmpl w:val="249CD646"/>
    <w:lvl w:ilvl="0" w:tplc="CAC0B758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" w15:restartNumberingAfterBreak="0">
    <w:nsid w:val="371D12F7"/>
    <w:multiLevelType w:val="hybridMultilevel"/>
    <w:tmpl w:val="A7E0DA2C"/>
    <w:lvl w:ilvl="0" w:tplc="8482D436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abstractNum w:abstractNumId="4" w15:restartNumberingAfterBreak="0">
    <w:nsid w:val="46142913"/>
    <w:multiLevelType w:val="hybridMultilevel"/>
    <w:tmpl w:val="BEBCD6C6"/>
    <w:lvl w:ilvl="0" w:tplc="D620362C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5" w15:restartNumberingAfterBreak="0">
    <w:nsid w:val="60F27235"/>
    <w:multiLevelType w:val="hybridMultilevel"/>
    <w:tmpl w:val="63D08E58"/>
    <w:lvl w:ilvl="0" w:tplc="0416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657B5F25"/>
    <w:multiLevelType w:val="hybridMultilevel"/>
    <w:tmpl w:val="D3283956"/>
    <w:lvl w:ilvl="0" w:tplc="241A4C7E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5" w:hanging="360"/>
      </w:pPr>
    </w:lvl>
    <w:lvl w:ilvl="2" w:tplc="0416001B" w:tentative="1">
      <w:start w:val="1"/>
      <w:numFmt w:val="lowerRoman"/>
      <w:lvlText w:val="%3."/>
      <w:lvlJc w:val="right"/>
      <w:pPr>
        <w:ind w:left="2225" w:hanging="180"/>
      </w:pPr>
    </w:lvl>
    <w:lvl w:ilvl="3" w:tplc="0416000F" w:tentative="1">
      <w:start w:val="1"/>
      <w:numFmt w:val="decimal"/>
      <w:lvlText w:val="%4."/>
      <w:lvlJc w:val="left"/>
      <w:pPr>
        <w:ind w:left="2945" w:hanging="360"/>
      </w:pPr>
    </w:lvl>
    <w:lvl w:ilvl="4" w:tplc="04160019" w:tentative="1">
      <w:start w:val="1"/>
      <w:numFmt w:val="lowerLetter"/>
      <w:lvlText w:val="%5."/>
      <w:lvlJc w:val="left"/>
      <w:pPr>
        <w:ind w:left="3665" w:hanging="360"/>
      </w:pPr>
    </w:lvl>
    <w:lvl w:ilvl="5" w:tplc="0416001B" w:tentative="1">
      <w:start w:val="1"/>
      <w:numFmt w:val="lowerRoman"/>
      <w:lvlText w:val="%6."/>
      <w:lvlJc w:val="right"/>
      <w:pPr>
        <w:ind w:left="4385" w:hanging="180"/>
      </w:pPr>
    </w:lvl>
    <w:lvl w:ilvl="6" w:tplc="0416000F" w:tentative="1">
      <w:start w:val="1"/>
      <w:numFmt w:val="decimal"/>
      <w:lvlText w:val="%7."/>
      <w:lvlJc w:val="left"/>
      <w:pPr>
        <w:ind w:left="5105" w:hanging="360"/>
      </w:pPr>
    </w:lvl>
    <w:lvl w:ilvl="7" w:tplc="04160019" w:tentative="1">
      <w:start w:val="1"/>
      <w:numFmt w:val="lowerLetter"/>
      <w:lvlText w:val="%8."/>
      <w:lvlJc w:val="left"/>
      <w:pPr>
        <w:ind w:left="5825" w:hanging="360"/>
      </w:pPr>
    </w:lvl>
    <w:lvl w:ilvl="8" w:tplc="0416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6A8B2C5C"/>
    <w:multiLevelType w:val="hybridMultilevel"/>
    <w:tmpl w:val="44282846"/>
    <w:lvl w:ilvl="0" w:tplc="706C573E">
      <w:start w:val="1"/>
      <w:numFmt w:val="decimal"/>
      <w:lvlText w:val="%1."/>
      <w:lvlJc w:val="left"/>
      <w:pPr>
        <w:ind w:left="114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62" w:hanging="360"/>
      </w:pPr>
    </w:lvl>
    <w:lvl w:ilvl="2" w:tplc="0416001B" w:tentative="1">
      <w:start w:val="1"/>
      <w:numFmt w:val="lowerRoman"/>
      <w:lvlText w:val="%3."/>
      <w:lvlJc w:val="right"/>
      <w:pPr>
        <w:ind w:left="2582" w:hanging="180"/>
      </w:pPr>
    </w:lvl>
    <w:lvl w:ilvl="3" w:tplc="0416000F" w:tentative="1">
      <w:start w:val="1"/>
      <w:numFmt w:val="decimal"/>
      <w:lvlText w:val="%4."/>
      <w:lvlJc w:val="left"/>
      <w:pPr>
        <w:ind w:left="3302" w:hanging="360"/>
      </w:pPr>
    </w:lvl>
    <w:lvl w:ilvl="4" w:tplc="04160019" w:tentative="1">
      <w:start w:val="1"/>
      <w:numFmt w:val="lowerLetter"/>
      <w:lvlText w:val="%5."/>
      <w:lvlJc w:val="left"/>
      <w:pPr>
        <w:ind w:left="4022" w:hanging="360"/>
      </w:pPr>
    </w:lvl>
    <w:lvl w:ilvl="5" w:tplc="0416001B" w:tentative="1">
      <w:start w:val="1"/>
      <w:numFmt w:val="lowerRoman"/>
      <w:lvlText w:val="%6."/>
      <w:lvlJc w:val="right"/>
      <w:pPr>
        <w:ind w:left="4742" w:hanging="180"/>
      </w:pPr>
    </w:lvl>
    <w:lvl w:ilvl="6" w:tplc="0416000F" w:tentative="1">
      <w:start w:val="1"/>
      <w:numFmt w:val="decimal"/>
      <w:lvlText w:val="%7."/>
      <w:lvlJc w:val="left"/>
      <w:pPr>
        <w:ind w:left="5462" w:hanging="360"/>
      </w:pPr>
    </w:lvl>
    <w:lvl w:ilvl="7" w:tplc="04160019" w:tentative="1">
      <w:start w:val="1"/>
      <w:numFmt w:val="lowerLetter"/>
      <w:lvlText w:val="%8."/>
      <w:lvlJc w:val="left"/>
      <w:pPr>
        <w:ind w:left="6182" w:hanging="360"/>
      </w:pPr>
    </w:lvl>
    <w:lvl w:ilvl="8" w:tplc="0416001B" w:tentative="1">
      <w:start w:val="1"/>
      <w:numFmt w:val="lowerRoman"/>
      <w:lvlText w:val="%9."/>
      <w:lvlJc w:val="right"/>
      <w:pPr>
        <w:ind w:left="6902" w:hanging="180"/>
      </w:pPr>
    </w:lvl>
  </w:abstractNum>
  <w:num w:numId="1">
    <w:abstractNumId w:val="0"/>
  </w:num>
  <w:num w:numId="2">
    <w:abstractNumId w:val="7"/>
  </w:num>
  <w:num w:numId="3">
    <w:abstractNumId w:val="5"/>
  </w:num>
  <w:num w:numId="4">
    <w:abstractNumId w:val="1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54D9"/>
    <w:rsid w:val="000002D3"/>
    <w:rsid w:val="0000089B"/>
    <w:rsid w:val="00001A11"/>
    <w:rsid w:val="00001F99"/>
    <w:rsid w:val="00002096"/>
    <w:rsid w:val="000021E6"/>
    <w:rsid w:val="0000228D"/>
    <w:rsid w:val="00002CA2"/>
    <w:rsid w:val="00002D30"/>
    <w:rsid w:val="0000346C"/>
    <w:rsid w:val="00003F47"/>
    <w:rsid w:val="000045A0"/>
    <w:rsid w:val="000045A6"/>
    <w:rsid w:val="00004641"/>
    <w:rsid w:val="00004AB1"/>
    <w:rsid w:val="0000595E"/>
    <w:rsid w:val="00005968"/>
    <w:rsid w:val="000070E2"/>
    <w:rsid w:val="00007E24"/>
    <w:rsid w:val="00010828"/>
    <w:rsid w:val="00010E5D"/>
    <w:rsid w:val="00011446"/>
    <w:rsid w:val="00011E5B"/>
    <w:rsid w:val="00012449"/>
    <w:rsid w:val="000129F5"/>
    <w:rsid w:val="00012A64"/>
    <w:rsid w:val="00012F6E"/>
    <w:rsid w:val="0001334C"/>
    <w:rsid w:val="000135FE"/>
    <w:rsid w:val="00013D8A"/>
    <w:rsid w:val="000140ED"/>
    <w:rsid w:val="0001417D"/>
    <w:rsid w:val="0001488B"/>
    <w:rsid w:val="00014976"/>
    <w:rsid w:val="000149FE"/>
    <w:rsid w:val="00014A21"/>
    <w:rsid w:val="00014C5D"/>
    <w:rsid w:val="00015001"/>
    <w:rsid w:val="000156F6"/>
    <w:rsid w:val="0001594E"/>
    <w:rsid w:val="00015E02"/>
    <w:rsid w:val="00015F9C"/>
    <w:rsid w:val="000161C1"/>
    <w:rsid w:val="00016451"/>
    <w:rsid w:val="00016CCC"/>
    <w:rsid w:val="000171A9"/>
    <w:rsid w:val="000179D4"/>
    <w:rsid w:val="000200AB"/>
    <w:rsid w:val="0002092A"/>
    <w:rsid w:val="00020983"/>
    <w:rsid w:val="00020E00"/>
    <w:rsid w:val="0002115B"/>
    <w:rsid w:val="000212F3"/>
    <w:rsid w:val="00021CDF"/>
    <w:rsid w:val="00022689"/>
    <w:rsid w:val="0002302D"/>
    <w:rsid w:val="00023529"/>
    <w:rsid w:val="00023739"/>
    <w:rsid w:val="00023B4E"/>
    <w:rsid w:val="00023ED0"/>
    <w:rsid w:val="00023F6C"/>
    <w:rsid w:val="000242C1"/>
    <w:rsid w:val="0002467C"/>
    <w:rsid w:val="000246A2"/>
    <w:rsid w:val="0002496D"/>
    <w:rsid w:val="00024C58"/>
    <w:rsid w:val="0002537A"/>
    <w:rsid w:val="00025435"/>
    <w:rsid w:val="000255ED"/>
    <w:rsid w:val="0002562E"/>
    <w:rsid w:val="000256A0"/>
    <w:rsid w:val="00025EAC"/>
    <w:rsid w:val="00025EF9"/>
    <w:rsid w:val="00026299"/>
    <w:rsid w:val="000264E9"/>
    <w:rsid w:val="0002652C"/>
    <w:rsid w:val="00026ABE"/>
    <w:rsid w:val="00026E05"/>
    <w:rsid w:val="00026EED"/>
    <w:rsid w:val="000273BE"/>
    <w:rsid w:val="00027D22"/>
    <w:rsid w:val="00027E5F"/>
    <w:rsid w:val="000302EC"/>
    <w:rsid w:val="000311D2"/>
    <w:rsid w:val="00031583"/>
    <w:rsid w:val="00031B41"/>
    <w:rsid w:val="00031D18"/>
    <w:rsid w:val="00031FD1"/>
    <w:rsid w:val="000322A2"/>
    <w:rsid w:val="00032626"/>
    <w:rsid w:val="000327A8"/>
    <w:rsid w:val="00032A35"/>
    <w:rsid w:val="00032B3B"/>
    <w:rsid w:val="00033266"/>
    <w:rsid w:val="000337E7"/>
    <w:rsid w:val="0003390D"/>
    <w:rsid w:val="00033F29"/>
    <w:rsid w:val="00033F2E"/>
    <w:rsid w:val="00035727"/>
    <w:rsid w:val="0003580A"/>
    <w:rsid w:val="00035C7F"/>
    <w:rsid w:val="000366BD"/>
    <w:rsid w:val="00036D58"/>
    <w:rsid w:val="0003718E"/>
    <w:rsid w:val="000373F4"/>
    <w:rsid w:val="000376F7"/>
    <w:rsid w:val="00037A1D"/>
    <w:rsid w:val="00037C7E"/>
    <w:rsid w:val="00037E13"/>
    <w:rsid w:val="0004007E"/>
    <w:rsid w:val="000404C3"/>
    <w:rsid w:val="00040AE7"/>
    <w:rsid w:val="00040C4C"/>
    <w:rsid w:val="000411A8"/>
    <w:rsid w:val="00041441"/>
    <w:rsid w:val="0004153F"/>
    <w:rsid w:val="00041DEC"/>
    <w:rsid w:val="0004265F"/>
    <w:rsid w:val="00042E6D"/>
    <w:rsid w:val="000432D5"/>
    <w:rsid w:val="00044524"/>
    <w:rsid w:val="00044B33"/>
    <w:rsid w:val="00044CDA"/>
    <w:rsid w:val="00044E5C"/>
    <w:rsid w:val="00044FFB"/>
    <w:rsid w:val="00045964"/>
    <w:rsid w:val="0004623B"/>
    <w:rsid w:val="0004636F"/>
    <w:rsid w:val="00046447"/>
    <w:rsid w:val="00046779"/>
    <w:rsid w:val="000469A9"/>
    <w:rsid w:val="00047885"/>
    <w:rsid w:val="000500DF"/>
    <w:rsid w:val="0005011C"/>
    <w:rsid w:val="000510E5"/>
    <w:rsid w:val="0005145B"/>
    <w:rsid w:val="0005165D"/>
    <w:rsid w:val="00051918"/>
    <w:rsid w:val="00051961"/>
    <w:rsid w:val="00051B71"/>
    <w:rsid w:val="00051CA4"/>
    <w:rsid w:val="00051D92"/>
    <w:rsid w:val="0005206D"/>
    <w:rsid w:val="00052CB0"/>
    <w:rsid w:val="00052D2E"/>
    <w:rsid w:val="00052F5F"/>
    <w:rsid w:val="00053CEB"/>
    <w:rsid w:val="00053F22"/>
    <w:rsid w:val="00054005"/>
    <w:rsid w:val="00054297"/>
    <w:rsid w:val="000542B3"/>
    <w:rsid w:val="00054E56"/>
    <w:rsid w:val="0005501D"/>
    <w:rsid w:val="000550C9"/>
    <w:rsid w:val="0005549F"/>
    <w:rsid w:val="00055A6A"/>
    <w:rsid w:val="00055F4F"/>
    <w:rsid w:val="00055F91"/>
    <w:rsid w:val="0005601F"/>
    <w:rsid w:val="000570A3"/>
    <w:rsid w:val="00057AB9"/>
    <w:rsid w:val="000601BA"/>
    <w:rsid w:val="000604DC"/>
    <w:rsid w:val="00060509"/>
    <w:rsid w:val="0006051C"/>
    <w:rsid w:val="00060D8E"/>
    <w:rsid w:val="0006142C"/>
    <w:rsid w:val="00061B25"/>
    <w:rsid w:val="00063201"/>
    <w:rsid w:val="000634D3"/>
    <w:rsid w:val="000638AC"/>
    <w:rsid w:val="00063E1A"/>
    <w:rsid w:val="00064109"/>
    <w:rsid w:val="00064751"/>
    <w:rsid w:val="000649A7"/>
    <w:rsid w:val="000652DE"/>
    <w:rsid w:val="00065446"/>
    <w:rsid w:val="00065618"/>
    <w:rsid w:val="0006572F"/>
    <w:rsid w:val="00065D2B"/>
    <w:rsid w:val="00065D87"/>
    <w:rsid w:val="00066D24"/>
    <w:rsid w:val="00067865"/>
    <w:rsid w:val="00070462"/>
    <w:rsid w:val="00070AFC"/>
    <w:rsid w:val="00070C45"/>
    <w:rsid w:val="00070F97"/>
    <w:rsid w:val="000711A3"/>
    <w:rsid w:val="000713F5"/>
    <w:rsid w:val="00071D2E"/>
    <w:rsid w:val="000729FB"/>
    <w:rsid w:val="00072C77"/>
    <w:rsid w:val="00073303"/>
    <w:rsid w:val="00073CEF"/>
    <w:rsid w:val="00073DEF"/>
    <w:rsid w:val="00074749"/>
    <w:rsid w:val="0007526F"/>
    <w:rsid w:val="00075CFB"/>
    <w:rsid w:val="00075FB1"/>
    <w:rsid w:val="00076080"/>
    <w:rsid w:val="000761EC"/>
    <w:rsid w:val="00076445"/>
    <w:rsid w:val="0007645C"/>
    <w:rsid w:val="00076D5F"/>
    <w:rsid w:val="00077029"/>
    <w:rsid w:val="000808BB"/>
    <w:rsid w:val="00080DE7"/>
    <w:rsid w:val="00080ED7"/>
    <w:rsid w:val="00080FC1"/>
    <w:rsid w:val="000810AD"/>
    <w:rsid w:val="0008190E"/>
    <w:rsid w:val="00081C54"/>
    <w:rsid w:val="0008215F"/>
    <w:rsid w:val="00082E7B"/>
    <w:rsid w:val="000839AE"/>
    <w:rsid w:val="00084092"/>
    <w:rsid w:val="000840BD"/>
    <w:rsid w:val="000845FE"/>
    <w:rsid w:val="000846A5"/>
    <w:rsid w:val="00084E73"/>
    <w:rsid w:val="00084EB4"/>
    <w:rsid w:val="00084F8B"/>
    <w:rsid w:val="000850B8"/>
    <w:rsid w:val="00085161"/>
    <w:rsid w:val="00085579"/>
    <w:rsid w:val="000861C0"/>
    <w:rsid w:val="000863D6"/>
    <w:rsid w:val="000875E2"/>
    <w:rsid w:val="00087FE5"/>
    <w:rsid w:val="0009046F"/>
    <w:rsid w:val="00090AFA"/>
    <w:rsid w:val="00090C40"/>
    <w:rsid w:val="00090C5F"/>
    <w:rsid w:val="00091A9A"/>
    <w:rsid w:val="00092187"/>
    <w:rsid w:val="00092C2D"/>
    <w:rsid w:val="00092FA2"/>
    <w:rsid w:val="00093A36"/>
    <w:rsid w:val="00094019"/>
    <w:rsid w:val="0009444C"/>
    <w:rsid w:val="00094FEB"/>
    <w:rsid w:val="000950F7"/>
    <w:rsid w:val="0009513C"/>
    <w:rsid w:val="000955FF"/>
    <w:rsid w:val="000956EF"/>
    <w:rsid w:val="000963DA"/>
    <w:rsid w:val="00096540"/>
    <w:rsid w:val="0009685E"/>
    <w:rsid w:val="00097066"/>
    <w:rsid w:val="00097147"/>
    <w:rsid w:val="000978CC"/>
    <w:rsid w:val="000A0092"/>
    <w:rsid w:val="000A033E"/>
    <w:rsid w:val="000A083B"/>
    <w:rsid w:val="000A0884"/>
    <w:rsid w:val="000A0DED"/>
    <w:rsid w:val="000A0EE7"/>
    <w:rsid w:val="000A1385"/>
    <w:rsid w:val="000A155A"/>
    <w:rsid w:val="000A1787"/>
    <w:rsid w:val="000A17E2"/>
    <w:rsid w:val="000A1820"/>
    <w:rsid w:val="000A1B5D"/>
    <w:rsid w:val="000A1BB7"/>
    <w:rsid w:val="000A1F1B"/>
    <w:rsid w:val="000A25B5"/>
    <w:rsid w:val="000A2783"/>
    <w:rsid w:val="000A357F"/>
    <w:rsid w:val="000A3740"/>
    <w:rsid w:val="000A3EAD"/>
    <w:rsid w:val="000A462D"/>
    <w:rsid w:val="000A4B3F"/>
    <w:rsid w:val="000A523B"/>
    <w:rsid w:val="000A5749"/>
    <w:rsid w:val="000A59E7"/>
    <w:rsid w:val="000A5A5D"/>
    <w:rsid w:val="000A5A98"/>
    <w:rsid w:val="000A5AD9"/>
    <w:rsid w:val="000A5D6A"/>
    <w:rsid w:val="000A5DE5"/>
    <w:rsid w:val="000A7FDA"/>
    <w:rsid w:val="000B023D"/>
    <w:rsid w:val="000B0569"/>
    <w:rsid w:val="000B0D76"/>
    <w:rsid w:val="000B0F83"/>
    <w:rsid w:val="000B1051"/>
    <w:rsid w:val="000B1799"/>
    <w:rsid w:val="000B1B9A"/>
    <w:rsid w:val="000B22C9"/>
    <w:rsid w:val="000B2704"/>
    <w:rsid w:val="000B2AA1"/>
    <w:rsid w:val="000B2D85"/>
    <w:rsid w:val="000B3237"/>
    <w:rsid w:val="000B3A47"/>
    <w:rsid w:val="000B4052"/>
    <w:rsid w:val="000B4722"/>
    <w:rsid w:val="000B49F3"/>
    <w:rsid w:val="000B4F56"/>
    <w:rsid w:val="000B506C"/>
    <w:rsid w:val="000B6387"/>
    <w:rsid w:val="000B6701"/>
    <w:rsid w:val="000B6740"/>
    <w:rsid w:val="000B6C53"/>
    <w:rsid w:val="000B70C6"/>
    <w:rsid w:val="000C1B11"/>
    <w:rsid w:val="000C1C73"/>
    <w:rsid w:val="000C335F"/>
    <w:rsid w:val="000C37F9"/>
    <w:rsid w:val="000C39CD"/>
    <w:rsid w:val="000C4E0F"/>
    <w:rsid w:val="000C4F97"/>
    <w:rsid w:val="000C559D"/>
    <w:rsid w:val="000C5601"/>
    <w:rsid w:val="000C583B"/>
    <w:rsid w:val="000C5C5E"/>
    <w:rsid w:val="000C64B1"/>
    <w:rsid w:val="000C68A5"/>
    <w:rsid w:val="000C6EBA"/>
    <w:rsid w:val="000C6F93"/>
    <w:rsid w:val="000C7029"/>
    <w:rsid w:val="000C747E"/>
    <w:rsid w:val="000C780F"/>
    <w:rsid w:val="000C7A89"/>
    <w:rsid w:val="000C7DE4"/>
    <w:rsid w:val="000D01F4"/>
    <w:rsid w:val="000D0395"/>
    <w:rsid w:val="000D0567"/>
    <w:rsid w:val="000D0CFF"/>
    <w:rsid w:val="000D10D9"/>
    <w:rsid w:val="000D1147"/>
    <w:rsid w:val="000D1B49"/>
    <w:rsid w:val="000D1C35"/>
    <w:rsid w:val="000D1F9D"/>
    <w:rsid w:val="000D2631"/>
    <w:rsid w:val="000D2641"/>
    <w:rsid w:val="000D29A3"/>
    <w:rsid w:val="000D2A9C"/>
    <w:rsid w:val="000D2B71"/>
    <w:rsid w:val="000D327E"/>
    <w:rsid w:val="000D3FC8"/>
    <w:rsid w:val="000D515B"/>
    <w:rsid w:val="000D516C"/>
    <w:rsid w:val="000D5286"/>
    <w:rsid w:val="000D54D9"/>
    <w:rsid w:val="000D5811"/>
    <w:rsid w:val="000D5AC3"/>
    <w:rsid w:val="000D6376"/>
    <w:rsid w:val="000D6673"/>
    <w:rsid w:val="000D686B"/>
    <w:rsid w:val="000D6BE2"/>
    <w:rsid w:val="000D71B3"/>
    <w:rsid w:val="000D76AD"/>
    <w:rsid w:val="000D79BA"/>
    <w:rsid w:val="000D7ABE"/>
    <w:rsid w:val="000D7D4B"/>
    <w:rsid w:val="000E002D"/>
    <w:rsid w:val="000E095A"/>
    <w:rsid w:val="000E0B61"/>
    <w:rsid w:val="000E1A29"/>
    <w:rsid w:val="000E1C36"/>
    <w:rsid w:val="000E2093"/>
    <w:rsid w:val="000E263A"/>
    <w:rsid w:val="000E2A53"/>
    <w:rsid w:val="000E2ED2"/>
    <w:rsid w:val="000E3926"/>
    <w:rsid w:val="000E3F59"/>
    <w:rsid w:val="000E3FE5"/>
    <w:rsid w:val="000E4B5C"/>
    <w:rsid w:val="000E4BF9"/>
    <w:rsid w:val="000E4C8C"/>
    <w:rsid w:val="000E4CD2"/>
    <w:rsid w:val="000E4DFD"/>
    <w:rsid w:val="000E4E97"/>
    <w:rsid w:val="000E5072"/>
    <w:rsid w:val="000E5687"/>
    <w:rsid w:val="000E58B7"/>
    <w:rsid w:val="000E5A71"/>
    <w:rsid w:val="000E6620"/>
    <w:rsid w:val="000E6BBC"/>
    <w:rsid w:val="000E6EC5"/>
    <w:rsid w:val="000E7809"/>
    <w:rsid w:val="000E7FB4"/>
    <w:rsid w:val="000F0019"/>
    <w:rsid w:val="000F01E7"/>
    <w:rsid w:val="000F08CF"/>
    <w:rsid w:val="000F0AE0"/>
    <w:rsid w:val="000F108C"/>
    <w:rsid w:val="000F11A1"/>
    <w:rsid w:val="000F14D6"/>
    <w:rsid w:val="000F1665"/>
    <w:rsid w:val="000F192E"/>
    <w:rsid w:val="000F202D"/>
    <w:rsid w:val="000F2AC8"/>
    <w:rsid w:val="000F2CEF"/>
    <w:rsid w:val="000F2D37"/>
    <w:rsid w:val="000F2F42"/>
    <w:rsid w:val="000F332A"/>
    <w:rsid w:val="000F3952"/>
    <w:rsid w:val="000F3A06"/>
    <w:rsid w:val="000F3B33"/>
    <w:rsid w:val="000F3E9F"/>
    <w:rsid w:val="000F4165"/>
    <w:rsid w:val="000F42FA"/>
    <w:rsid w:val="000F431A"/>
    <w:rsid w:val="000F43AC"/>
    <w:rsid w:val="000F4947"/>
    <w:rsid w:val="000F4C11"/>
    <w:rsid w:val="000F4C52"/>
    <w:rsid w:val="000F4D9D"/>
    <w:rsid w:val="000F4DCB"/>
    <w:rsid w:val="000F53AA"/>
    <w:rsid w:val="000F5856"/>
    <w:rsid w:val="000F59B2"/>
    <w:rsid w:val="000F5B21"/>
    <w:rsid w:val="000F64F5"/>
    <w:rsid w:val="000F65AF"/>
    <w:rsid w:val="000F685E"/>
    <w:rsid w:val="000F6AB6"/>
    <w:rsid w:val="000F6BB5"/>
    <w:rsid w:val="000F7523"/>
    <w:rsid w:val="000F7A7E"/>
    <w:rsid w:val="000F7D82"/>
    <w:rsid w:val="000F7DE7"/>
    <w:rsid w:val="001001D4"/>
    <w:rsid w:val="00100C49"/>
    <w:rsid w:val="00100E8F"/>
    <w:rsid w:val="00101CBF"/>
    <w:rsid w:val="00102041"/>
    <w:rsid w:val="00102935"/>
    <w:rsid w:val="00103A21"/>
    <w:rsid w:val="00103F34"/>
    <w:rsid w:val="00104E64"/>
    <w:rsid w:val="00105057"/>
    <w:rsid w:val="001051CD"/>
    <w:rsid w:val="00105495"/>
    <w:rsid w:val="00105532"/>
    <w:rsid w:val="001056B6"/>
    <w:rsid w:val="001056DF"/>
    <w:rsid w:val="0010590A"/>
    <w:rsid w:val="00105981"/>
    <w:rsid w:val="00105FA2"/>
    <w:rsid w:val="00107B1E"/>
    <w:rsid w:val="00107DD9"/>
    <w:rsid w:val="00107FA0"/>
    <w:rsid w:val="001106BC"/>
    <w:rsid w:val="00110E02"/>
    <w:rsid w:val="00111303"/>
    <w:rsid w:val="001119CD"/>
    <w:rsid w:val="001119D6"/>
    <w:rsid w:val="001123A6"/>
    <w:rsid w:val="001124E0"/>
    <w:rsid w:val="00112DD8"/>
    <w:rsid w:val="00113CAD"/>
    <w:rsid w:val="001140BA"/>
    <w:rsid w:val="001141FE"/>
    <w:rsid w:val="00114BA2"/>
    <w:rsid w:val="00114DD2"/>
    <w:rsid w:val="001153CF"/>
    <w:rsid w:val="00115834"/>
    <w:rsid w:val="001163B8"/>
    <w:rsid w:val="001165D1"/>
    <w:rsid w:val="001168FE"/>
    <w:rsid w:val="00116AE0"/>
    <w:rsid w:val="00116B75"/>
    <w:rsid w:val="00116E30"/>
    <w:rsid w:val="001178B8"/>
    <w:rsid w:val="00117A79"/>
    <w:rsid w:val="00120407"/>
    <w:rsid w:val="00120E4A"/>
    <w:rsid w:val="00121213"/>
    <w:rsid w:val="0012129D"/>
    <w:rsid w:val="001212D6"/>
    <w:rsid w:val="001219C0"/>
    <w:rsid w:val="00121F11"/>
    <w:rsid w:val="00122057"/>
    <w:rsid w:val="00122098"/>
    <w:rsid w:val="00122323"/>
    <w:rsid w:val="00123180"/>
    <w:rsid w:val="00123564"/>
    <w:rsid w:val="00123C48"/>
    <w:rsid w:val="00123EDD"/>
    <w:rsid w:val="00124052"/>
    <w:rsid w:val="00124908"/>
    <w:rsid w:val="00124DA6"/>
    <w:rsid w:val="00125A77"/>
    <w:rsid w:val="00125D01"/>
    <w:rsid w:val="0012623D"/>
    <w:rsid w:val="00126AF3"/>
    <w:rsid w:val="00126B3F"/>
    <w:rsid w:val="00126F4A"/>
    <w:rsid w:val="00126F68"/>
    <w:rsid w:val="00127E0A"/>
    <w:rsid w:val="0013088A"/>
    <w:rsid w:val="00130C91"/>
    <w:rsid w:val="00131093"/>
    <w:rsid w:val="00131135"/>
    <w:rsid w:val="00131D60"/>
    <w:rsid w:val="001320B7"/>
    <w:rsid w:val="00132142"/>
    <w:rsid w:val="001328B1"/>
    <w:rsid w:val="00132EA1"/>
    <w:rsid w:val="00132ED0"/>
    <w:rsid w:val="001330B5"/>
    <w:rsid w:val="001333B1"/>
    <w:rsid w:val="0013392B"/>
    <w:rsid w:val="00133C1F"/>
    <w:rsid w:val="00134066"/>
    <w:rsid w:val="00135790"/>
    <w:rsid w:val="00135810"/>
    <w:rsid w:val="00135CC2"/>
    <w:rsid w:val="00135D49"/>
    <w:rsid w:val="00136AD9"/>
    <w:rsid w:val="00136F2F"/>
    <w:rsid w:val="001371A6"/>
    <w:rsid w:val="001376CA"/>
    <w:rsid w:val="00137C6D"/>
    <w:rsid w:val="00137DE2"/>
    <w:rsid w:val="00137FD6"/>
    <w:rsid w:val="001400FB"/>
    <w:rsid w:val="001401D2"/>
    <w:rsid w:val="001407DC"/>
    <w:rsid w:val="00140B12"/>
    <w:rsid w:val="00141161"/>
    <w:rsid w:val="00141663"/>
    <w:rsid w:val="001421AC"/>
    <w:rsid w:val="0014273B"/>
    <w:rsid w:val="00142E33"/>
    <w:rsid w:val="00143F95"/>
    <w:rsid w:val="00144253"/>
    <w:rsid w:val="0014432B"/>
    <w:rsid w:val="001443F6"/>
    <w:rsid w:val="00144D3B"/>
    <w:rsid w:val="00145274"/>
    <w:rsid w:val="001456D8"/>
    <w:rsid w:val="00145D1D"/>
    <w:rsid w:val="00146924"/>
    <w:rsid w:val="00146C3A"/>
    <w:rsid w:val="00146CE1"/>
    <w:rsid w:val="00146F68"/>
    <w:rsid w:val="0014782D"/>
    <w:rsid w:val="00147CBA"/>
    <w:rsid w:val="00147D5A"/>
    <w:rsid w:val="001509EE"/>
    <w:rsid w:val="00150A44"/>
    <w:rsid w:val="00150B29"/>
    <w:rsid w:val="00150E18"/>
    <w:rsid w:val="00151785"/>
    <w:rsid w:val="001519FA"/>
    <w:rsid w:val="0015230E"/>
    <w:rsid w:val="001524EE"/>
    <w:rsid w:val="00152687"/>
    <w:rsid w:val="00152A34"/>
    <w:rsid w:val="00152A8C"/>
    <w:rsid w:val="00152D45"/>
    <w:rsid w:val="0015306A"/>
    <w:rsid w:val="001535BF"/>
    <w:rsid w:val="0015378C"/>
    <w:rsid w:val="00153B27"/>
    <w:rsid w:val="00153BA0"/>
    <w:rsid w:val="00154A20"/>
    <w:rsid w:val="00154DD9"/>
    <w:rsid w:val="00155075"/>
    <w:rsid w:val="001553A3"/>
    <w:rsid w:val="00156720"/>
    <w:rsid w:val="001567AE"/>
    <w:rsid w:val="00156EB5"/>
    <w:rsid w:val="00157039"/>
    <w:rsid w:val="00157414"/>
    <w:rsid w:val="00157672"/>
    <w:rsid w:val="00157819"/>
    <w:rsid w:val="0015791C"/>
    <w:rsid w:val="00157A3C"/>
    <w:rsid w:val="00157BD0"/>
    <w:rsid w:val="00160032"/>
    <w:rsid w:val="00160125"/>
    <w:rsid w:val="00161370"/>
    <w:rsid w:val="001615F2"/>
    <w:rsid w:val="001617D4"/>
    <w:rsid w:val="0016199D"/>
    <w:rsid w:val="001621A6"/>
    <w:rsid w:val="00162CF6"/>
    <w:rsid w:val="00163C61"/>
    <w:rsid w:val="00164A5F"/>
    <w:rsid w:val="00164FD3"/>
    <w:rsid w:val="00165AE4"/>
    <w:rsid w:val="00166134"/>
    <w:rsid w:val="00166194"/>
    <w:rsid w:val="001663A1"/>
    <w:rsid w:val="00167046"/>
    <w:rsid w:val="0016727B"/>
    <w:rsid w:val="00167377"/>
    <w:rsid w:val="0017019F"/>
    <w:rsid w:val="00171418"/>
    <w:rsid w:val="0017183E"/>
    <w:rsid w:val="00171B11"/>
    <w:rsid w:val="00172029"/>
    <w:rsid w:val="001725B1"/>
    <w:rsid w:val="00172985"/>
    <w:rsid w:val="00172A41"/>
    <w:rsid w:val="00172C1E"/>
    <w:rsid w:val="001733DA"/>
    <w:rsid w:val="00173F5D"/>
    <w:rsid w:val="00174154"/>
    <w:rsid w:val="0017491D"/>
    <w:rsid w:val="00174CE6"/>
    <w:rsid w:val="00174E05"/>
    <w:rsid w:val="00175589"/>
    <w:rsid w:val="00175F86"/>
    <w:rsid w:val="00176313"/>
    <w:rsid w:val="00176655"/>
    <w:rsid w:val="00176662"/>
    <w:rsid w:val="00176672"/>
    <w:rsid w:val="00177898"/>
    <w:rsid w:val="00180241"/>
    <w:rsid w:val="001802A0"/>
    <w:rsid w:val="0018065C"/>
    <w:rsid w:val="00180865"/>
    <w:rsid w:val="00180918"/>
    <w:rsid w:val="00181B09"/>
    <w:rsid w:val="00181C65"/>
    <w:rsid w:val="00182849"/>
    <w:rsid w:val="00182CDD"/>
    <w:rsid w:val="00182FF0"/>
    <w:rsid w:val="00183114"/>
    <w:rsid w:val="00183281"/>
    <w:rsid w:val="00183588"/>
    <w:rsid w:val="001838C9"/>
    <w:rsid w:val="00183AA4"/>
    <w:rsid w:val="00183B3B"/>
    <w:rsid w:val="0018438F"/>
    <w:rsid w:val="001847F1"/>
    <w:rsid w:val="00184AA4"/>
    <w:rsid w:val="00184C09"/>
    <w:rsid w:val="0018605E"/>
    <w:rsid w:val="0018659E"/>
    <w:rsid w:val="001866E0"/>
    <w:rsid w:val="0018682C"/>
    <w:rsid w:val="00186940"/>
    <w:rsid w:val="00187BD1"/>
    <w:rsid w:val="00187C40"/>
    <w:rsid w:val="00187EE3"/>
    <w:rsid w:val="00190954"/>
    <w:rsid w:val="00190C97"/>
    <w:rsid w:val="00191891"/>
    <w:rsid w:val="00191C43"/>
    <w:rsid w:val="00191CBC"/>
    <w:rsid w:val="00192575"/>
    <w:rsid w:val="00192F7D"/>
    <w:rsid w:val="0019325E"/>
    <w:rsid w:val="00194D24"/>
    <w:rsid w:val="0019566C"/>
    <w:rsid w:val="00195671"/>
    <w:rsid w:val="00195741"/>
    <w:rsid w:val="00195C35"/>
    <w:rsid w:val="00196968"/>
    <w:rsid w:val="00196993"/>
    <w:rsid w:val="00196ED5"/>
    <w:rsid w:val="00196FA0"/>
    <w:rsid w:val="00197002"/>
    <w:rsid w:val="0019752C"/>
    <w:rsid w:val="00197982"/>
    <w:rsid w:val="00197CA8"/>
    <w:rsid w:val="001A1C8B"/>
    <w:rsid w:val="001A227F"/>
    <w:rsid w:val="001A235A"/>
    <w:rsid w:val="001A24C9"/>
    <w:rsid w:val="001A2CCF"/>
    <w:rsid w:val="001A2E2A"/>
    <w:rsid w:val="001A3E39"/>
    <w:rsid w:val="001A4183"/>
    <w:rsid w:val="001A4196"/>
    <w:rsid w:val="001A48DD"/>
    <w:rsid w:val="001A50FF"/>
    <w:rsid w:val="001A5169"/>
    <w:rsid w:val="001A642A"/>
    <w:rsid w:val="001A6A9A"/>
    <w:rsid w:val="001A72F4"/>
    <w:rsid w:val="001A786F"/>
    <w:rsid w:val="001B0ED0"/>
    <w:rsid w:val="001B0F11"/>
    <w:rsid w:val="001B1010"/>
    <w:rsid w:val="001B196D"/>
    <w:rsid w:val="001B23F2"/>
    <w:rsid w:val="001B2C8C"/>
    <w:rsid w:val="001B2DF4"/>
    <w:rsid w:val="001B3C19"/>
    <w:rsid w:val="001B4427"/>
    <w:rsid w:val="001B46A3"/>
    <w:rsid w:val="001B4910"/>
    <w:rsid w:val="001B4969"/>
    <w:rsid w:val="001B5220"/>
    <w:rsid w:val="001B5232"/>
    <w:rsid w:val="001B5B22"/>
    <w:rsid w:val="001B608E"/>
    <w:rsid w:val="001B66F3"/>
    <w:rsid w:val="001B69C3"/>
    <w:rsid w:val="001B6D27"/>
    <w:rsid w:val="001B6E4E"/>
    <w:rsid w:val="001B738F"/>
    <w:rsid w:val="001C0B03"/>
    <w:rsid w:val="001C1207"/>
    <w:rsid w:val="001C1745"/>
    <w:rsid w:val="001C18B7"/>
    <w:rsid w:val="001C1C03"/>
    <w:rsid w:val="001C1CF7"/>
    <w:rsid w:val="001C2658"/>
    <w:rsid w:val="001C316A"/>
    <w:rsid w:val="001C327A"/>
    <w:rsid w:val="001C341B"/>
    <w:rsid w:val="001C3603"/>
    <w:rsid w:val="001C3DA0"/>
    <w:rsid w:val="001C4375"/>
    <w:rsid w:val="001C4396"/>
    <w:rsid w:val="001C447A"/>
    <w:rsid w:val="001C4863"/>
    <w:rsid w:val="001C4A4F"/>
    <w:rsid w:val="001C4EA7"/>
    <w:rsid w:val="001C5A68"/>
    <w:rsid w:val="001C6239"/>
    <w:rsid w:val="001C639F"/>
    <w:rsid w:val="001C65E4"/>
    <w:rsid w:val="001C67D4"/>
    <w:rsid w:val="001C6D29"/>
    <w:rsid w:val="001C726A"/>
    <w:rsid w:val="001C77F3"/>
    <w:rsid w:val="001C7B78"/>
    <w:rsid w:val="001C7C6A"/>
    <w:rsid w:val="001D05E8"/>
    <w:rsid w:val="001D0A35"/>
    <w:rsid w:val="001D1379"/>
    <w:rsid w:val="001D19F7"/>
    <w:rsid w:val="001D1BD8"/>
    <w:rsid w:val="001D2C8B"/>
    <w:rsid w:val="001D450B"/>
    <w:rsid w:val="001D4F3E"/>
    <w:rsid w:val="001D50DD"/>
    <w:rsid w:val="001D5509"/>
    <w:rsid w:val="001D56D8"/>
    <w:rsid w:val="001D5722"/>
    <w:rsid w:val="001D5C94"/>
    <w:rsid w:val="001D5E9B"/>
    <w:rsid w:val="001D5FF6"/>
    <w:rsid w:val="001D64CC"/>
    <w:rsid w:val="001D66CB"/>
    <w:rsid w:val="001D6873"/>
    <w:rsid w:val="001D6AB2"/>
    <w:rsid w:val="001D70CE"/>
    <w:rsid w:val="001D7448"/>
    <w:rsid w:val="001D7465"/>
    <w:rsid w:val="001D7588"/>
    <w:rsid w:val="001D79F0"/>
    <w:rsid w:val="001D7E94"/>
    <w:rsid w:val="001E0531"/>
    <w:rsid w:val="001E0F2F"/>
    <w:rsid w:val="001E1018"/>
    <w:rsid w:val="001E1175"/>
    <w:rsid w:val="001E11E2"/>
    <w:rsid w:val="001E2908"/>
    <w:rsid w:val="001E2A09"/>
    <w:rsid w:val="001E3050"/>
    <w:rsid w:val="001E3549"/>
    <w:rsid w:val="001E3F34"/>
    <w:rsid w:val="001E472D"/>
    <w:rsid w:val="001E4BF3"/>
    <w:rsid w:val="001E6649"/>
    <w:rsid w:val="001E7103"/>
    <w:rsid w:val="001E7387"/>
    <w:rsid w:val="001E74DE"/>
    <w:rsid w:val="001F039E"/>
    <w:rsid w:val="001F0EE4"/>
    <w:rsid w:val="001F0FD7"/>
    <w:rsid w:val="001F10E1"/>
    <w:rsid w:val="001F13F4"/>
    <w:rsid w:val="001F13FE"/>
    <w:rsid w:val="001F1640"/>
    <w:rsid w:val="001F1681"/>
    <w:rsid w:val="001F2C36"/>
    <w:rsid w:val="001F31D2"/>
    <w:rsid w:val="001F36F5"/>
    <w:rsid w:val="001F3880"/>
    <w:rsid w:val="001F396C"/>
    <w:rsid w:val="001F4A4A"/>
    <w:rsid w:val="001F4D12"/>
    <w:rsid w:val="001F5253"/>
    <w:rsid w:val="001F55D7"/>
    <w:rsid w:val="001F5BC8"/>
    <w:rsid w:val="001F5EC9"/>
    <w:rsid w:val="001F652C"/>
    <w:rsid w:val="001F6C0C"/>
    <w:rsid w:val="001F6D74"/>
    <w:rsid w:val="001F6DBB"/>
    <w:rsid w:val="001F72A2"/>
    <w:rsid w:val="001F7330"/>
    <w:rsid w:val="00200D9F"/>
    <w:rsid w:val="00200EE4"/>
    <w:rsid w:val="002012FF"/>
    <w:rsid w:val="00201602"/>
    <w:rsid w:val="00201846"/>
    <w:rsid w:val="00201987"/>
    <w:rsid w:val="00201D00"/>
    <w:rsid w:val="00201DEF"/>
    <w:rsid w:val="002026DC"/>
    <w:rsid w:val="002026E8"/>
    <w:rsid w:val="002028FE"/>
    <w:rsid w:val="00202D2E"/>
    <w:rsid w:val="00203BB8"/>
    <w:rsid w:val="00203EF0"/>
    <w:rsid w:val="002045AC"/>
    <w:rsid w:val="00204B92"/>
    <w:rsid w:val="00204CB3"/>
    <w:rsid w:val="00204F9E"/>
    <w:rsid w:val="00204FF3"/>
    <w:rsid w:val="0020535A"/>
    <w:rsid w:val="0020535B"/>
    <w:rsid w:val="00205AE8"/>
    <w:rsid w:val="00205C39"/>
    <w:rsid w:val="00205D1F"/>
    <w:rsid w:val="00206468"/>
    <w:rsid w:val="0020684F"/>
    <w:rsid w:val="0020685B"/>
    <w:rsid w:val="00206B83"/>
    <w:rsid w:val="00206C8B"/>
    <w:rsid w:val="00207202"/>
    <w:rsid w:val="0020791B"/>
    <w:rsid w:val="002101DB"/>
    <w:rsid w:val="002108A4"/>
    <w:rsid w:val="00210A0B"/>
    <w:rsid w:val="00210BC2"/>
    <w:rsid w:val="00210C55"/>
    <w:rsid w:val="002114B2"/>
    <w:rsid w:val="002115C2"/>
    <w:rsid w:val="002115E7"/>
    <w:rsid w:val="0021171F"/>
    <w:rsid w:val="002118ED"/>
    <w:rsid w:val="00211951"/>
    <w:rsid w:val="00211A3A"/>
    <w:rsid w:val="00211BB8"/>
    <w:rsid w:val="0021236F"/>
    <w:rsid w:val="00212AAE"/>
    <w:rsid w:val="00212AE7"/>
    <w:rsid w:val="00212B4B"/>
    <w:rsid w:val="00212B5D"/>
    <w:rsid w:val="00212CA1"/>
    <w:rsid w:val="00212F62"/>
    <w:rsid w:val="00213022"/>
    <w:rsid w:val="00213114"/>
    <w:rsid w:val="00213149"/>
    <w:rsid w:val="002138F9"/>
    <w:rsid w:val="00213C5E"/>
    <w:rsid w:val="002146EB"/>
    <w:rsid w:val="00214793"/>
    <w:rsid w:val="00214C2B"/>
    <w:rsid w:val="002154E4"/>
    <w:rsid w:val="00215905"/>
    <w:rsid w:val="00215D69"/>
    <w:rsid w:val="0021659F"/>
    <w:rsid w:val="00216C3F"/>
    <w:rsid w:val="00217005"/>
    <w:rsid w:val="002171B8"/>
    <w:rsid w:val="002171C4"/>
    <w:rsid w:val="00217205"/>
    <w:rsid w:val="002174FC"/>
    <w:rsid w:val="00217B1C"/>
    <w:rsid w:val="00217C35"/>
    <w:rsid w:val="002200BE"/>
    <w:rsid w:val="00220D6E"/>
    <w:rsid w:val="00220F3B"/>
    <w:rsid w:val="00221E72"/>
    <w:rsid w:val="002222F5"/>
    <w:rsid w:val="00222995"/>
    <w:rsid w:val="00222EDE"/>
    <w:rsid w:val="00223390"/>
    <w:rsid w:val="002234D1"/>
    <w:rsid w:val="00223803"/>
    <w:rsid w:val="00223F0B"/>
    <w:rsid w:val="00224354"/>
    <w:rsid w:val="00224EBA"/>
    <w:rsid w:val="00225444"/>
    <w:rsid w:val="00225470"/>
    <w:rsid w:val="00225974"/>
    <w:rsid w:val="00225DBD"/>
    <w:rsid w:val="002268AC"/>
    <w:rsid w:val="00226921"/>
    <w:rsid w:val="00226E7F"/>
    <w:rsid w:val="00226FAA"/>
    <w:rsid w:val="0022746B"/>
    <w:rsid w:val="002278C2"/>
    <w:rsid w:val="0022797E"/>
    <w:rsid w:val="002279E0"/>
    <w:rsid w:val="002279FE"/>
    <w:rsid w:val="00227AE5"/>
    <w:rsid w:val="00227CCE"/>
    <w:rsid w:val="00227D36"/>
    <w:rsid w:val="0023026C"/>
    <w:rsid w:val="002311F1"/>
    <w:rsid w:val="0023135D"/>
    <w:rsid w:val="00231957"/>
    <w:rsid w:val="00231E40"/>
    <w:rsid w:val="002321D6"/>
    <w:rsid w:val="00232492"/>
    <w:rsid w:val="002328B3"/>
    <w:rsid w:val="00232BD7"/>
    <w:rsid w:val="00232C77"/>
    <w:rsid w:val="002331AD"/>
    <w:rsid w:val="002334B0"/>
    <w:rsid w:val="002336E4"/>
    <w:rsid w:val="002338B5"/>
    <w:rsid w:val="00233930"/>
    <w:rsid w:val="002347DA"/>
    <w:rsid w:val="00234EF9"/>
    <w:rsid w:val="002350CB"/>
    <w:rsid w:val="00235ECB"/>
    <w:rsid w:val="00236561"/>
    <w:rsid w:val="002368D8"/>
    <w:rsid w:val="00236CE9"/>
    <w:rsid w:val="00236CF8"/>
    <w:rsid w:val="00236DC8"/>
    <w:rsid w:val="00236EA3"/>
    <w:rsid w:val="002375B5"/>
    <w:rsid w:val="00237673"/>
    <w:rsid w:val="002379FE"/>
    <w:rsid w:val="00237A04"/>
    <w:rsid w:val="00237AA9"/>
    <w:rsid w:val="00237AD0"/>
    <w:rsid w:val="00240104"/>
    <w:rsid w:val="00240595"/>
    <w:rsid w:val="00241691"/>
    <w:rsid w:val="00241733"/>
    <w:rsid w:val="00241CAC"/>
    <w:rsid w:val="002422BC"/>
    <w:rsid w:val="00242612"/>
    <w:rsid w:val="00242909"/>
    <w:rsid w:val="002429AC"/>
    <w:rsid w:val="00242DF5"/>
    <w:rsid w:val="0024376A"/>
    <w:rsid w:val="002437DF"/>
    <w:rsid w:val="00243AEF"/>
    <w:rsid w:val="00243E7A"/>
    <w:rsid w:val="002444F2"/>
    <w:rsid w:val="00244A8A"/>
    <w:rsid w:val="00244E51"/>
    <w:rsid w:val="00244EFA"/>
    <w:rsid w:val="00245029"/>
    <w:rsid w:val="002452D4"/>
    <w:rsid w:val="002459F7"/>
    <w:rsid w:val="00245C45"/>
    <w:rsid w:val="00245D3D"/>
    <w:rsid w:val="00245E09"/>
    <w:rsid w:val="00245E8F"/>
    <w:rsid w:val="002463D3"/>
    <w:rsid w:val="00246956"/>
    <w:rsid w:val="00246C6D"/>
    <w:rsid w:val="00247023"/>
    <w:rsid w:val="002471FB"/>
    <w:rsid w:val="00247A7F"/>
    <w:rsid w:val="00247C1A"/>
    <w:rsid w:val="00247D02"/>
    <w:rsid w:val="00250400"/>
    <w:rsid w:val="0025075E"/>
    <w:rsid w:val="00250C9B"/>
    <w:rsid w:val="00251063"/>
    <w:rsid w:val="00251E63"/>
    <w:rsid w:val="00252190"/>
    <w:rsid w:val="0025222A"/>
    <w:rsid w:val="002523CE"/>
    <w:rsid w:val="002529B3"/>
    <w:rsid w:val="00252E76"/>
    <w:rsid w:val="0025342C"/>
    <w:rsid w:val="002534FC"/>
    <w:rsid w:val="002539C6"/>
    <w:rsid w:val="00253A10"/>
    <w:rsid w:val="00253B31"/>
    <w:rsid w:val="00253FAF"/>
    <w:rsid w:val="00254BB9"/>
    <w:rsid w:val="00255F48"/>
    <w:rsid w:val="00256CF3"/>
    <w:rsid w:val="0025767E"/>
    <w:rsid w:val="00257804"/>
    <w:rsid w:val="0025781D"/>
    <w:rsid w:val="00257F8A"/>
    <w:rsid w:val="00260277"/>
    <w:rsid w:val="0026041C"/>
    <w:rsid w:val="0026061A"/>
    <w:rsid w:val="0026107A"/>
    <w:rsid w:val="002610EF"/>
    <w:rsid w:val="00261191"/>
    <w:rsid w:val="0026135E"/>
    <w:rsid w:val="002616F5"/>
    <w:rsid w:val="00261812"/>
    <w:rsid w:val="0026254B"/>
    <w:rsid w:val="002625B8"/>
    <w:rsid w:val="00262CA1"/>
    <w:rsid w:val="002631FA"/>
    <w:rsid w:val="0026367D"/>
    <w:rsid w:val="00263ACD"/>
    <w:rsid w:val="00263B59"/>
    <w:rsid w:val="00263BBB"/>
    <w:rsid w:val="00264327"/>
    <w:rsid w:val="00264726"/>
    <w:rsid w:val="00265250"/>
    <w:rsid w:val="0026554D"/>
    <w:rsid w:val="002658F9"/>
    <w:rsid w:val="00265E80"/>
    <w:rsid w:val="00265F51"/>
    <w:rsid w:val="00266E29"/>
    <w:rsid w:val="00266FC4"/>
    <w:rsid w:val="0026704A"/>
    <w:rsid w:val="00267243"/>
    <w:rsid w:val="00267B49"/>
    <w:rsid w:val="0027046A"/>
    <w:rsid w:val="00270828"/>
    <w:rsid w:val="00270A24"/>
    <w:rsid w:val="00270C7C"/>
    <w:rsid w:val="00270C8D"/>
    <w:rsid w:val="00270D12"/>
    <w:rsid w:val="002711AA"/>
    <w:rsid w:val="00271547"/>
    <w:rsid w:val="0027191C"/>
    <w:rsid w:val="002719D4"/>
    <w:rsid w:val="0027251B"/>
    <w:rsid w:val="0027251C"/>
    <w:rsid w:val="00272613"/>
    <w:rsid w:val="002726F6"/>
    <w:rsid w:val="00272711"/>
    <w:rsid w:val="00272E01"/>
    <w:rsid w:val="0027302E"/>
    <w:rsid w:val="00273B26"/>
    <w:rsid w:val="0027453F"/>
    <w:rsid w:val="00274878"/>
    <w:rsid w:val="00274C75"/>
    <w:rsid w:val="00274E40"/>
    <w:rsid w:val="002752AA"/>
    <w:rsid w:val="00275B62"/>
    <w:rsid w:val="0027650E"/>
    <w:rsid w:val="0027670D"/>
    <w:rsid w:val="00276F14"/>
    <w:rsid w:val="00277001"/>
    <w:rsid w:val="002771D8"/>
    <w:rsid w:val="002774DF"/>
    <w:rsid w:val="00277580"/>
    <w:rsid w:val="00277949"/>
    <w:rsid w:val="00277B3E"/>
    <w:rsid w:val="00277BCC"/>
    <w:rsid w:val="002800DF"/>
    <w:rsid w:val="002800E4"/>
    <w:rsid w:val="00280501"/>
    <w:rsid w:val="00280670"/>
    <w:rsid w:val="00280ABC"/>
    <w:rsid w:val="0028109F"/>
    <w:rsid w:val="002810F1"/>
    <w:rsid w:val="00281C37"/>
    <w:rsid w:val="00281CD5"/>
    <w:rsid w:val="00282003"/>
    <w:rsid w:val="0028236C"/>
    <w:rsid w:val="00282723"/>
    <w:rsid w:val="00282AC9"/>
    <w:rsid w:val="00283ECC"/>
    <w:rsid w:val="00283FDE"/>
    <w:rsid w:val="00283FEB"/>
    <w:rsid w:val="00284982"/>
    <w:rsid w:val="00284A9A"/>
    <w:rsid w:val="00284AA4"/>
    <w:rsid w:val="00284AEC"/>
    <w:rsid w:val="00284B00"/>
    <w:rsid w:val="002851A8"/>
    <w:rsid w:val="002851EF"/>
    <w:rsid w:val="002854B2"/>
    <w:rsid w:val="00285C25"/>
    <w:rsid w:val="00286527"/>
    <w:rsid w:val="00286811"/>
    <w:rsid w:val="002868C7"/>
    <w:rsid w:val="0028691A"/>
    <w:rsid w:val="00287228"/>
    <w:rsid w:val="00287335"/>
    <w:rsid w:val="00287520"/>
    <w:rsid w:val="0028754B"/>
    <w:rsid w:val="002875CB"/>
    <w:rsid w:val="002877FA"/>
    <w:rsid w:val="00287942"/>
    <w:rsid w:val="002879DD"/>
    <w:rsid w:val="00287A91"/>
    <w:rsid w:val="00287EA0"/>
    <w:rsid w:val="002904D0"/>
    <w:rsid w:val="002904FD"/>
    <w:rsid w:val="0029090B"/>
    <w:rsid w:val="00290FCC"/>
    <w:rsid w:val="0029182F"/>
    <w:rsid w:val="00292EBE"/>
    <w:rsid w:val="00293016"/>
    <w:rsid w:val="002935E4"/>
    <w:rsid w:val="002937ED"/>
    <w:rsid w:val="00293AD2"/>
    <w:rsid w:val="00293B81"/>
    <w:rsid w:val="00294615"/>
    <w:rsid w:val="00294749"/>
    <w:rsid w:val="00294BD2"/>
    <w:rsid w:val="0029570A"/>
    <w:rsid w:val="00296165"/>
    <w:rsid w:val="00296CC2"/>
    <w:rsid w:val="00296DB2"/>
    <w:rsid w:val="00297B1F"/>
    <w:rsid w:val="00297C7E"/>
    <w:rsid w:val="002A0160"/>
    <w:rsid w:val="002A0685"/>
    <w:rsid w:val="002A0C44"/>
    <w:rsid w:val="002A0F32"/>
    <w:rsid w:val="002A0F8D"/>
    <w:rsid w:val="002A1016"/>
    <w:rsid w:val="002A1419"/>
    <w:rsid w:val="002A1665"/>
    <w:rsid w:val="002A18BF"/>
    <w:rsid w:val="002A1A49"/>
    <w:rsid w:val="002A1A81"/>
    <w:rsid w:val="002A1DA1"/>
    <w:rsid w:val="002A2611"/>
    <w:rsid w:val="002A26D6"/>
    <w:rsid w:val="002A27D9"/>
    <w:rsid w:val="002A282B"/>
    <w:rsid w:val="002A2F6E"/>
    <w:rsid w:val="002A398F"/>
    <w:rsid w:val="002A4961"/>
    <w:rsid w:val="002A4C1E"/>
    <w:rsid w:val="002A4D8A"/>
    <w:rsid w:val="002A5F70"/>
    <w:rsid w:val="002A687B"/>
    <w:rsid w:val="002A7705"/>
    <w:rsid w:val="002A792E"/>
    <w:rsid w:val="002A7F55"/>
    <w:rsid w:val="002A7F74"/>
    <w:rsid w:val="002B08F9"/>
    <w:rsid w:val="002B096C"/>
    <w:rsid w:val="002B0ECE"/>
    <w:rsid w:val="002B2935"/>
    <w:rsid w:val="002B357E"/>
    <w:rsid w:val="002B37B3"/>
    <w:rsid w:val="002B3AF8"/>
    <w:rsid w:val="002B4C78"/>
    <w:rsid w:val="002B4F8B"/>
    <w:rsid w:val="002B51DC"/>
    <w:rsid w:val="002B59C0"/>
    <w:rsid w:val="002B5AD2"/>
    <w:rsid w:val="002B5B15"/>
    <w:rsid w:val="002B5DEA"/>
    <w:rsid w:val="002B6882"/>
    <w:rsid w:val="002B6BE1"/>
    <w:rsid w:val="002B6EDF"/>
    <w:rsid w:val="002B72D2"/>
    <w:rsid w:val="002B7B29"/>
    <w:rsid w:val="002B7BCB"/>
    <w:rsid w:val="002B7FCE"/>
    <w:rsid w:val="002C024C"/>
    <w:rsid w:val="002C074B"/>
    <w:rsid w:val="002C0AE1"/>
    <w:rsid w:val="002C0D1A"/>
    <w:rsid w:val="002C0E30"/>
    <w:rsid w:val="002C0F67"/>
    <w:rsid w:val="002C20C5"/>
    <w:rsid w:val="002C21ED"/>
    <w:rsid w:val="002C3010"/>
    <w:rsid w:val="002C33DA"/>
    <w:rsid w:val="002C372C"/>
    <w:rsid w:val="002C385D"/>
    <w:rsid w:val="002C3DA3"/>
    <w:rsid w:val="002C3F88"/>
    <w:rsid w:val="002C40E0"/>
    <w:rsid w:val="002C57DE"/>
    <w:rsid w:val="002C5C92"/>
    <w:rsid w:val="002C6209"/>
    <w:rsid w:val="002C6BCA"/>
    <w:rsid w:val="002C6EE5"/>
    <w:rsid w:val="002C7029"/>
    <w:rsid w:val="002C740A"/>
    <w:rsid w:val="002C7547"/>
    <w:rsid w:val="002C7CAF"/>
    <w:rsid w:val="002C7D1A"/>
    <w:rsid w:val="002D0AC6"/>
    <w:rsid w:val="002D0B23"/>
    <w:rsid w:val="002D1EE9"/>
    <w:rsid w:val="002D2140"/>
    <w:rsid w:val="002D24A8"/>
    <w:rsid w:val="002D2671"/>
    <w:rsid w:val="002D2C58"/>
    <w:rsid w:val="002D3BBA"/>
    <w:rsid w:val="002D3ED0"/>
    <w:rsid w:val="002D41F4"/>
    <w:rsid w:val="002D466A"/>
    <w:rsid w:val="002D4DC2"/>
    <w:rsid w:val="002D51C2"/>
    <w:rsid w:val="002D578D"/>
    <w:rsid w:val="002D5966"/>
    <w:rsid w:val="002D5A37"/>
    <w:rsid w:val="002D5DBD"/>
    <w:rsid w:val="002D5F3C"/>
    <w:rsid w:val="002D611A"/>
    <w:rsid w:val="002D6300"/>
    <w:rsid w:val="002D6541"/>
    <w:rsid w:val="002D658F"/>
    <w:rsid w:val="002D66C0"/>
    <w:rsid w:val="002D76A0"/>
    <w:rsid w:val="002D7A03"/>
    <w:rsid w:val="002D7A68"/>
    <w:rsid w:val="002E00BB"/>
    <w:rsid w:val="002E013F"/>
    <w:rsid w:val="002E08C1"/>
    <w:rsid w:val="002E0A42"/>
    <w:rsid w:val="002E1993"/>
    <w:rsid w:val="002E19C4"/>
    <w:rsid w:val="002E1B08"/>
    <w:rsid w:val="002E1F4D"/>
    <w:rsid w:val="002E23BD"/>
    <w:rsid w:val="002E248A"/>
    <w:rsid w:val="002E2695"/>
    <w:rsid w:val="002E27CE"/>
    <w:rsid w:val="002E27D7"/>
    <w:rsid w:val="002E32FE"/>
    <w:rsid w:val="002E345F"/>
    <w:rsid w:val="002E3B1D"/>
    <w:rsid w:val="002E4054"/>
    <w:rsid w:val="002E4C78"/>
    <w:rsid w:val="002E57E5"/>
    <w:rsid w:val="002E5B11"/>
    <w:rsid w:val="002E5E5E"/>
    <w:rsid w:val="002E62E3"/>
    <w:rsid w:val="002E635F"/>
    <w:rsid w:val="002E650E"/>
    <w:rsid w:val="002E6582"/>
    <w:rsid w:val="002E6911"/>
    <w:rsid w:val="002E7588"/>
    <w:rsid w:val="002E7773"/>
    <w:rsid w:val="002E7A4F"/>
    <w:rsid w:val="002E7B3E"/>
    <w:rsid w:val="002E7EA1"/>
    <w:rsid w:val="002F00AC"/>
    <w:rsid w:val="002F09E2"/>
    <w:rsid w:val="002F0B80"/>
    <w:rsid w:val="002F0B8E"/>
    <w:rsid w:val="002F13CA"/>
    <w:rsid w:val="002F17C0"/>
    <w:rsid w:val="002F1EA5"/>
    <w:rsid w:val="002F2A17"/>
    <w:rsid w:val="002F32D0"/>
    <w:rsid w:val="002F35B5"/>
    <w:rsid w:val="002F3A0C"/>
    <w:rsid w:val="002F4E24"/>
    <w:rsid w:val="002F51F9"/>
    <w:rsid w:val="002F5384"/>
    <w:rsid w:val="002F54F0"/>
    <w:rsid w:val="002F5EAF"/>
    <w:rsid w:val="002F5FAB"/>
    <w:rsid w:val="002F602A"/>
    <w:rsid w:val="002F669C"/>
    <w:rsid w:val="002F731B"/>
    <w:rsid w:val="002F7592"/>
    <w:rsid w:val="002F7814"/>
    <w:rsid w:val="002F7F63"/>
    <w:rsid w:val="0030016F"/>
    <w:rsid w:val="003001A2"/>
    <w:rsid w:val="003002AD"/>
    <w:rsid w:val="0030041F"/>
    <w:rsid w:val="00300C57"/>
    <w:rsid w:val="00300C5E"/>
    <w:rsid w:val="00300D5C"/>
    <w:rsid w:val="00301399"/>
    <w:rsid w:val="00301CDC"/>
    <w:rsid w:val="003021DE"/>
    <w:rsid w:val="00302372"/>
    <w:rsid w:val="0030259D"/>
    <w:rsid w:val="00302DB4"/>
    <w:rsid w:val="0030341E"/>
    <w:rsid w:val="00303464"/>
    <w:rsid w:val="00303E81"/>
    <w:rsid w:val="0030436B"/>
    <w:rsid w:val="003048B8"/>
    <w:rsid w:val="00304CEF"/>
    <w:rsid w:val="00304FD8"/>
    <w:rsid w:val="00305304"/>
    <w:rsid w:val="0030549E"/>
    <w:rsid w:val="00305AC9"/>
    <w:rsid w:val="00305B77"/>
    <w:rsid w:val="00305C84"/>
    <w:rsid w:val="003065D6"/>
    <w:rsid w:val="0030684B"/>
    <w:rsid w:val="00306DEB"/>
    <w:rsid w:val="0030704A"/>
    <w:rsid w:val="0030727B"/>
    <w:rsid w:val="003074B4"/>
    <w:rsid w:val="00307594"/>
    <w:rsid w:val="003076D5"/>
    <w:rsid w:val="00307CBC"/>
    <w:rsid w:val="00307DC1"/>
    <w:rsid w:val="0031105F"/>
    <w:rsid w:val="00311C1B"/>
    <w:rsid w:val="003120FA"/>
    <w:rsid w:val="0031234E"/>
    <w:rsid w:val="0031247D"/>
    <w:rsid w:val="00312DC2"/>
    <w:rsid w:val="00313996"/>
    <w:rsid w:val="00313A9B"/>
    <w:rsid w:val="00314B0C"/>
    <w:rsid w:val="00314C22"/>
    <w:rsid w:val="00314D57"/>
    <w:rsid w:val="00315407"/>
    <w:rsid w:val="00315B35"/>
    <w:rsid w:val="00316075"/>
    <w:rsid w:val="00317B20"/>
    <w:rsid w:val="00317C31"/>
    <w:rsid w:val="003205AC"/>
    <w:rsid w:val="003208A2"/>
    <w:rsid w:val="00320916"/>
    <w:rsid w:val="003211EF"/>
    <w:rsid w:val="00321374"/>
    <w:rsid w:val="0032192F"/>
    <w:rsid w:val="00322080"/>
    <w:rsid w:val="00322165"/>
    <w:rsid w:val="003228CE"/>
    <w:rsid w:val="0032294C"/>
    <w:rsid w:val="00323082"/>
    <w:rsid w:val="00324491"/>
    <w:rsid w:val="0032451B"/>
    <w:rsid w:val="0032455B"/>
    <w:rsid w:val="003245BF"/>
    <w:rsid w:val="003245D3"/>
    <w:rsid w:val="003252BC"/>
    <w:rsid w:val="00325346"/>
    <w:rsid w:val="003253B4"/>
    <w:rsid w:val="00325FD0"/>
    <w:rsid w:val="0032610E"/>
    <w:rsid w:val="00326713"/>
    <w:rsid w:val="0032711A"/>
    <w:rsid w:val="00327189"/>
    <w:rsid w:val="00327284"/>
    <w:rsid w:val="003272EE"/>
    <w:rsid w:val="00327636"/>
    <w:rsid w:val="00327776"/>
    <w:rsid w:val="00327979"/>
    <w:rsid w:val="00327CB8"/>
    <w:rsid w:val="00327E89"/>
    <w:rsid w:val="0033080B"/>
    <w:rsid w:val="00331013"/>
    <w:rsid w:val="003316B4"/>
    <w:rsid w:val="003318FC"/>
    <w:rsid w:val="00331B49"/>
    <w:rsid w:val="00331CF5"/>
    <w:rsid w:val="00332065"/>
    <w:rsid w:val="00332190"/>
    <w:rsid w:val="003324F6"/>
    <w:rsid w:val="00332BCA"/>
    <w:rsid w:val="00333040"/>
    <w:rsid w:val="00333DBA"/>
    <w:rsid w:val="00333F02"/>
    <w:rsid w:val="00334213"/>
    <w:rsid w:val="00334716"/>
    <w:rsid w:val="00335270"/>
    <w:rsid w:val="003356DA"/>
    <w:rsid w:val="003358D4"/>
    <w:rsid w:val="003361EE"/>
    <w:rsid w:val="003362EA"/>
    <w:rsid w:val="0033674E"/>
    <w:rsid w:val="00336B4E"/>
    <w:rsid w:val="00336CF9"/>
    <w:rsid w:val="003373F2"/>
    <w:rsid w:val="003377CA"/>
    <w:rsid w:val="00337C77"/>
    <w:rsid w:val="00340451"/>
    <w:rsid w:val="00340DA0"/>
    <w:rsid w:val="0034159F"/>
    <w:rsid w:val="0034197C"/>
    <w:rsid w:val="003419C2"/>
    <w:rsid w:val="003419C9"/>
    <w:rsid w:val="00341A3B"/>
    <w:rsid w:val="00341EA6"/>
    <w:rsid w:val="0034267F"/>
    <w:rsid w:val="003431B3"/>
    <w:rsid w:val="003438E7"/>
    <w:rsid w:val="003438FF"/>
    <w:rsid w:val="00343C44"/>
    <w:rsid w:val="00343D85"/>
    <w:rsid w:val="00343EE2"/>
    <w:rsid w:val="00344A4B"/>
    <w:rsid w:val="003452F1"/>
    <w:rsid w:val="00345563"/>
    <w:rsid w:val="00345744"/>
    <w:rsid w:val="003459E5"/>
    <w:rsid w:val="003469E9"/>
    <w:rsid w:val="00347507"/>
    <w:rsid w:val="0034761B"/>
    <w:rsid w:val="003501FA"/>
    <w:rsid w:val="003503B9"/>
    <w:rsid w:val="00350928"/>
    <w:rsid w:val="00350942"/>
    <w:rsid w:val="00350D3C"/>
    <w:rsid w:val="00350FF0"/>
    <w:rsid w:val="0035123D"/>
    <w:rsid w:val="0035146D"/>
    <w:rsid w:val="00351649"/>
    <w:rsid w:val="00351656"/>
    <w:rsid w:val="003516BE"/>
    <w:rsid w:val="003517CE"/>
    <w:rsid w:val="00351CDE"/>
    <w:rsid w:val="00351FD1"/>
    <w:rsid w:val="00352031"/>
    <w:rsid w:val="00352087"/>
    <w:rsid w:val="00352356"/>
    <w:rsid w:val="00352958"/>
    <w:rsid w:val="00352AE8"/>
    <w:rsid w:val="00353103"/>
    <w:rsid w:val="00353C10"/>
    <w:rsid w:val="00353F73"/>
    <w:rsid w:val="0035419C"/>
    <w:rsid w:val="00354245"/>
    <w:rsid w:val="0035493C"/>
    <w:rsid w:val="00354A50"/>
    <w:rsid w:val="00354D29"/>
    <w:rsid w:val="00354E2E"/>
    <w:rsid w:val="00355958"/>
    <w:rsid w:val="00355CB0"/>
    <w:rsid w:val="00355F06"/>
    <w:rsid w:val="00355FE8"/>
    <w:rsid w:val="003563CD"/>
    <w:rsid w:val="00356457"/>
    <w:rsid w:val="00356566"/>
    <w:rsid w:val="003576BB"/>
    <w:rsid w:val="003577DD"/>
    <w:rsid w:val="00357BEF"/>
    <w:rsid w:val="00360032"/>
    <w:rsid w:val="0036026A"/>
    <w:rsid w:val="0036052C"/>
    <w:rsid w:val="00360739"/>
    <w:rsid w:val="00360CA5"/>
    <w:rsid w:val="0036103E"/>
    <w:rsid w:val="00361917"/>
    <w:rsid w:val="00361FE1"/>
    <w:rsid w:val="00362007"/>
    <w:rsid w:val="003626E7"/>
    <w:rsid w:val="0036291D"/>
    <w:rsid w:val="00362C4B"/>
    <w:rsid w:val="00362C71"/>
    <w:rsid w:val="003631A3"/>
    <w:rsid w:val="0036324E"/>
    <w:rsid w:val="00363262"/>
    <w:rsid w:val="003632F2"/>
    <w:rsid w:val="003633E8"/>
    <w:rsid w:val="0036363B"/>
    <w:rsid w:val="003638FC"/>
    <w:rsid w:val="00363CF1"/>
    <w:rsid w:val="00363D2F"/>
    <w:rsid w:val="00364005"/>
    <w:rsid w:val="0036401E"/>
    <w:rsid w:val="00365540"/>
    <w:rsid w:val="0036588B"/>
    <w:rsid w:val="00365D8C"/>
    <w:rsid w:val="00366333"/>
    <w:rsid w:val="0036638B"/>
    <w:rsid w:val="00367281"/>
    <w:rsid w:val="00367BBF"/>
    <w:rsid w:val="003705BF"/>
    <w:rsid w:val="00370705"/>
    <w:rsid w:val="00371266"/>
    <w:rsid w:val="00371818"/>
    <w:rsid w:val="00371C8E"/>
    <w:rsid w:val="00371D15"/>
    <w:rsid w:val="0037291F"/>
    <w:rsid w:val="00372BA3"/>
    <w:rsid w:val="00372D34"/>
    <w:rsid w:val="00373002"/>
    <w:rsid w:val="003736FB"/>
    <w:rsid w:val="00374013"/>
    <w:rsid w:val="00374782"/>
    <w:rsid w:val="0037478D"/>
    <w:rsid w:val="00374B3D"/>
    <w:rsid w:val="0037520D"/>
    <w:rsid w:val="0037548C"/>
    <w:rsid w:val="003757CE"/>
    <w:rsid w:val="00376783"/>
    <w:rsid w:val="0037684B"/>
    <w:rsid w:val="00376999"/>
    <w:rsid w:val="003769E5"/>
    <w:rsid w:val="0037748D"/>
    <w:rsid w:val="00377573"/>
    <w:rsid w:val="003779E0"/>
    <w:rsid w:val="00380075"/>
    <w:rsid w:val="00380512"/>
    <w:rsid w:val="00380670"/>
    <w:rsid w:val="00380920"/>
    <w:rsid w:val="00381100"/>
    <w:rsid w:val="003813AD"/>
    <w:rsid w:val="00381DF6"/>
    <w:rsid w:val="0038245B"/>
    <w:rsid w:val="00382DBB"/>
    <w:rsid w:val="003835AB"/>
    <w:rsid w:val="003837D4"/>
    <w:rsid w:val="0038395B"/>
    <w:rsid w:val="003845FE"/>
    <w:rsid w:val="00384932"/>
    <w:rsid w:val="00385137"/>
    <w:rsid w:val="003853E9"/>
    <w:rsid w:val="003858FF"/>
    <w:rsid w:val="003864E8"/>
    <w:rsid w:val="003867AD"/>
    <w:rsid w:val="003874B0"/>
    <w:rsid w:val="0038786A"/>
    <w:rsid w:val="00390DF4"/>
    <w:rsid w:val="00391181"/>
    <w:rsid w:val="003914A9"/>
    <w:rsid w:val="003924BD"/>
    <w:rsid w:val="00392845"/>
    <w:rsid w:val="00392A7A"/>
    <w:rsid w:val="00392ADD"/>
    <w:rsid w:val="00392C3E"/>
    <w:rsid w:val="00392F1B"/>
    <w:rsid w:val="0039323B"/>
    <w:rsid w:val="00393C96"/>
    <w:rsid w:val="00393DED"/>
    <w:rsid w:val="0039457F"/>
    <w:rsid w:val="00394671"/>
    <w:rsid w:val="00394FD2"/>
    <w:rsid w:val="003951AC"/>
    <w:rsid w:val="00395A30"/>
    <w:rsid w:val="00395B48"/>
    <w:rsid w:val="00396059"/>
    <w:rsid w:val="0039629B"/>
    <w:rsid w:val="0039667D"/>
    <w:rsid w:val="00396803"/>
    <w:rsid w:val="00396D29"/>
    <w:rsid w:val="003972AB"/>
    <w:rsid w:val="00397B4F"/>
    <w:rsid w:val="00397D4F"/>
    <w:rsid w:val="003A00CA"/>
    <w:rsid w:val="003A043C"/>
    <w:rsid w:val="003A09C6"/>
    <w:rsid w:val="003A115A"/>
    <w:rsid w:val="003A1290"/>
    <w:rsid w:val="003A13C5"/>
    <w:rsid w:val="003A14A5"/>
    <w:rsid w:val="003A239C"/>
    <w:rsid w:val="003A24D7"/>
    <w:rsid w:val="003A2670"/>
    <w:rsid w:val="003A2967"/>
    <w:rsid w:val="003A302A"/>
    <w:rsid w:val="003A381A"/>
    <w:rsid w:val="003A3D4F"/>
    <w:rsid w:val="003A3F51"/>
    <w:rsid w:val="003A40D9"/>
    <w:rsid w:val="003A4101"/>
    <w:rsid w:val="003A4108"/>
    <w:rsid w:val="003A44E5"/>
    <w:rsid w:val="003A4BE0"/>
    <w:rsid w:val="003A4DD7"/>
    <w:rsid w:val="003A50D0"/>
    <w:rsid w:val="003A513C"/>
    <w:rsid w:val="003A5796"/>
    <w:rsid w:val="003A5A4C"/>
    <w:rsid w:val="003A62A4"/>
    <w:rsid w:val="003A6B5F"/>
    <w:rsid w:val="003A6C65"/>
    <w:rsid w:val="003A7334"/>
    <w:rsid w:val="003A7509"/>
    <w:rsid w:val="003A7A46"/>
    <w:rsid w:val="003A7C92"/>
    <w:rsid w:val="003A7D13"/>
    <w:rsid w:val="003B0A79"/>
    <w:rsid w:val="003B11CF"/>
    <w:rsid w:val="003B1456"/>
    <w:rsid w:val="003B1533"/>
    <w:rsid w:val="003B1C48"/>
    <w:rsid w:val="003B2F11"/>
    <w:rsid w:val="003B313D"/>
    <w:rsid w:val="003B35FC"/>
    <w:rsid w:val="003B38E2"/>
    <w:rsid w:val="003B3A7D"/>
    <w:rsid w:val="003B4019"/>
    <w:rsid w:val="003B425A"/>
    <w:rsid w:val="003B46E5"/>
    <w:rsid w:val="003B4ADC"/>
    <w:rsid w:val="003B4B99"/>
    <w:rsid w:val="003B4E7F"/>
    <w:rsid w:val="003B4ED0"/>
    <w:rsid w:val="003B522A"/>
    <w:rsid w:val="003B68DD"/>
    <w:rsid w:val="003C045C"/>
    <w:rsid w:val="003C05EC"/>
    <w:rsid w:val="003C087C"/>
    <w:rsid w:val="003C0C96"/>
    <w:rsid w:val="003C1158"/>
    <w:rsid w:val="003C13E1"/>
    <w:rsid w:val="003C14A7"/>
    <w:rsid w:val="003C1F73"/>
    <w:rsid w:val="003C2015"/>
    <w:rsid w:val="003C2E7E"/>
    <w:rsid w:val="003C3512"/>
    <w:rsid w:val="003C3E9F"/>
    <w:rsid w:val="003C498C"/>
    <w:rsid w:val="003C4F59"/>
    <w:rsid w:val="003C5187"/>
    <w:rsid w:val="003C5464"/>
    <w:rsid w:val="003C5473"/>
    <w:rsid w:val="003C5B9B"/>
    <w:rsid w:val="003C5FEC"/>
    <w:rsid w:val="003C62BE"/>
    <w:rsid w:val="003C77D9"/>
    <w:rsid w:val="003C7970"/>
    <w:rsid w:val="003C7AE8"/>
    <w:rsid w:val="003C7F4F"/>
    <w:rsid w:val="003D0432"/>
    <w:rsid w:val="003D05AB"/>
    <w:rsid w:val="003D066E"/>
    <w:rsid w:val="003D080B"/>
    <w:rsid w:val="003D0AB9"/>
    <w:rsid w:val="003D1607"/>
    <w:rsid w:val="003D1CC3"/>
    <w:rsid w:val="003D2042"/>
    <w:rsid w:val="003D249F"/>
    <w:rsid w:val="003D24B0"/>
    <w:rsid w:val="003D2805"/>
    <w:rsid w:val="003D2877"/>
    <w:rsid w:val="003D3A54"/>
    <w:rsid w:val="003D4636"/>
    <w:rsid w:val="003D507A"/>
    <w:rsid w:val="003D50AB"/>
    <w:rsid w:val="003D5757"/>
    <w:rsid w:val="003D5E27"/>
    <w:rsid w:val="003D63CD"/>
    <w:rsid w:val="003D6482"/>
    <w:rsid w:val="003D69D6"/>
    <w:rsid w:val="003D72AF"/>
    <w:rsid w:val="003D73CC"/>
    <w:rsid w:val="003D74FC"/>
    <w:rsid w:val="003D7814"/>
    <w:rsid w:val="003D7A43"/>
    <w:rsid w:val="003D7A63"/>
    <w:rsid w:val="003E013D"/>
    <w:rsid w:val="003E0956"/>
    <w:rsid w:val="003E15AA"/>
    <w:rsid w:val="003E2391"/>
    <w:rsid w:val="003E2694"/>
    <w:rsid w:val="003E2C9B"/>
    <w:rsid w:val="003E2F0D"/>
    <w:rsid w:val="003E3188"/>
    <w:rsid w:val="003E366D"/>
    <w:rsid w:val="003E377A"/>
    <w:rsid w:val="003E3983"/>
    <w:rsid w:val="003E3C90"/>
    <w:rsid w:val="003E4038"/>
    <w:rsid w:val="003E41F1"/>
    <w:rsid w:val="003E4358"/>
    <w:rsid w:val="003E4EFF"/>
    <w:rsid w:val="003E59B2"/>
    <w:rsid w:val="003E5D47"/>
    <w:rsid w:val="003E5F64"/>
    <w:rsid w:val="003E646B"/>
    <w:rsid w:val="003E7089"/>
    <w:rsid w:val="003E7870"/>
    <w:rsid w:val="003E7A2D"/>
    <w:rsid w:val="003E7BB1"/>
    <w:rsid w:val="003E7F05"/>
    <w:rsid w:val="003E7FA1"/>
    <w:rsid w:val="003F001C"/>
    <w:rsid w:val="003F04D7"/>
    <w:rsid w:val="003F0ABA"/>
    <w:rsid w:val="003F0EB2"/>
    <w:rsid w:val="003F123E"/>
    <w:rsid w:val="003F12CC"/>
    <w:rsid w:val="003F1328"/>
    <w:rsid w:val="003F176A"/>
    <w:rsid w:val="003F1F2C"/>
    <w:rsid w:val="003F2344"/>
    <w:rsid w:val="003F2C06"/>
    <w:rsid w:val="003F4723"/>
    <w:rsid w:val="003F564B"/>
    <w:rsid w:val="003F6101"/>
    <w:rsid w:val="003F62D0"/>
    <w:rsid w:val="003F6D93"/>
    <w:rsid w:val="003F7C2D"/>
    <w:rsid w:val="00400A0F"/>
    <w:rsid w:val="00400C50"/>
    <w:rsid w:val="00400F75"/>
    <w:rsid w:val="00401174"/>
    <w:rsid w:val="004011A6"/>
    <w:rsid w:val="00401D7B"/>
    <w:rsid w:val="0040305D"/>
    <w:rsid w:val="0040318A"/>
    <w:rsid w:val="004031E1"/>
    <w:rsid w:val="0040368E"/>
    <w:rsid w:val="004036CB"/>
    <w:rsid w:val="00403975"/>
    <w:rsid w:val="0040399D"/>
    <w:rsid w:val="00403B1A"/>
    <w:rsid w:val="004042C5"/>
    <w:rsid w:val="004046D8"/>
    <w:rsid w:val="00405E74"/>
    <w:rsid w:val="0040617D"/>
    <w:rsid w:val="00406726"/>
    <w:rsid w:val="0040673B"/>
    <w:rsid w:val="0040677E"/>
    <w:rsid w:val="00406CF2"/>
    <w:rsid w:val="0040780B"/>
    <w:rsid w:val="00407DC4"/>
    <w:rsid w:val="00410141"/>
    <w:rsid w:val="00410172"/>
    <w:rsid w:val="0041031C"/>
    <w:rsid w:val="0041045F"/>
    <w:rsid w:val="004112FE"/>
    <w:rsid w:val="0041157A"/>
    <w:rsid w:val="00411A12"/>
    <w:rsid w:val="00411C8D"/>
    <w:rsid w:val="00411F77"/>
    <w:rsid w:val="004120BE"/>
    <w:rsid w:val="004126A4"/>
    <w:rsid w:val="00412CBB"/>
    <w:rsid w:val="004132B1"/>
    <w:rsid w:val="0041398D"/>
    <w:rsid w:val="00413A2B"/>
    <w:rsid w:val="00413F1A"/>
    <w:rsid w:val="00414E42"/>
    <w:rsid w:val="00415133"/>
    <w:rsid w:val="00415526"/>
    <w:rsid w:val="004161C7"/>
    <w:rsid w:val="0041687C"/>
    <w:rsid w:val="00416AEE"/>
    <w:rsid w:val="00416C2B"/>
    <w:rsid w:val="00416E18"/>
    <w:rsid w:val="0041717B"/>
    <w:rsid w:val="0041731B"/>
    <w:rsid w:val="00417663"/>
    <w:rsid w:val="004179ED"/>
    <w:rsid w:val="004179F6"/>
    <w:rsid w:val="0042097D"/>
    <w:rsid w:val="00420D14"/>
    <w:rsid w:val="00420EE7"/>
    <w:rsid w:val="00421C5C"/>
    <w:rsid w:val="00421CFC"/>
    <w:rsid w:val="004221AF"/>
    <w:rsid w:val="00422963"/>
    <w:rsid w:val="00422F22"/>
    <w:rsid w:val="00423376"/>
    <w:rsid w:val="00423521"/>
    <w:rsid w:val="004235F2"/>
    <w:rsid w:val="00423823"/>
    <w:rsid w:val="00423829"/>
    <w:rsid w:val="00423EAE"/>
    <w:rsid w:val="00423EEF"/>
    <w:rsid w:val="00423EFE"/>
    <w:rsid w:val="0042493D"/>
    <w:rsid w:val="00424C57"/>
    <w:rsid w:val="00424D4E"/>
    <w:rsid w:val="004256B5"/>
    <w:rsid w:val="00425884"/>
    <w:rsid w:val="00425CCD"/>
    <w:rsid w:val="004260B1"/>
    <w:rsid w:val="0042638C"/>
    <w:rsid w:val="00426656"/>
    <w:rsid w:val="0042665D"/>
    <w:rsid w:val="004267C7"/>
    <w:rsid w:val="0042688B"/>
    <w:rsid w:val="00426DF4"/>
    <w:rsid w:val="00426EE0"/>
    <w:rsid w:val="0042766A"/>
    <w:rsid w:val="00427C2D"/>
    <w:rsid w:val="00427C41"/>
    <w:rsid w:val="00427E78"/>
    <w:rsid w:val="00427FA9"/>
    <w:rsid w:val="00430636"/>
    <w:rsid w:val="00430835"/>
    <w:rsid w:val="00430FFA"/>
    <w:rsid w:val="0043149A"/>
    <w:rsid w:val="004317C6"/>
    <w:rsid w:val="00432119"/>
    <w:rsid w:val="00432917"/>
    <w:rsid w:val="00433808"/>
    <w:rsid w:val="0043391B"/>
    <w:rsid w:val="00433B02"/>
    <w:rsid w:val="00433B67"/>
    <w:rsid w:val="00433E0D"/>
    <w:rsid w:val="00433EBA"/>
    <w:rsid w:val="00433F4B"/>
    <w:rsid w:val="0043411F"/>
    <w:rsid w:val="004346D8"/>
    <w:rsid w:val="00434749"/>
    <w:rsid w:val="00434CB7"/>
    <w:rsid w:val="00435509"/>
    <w:rsid w:val="00435BBF"/>
    <w:rsid w:val="00435BD6"/>
    <w:rsid w:val="00436D57"/>
    <w:rsid w:val="00436F09"/>
    <w:rsid w:val="00437149"/>
    <w:rsid w:val="00440548"/>
    <w:rsid w:val="00440742"/>
    <w:rsid w:val="00440F4B"/>
    <w:rsid w:val="00440FDD"/>
    <w:rsid w:val="004410E2"/>
    <w:rsid w:val="004412D6"/>
    <w:rsid w:val="00441689"/>
    <w:rsid w:val="004417BE"/>
    <w:rsid w:val="00441910"/>
    <w:rsid w:val="00441B5B"/>
    <w:rsid w:val="00441E6F"/>
    <w:rsid w:val="0044274F"/>
    <w:rsid w:val="00443316"/>
    <w:rsid w:val="0044385D"/>
    <w:rsid w:val="00443E30"/>
    <w:rsid w:val="00443E66"/>
    <w:rsid w:val="0044433F"/>
    <w:rsid w:val="004446B9"/>
    <w:rsid w:val="00444AD8"/>
    <w:rsid w:val="00444F38"/>
    <w:rsid w:val="00445150"/>
    <w:rsid w:val="00445179"/>
    <w:rsid w:val="004452BA"/>
    <w:rsid w:val="004453E9"/>
    <w:rsid w:val="0044561B"/>
    <w:rsid w:val="00445B8B"/>
    <w:rsid w:val="00445C7F"/>
    <w:rsid w:val="00446431"/>
    <w:rsid w:val="004467C6"/>
    <w:rsid w:val="004470A1"/>
    <w:rsid w:val="00447A93"/>
    <w:rsid w:val="0045067C"/>
    <w:rsid w:val="004509F3"/>
    <w:rsid w:val="00450B76"/>
    <w:rsid w:val="004510E0"/>
    <w:rsid w:val="004513EE"/>
    <w:rsid w:val="0045229E"/>
    <w:rsid w:val="0045285F"/>
    <w:rsid w:val="00452B6F"/>
    <w:rsid w:val="00452B74"/>
    <w:rsid w:val="00452B7B"/>
    <w:rsid w:val="00452E5B"/>
    <w:rsid w:val="00452EDC"/>
    <w:rsid w:val="004532AA"/>
    <w:rsid w:val="00453498"/>
    <w:rsid w:val="004534FD"/>
    <w:rsid w:val="004544AD"/>
    <w:rsid w:val="004547AF"/>
    <w:rsid w:val="004553B7"/>
    <w:rsid w:val="004558A8"/>
    <w:rsid w:val="00455949"/>
    <w:rsid w:val="00455F44"/>
    <w:rsid w:val="004566E3"/>
    <w:rsid w:val="0045687D"/>
    <w:rsid w:val="00456C30"/>
    <w:rsid w:val="00457441"/>
    <w:rsid w:val="004576F0"/>
    <w:rsid w:val="004576FA"/>
    <w:rsid w:val="004579F0"/>
    <w:rsid w:val="00457D95"/>
    <w:rsid w:val="00457DB2"/>
    <w:rsid w:val="00457EF5"/>
    <w:rsid w:val="00460228"/>
    <w:rsid w:val="0046076D"/>
    <w:rsid w:val="00461190"/>
    <w:rsid w:val="0046155C"/>
    <w:rsid w:val="00461C2E"/>
    <w:rsid w:val="00461DAB"/>
    <w:rsid w:val="00461FB3"/>
    <w:rsid w:val="0046218F"/>
    <w:rsid w:val="004627DC"/>
    <w:rsid w:val="00462ABA"/>
    <w:rsid w:val="00462C03"/>
    <w:rsid w:val="00462D41"/>
    <w:rsid w:val="00462E25"/>
    <w:rsid w:val="004635A5"/>
    <w:rsid w:val="004635BB"/>
    <w:rsid w:val="00463662"/>
    <w:rsid w:val="0046370F"/>
    <w:rsid w:val="0046389F"/>
    <w:rsid w:val="0046423E"/>
    <w:rsid w:val="00464A3B"/>
    <w:rsid w:val="00464C5B"/>
    <w:rsid w:val="00465853"/>
    <w:rsid w:val="00465E9C"/>
    <w:rsid w:val="0046615D"/>
    <w:rsid w:val="00466ACF"/>
    <w:rsid w:val="004673BF"/>
    <w:rsid w:val="004674EB"/>
    <w:rsid w:val="00467E55"/>
    <w:rsid w:val="004708FE"/>
    <w:rsid w:val="0047102C"/>
    <w:rsid w:val="00471293"/>
    <w:rsid w:val="0047133C"/>
    <w:rsid w:val="0047178A"/>
    <w:rsid w:val="00471816"/>
    <w:rsid w:val="004718C8"/>
    <w:rsid w:val="00471979"/>
    <w:rsid w:val="0047200D"/>
    <w:rsid w:val="004722A7"/>
    <w:rsid w:val="00473082"/>
    <w:rsid w:val="004731A3"/>
    <w:rsid w:val="00473830"/>
    <w:rsid w:val="00474C15"/>
    <w:rsid w:val="00474F60"/>
    <w:rsid w:val="0047543E"/>
    <w:rsid w:val="004762BA"/>
    <w:rsid w:val="00476C9D"/>
    <w:rsid w:val="00477558"/>
    <w:rsid w:val="00477B6F"/>
    <w:rsid w:val="00477E6E"/>
    <w:rsid w:val="00480039"/>
    <w:rsid w:val="00480382"/>
    <w:rsid w:val="004805E1"/>
    <w:rsid w:val="004806BB"/>
    <w:rsid w:val="004808D4"/>
    <w:rsid w:val="00481013"/>
    <w:rsid w:val="00481F77"/>
    <w:rsid w:val="0048279F"/>
    <w:rsid w:val="00482E16"/>
    <w:rsid w:val="004835DC"/>
    <w:rsid w:val="00483A60"/>
    <w:rsid w:val="00485339"/>
    <w:rsid w:val="00485A1F"/>
    <w:rsid w:val="00485ED9"/>
    <w:rsid w:val="0048684B"/>
    <w:rsid w:val="00486DC7"/>
    <w:rsid w:val="00486E0A"/>
    <w:rsid w:val="00487430"/>
    <w:rsid w:val="00487EBC"/>
    <w:rsid w:val="00487EE6"/>
    <w:rsid w:val="00490038"/>
    <w:rsid w:val="004900FB"/>
    <w:rsid w:val="004901FE"/>
    <w:rsid w:val="004903F5"/>
    <w:rsid w:val="00490CA7"/>
    <w:rsid w:val="00491247"/>
    <w:rsid w:val="00491547"/>
    <w:rsid w:val="00492490"/>
    <w:rsid w:val="004925E0"/>
    <w:rsid w:val="00492D0E"/>
    <w:rsid w:val="00492E3D"/>
    <w:rsid w:val="004943A0"/>
    <w:rsid w:val="004944D2"/>
    <w:rsid w:val="00494CE8"/>
    <w:rsid w:val="0049528C"/>
    <w:rsid w:val="0049616E"/>
    <w:rsid w:val="00496786"/>
    <w:rsid w:val="00496909"/>
    <w:rsid w:val="00496E42"/>
    <w:rsid w:val="00497368"/>
    <w:rsid w:val="004974DE"/>
    <w:rsid w:val="004A0713"/>
    <w:rsid w:val="004A0A72"/>
    <w:rsid w:val="004A10BB"/>
    <w:rsid w:val="004A1FE7"/>
    <w:rsid w:val="004A25BD"/>
    <w:rsid w:val="004A2B27"/>
    <w:rsid w:val="004A2D6F"/>
    <w:rsid w:val="004A3996"/>
    <w:rsid w:val="004A42CA"/>
    <w:rsid w:val="004A49C5"/>
    <w:rsid w:val="004A4F0F"/>
    <w:rsid w:val="004A5608"/>
    <w:rsid w:val="004A5A27"/>
    <w:rsid w:val="004A5A99"/>
    <w:rsid w:val="004A687E"/>
    <w:rsid w:val="004A68E3"/>
    <w:rsid w:val="004A7903"/>
    <w:rsid w:val="004B0004"/>
    <w:rsid w:val="004B0845"/>
    <w:rsid w:val="004B0F78"/>
    <w:rsid w:val="004B1543"/>
    <w:rsid w:val="004B2287"/>
    <w:rsid w:val="004B2601"/>
    <w:rsid w:val="004B358C"/>
    <w:rsid w:val="004B379B"/>
    <w:rsid w:val="004B3B95"/>
    <w:rsid w:val="004B3BB4"/>
    <w:rsid w:val="004B3FA2"/>
    <w:rsid w:val="004B4742"/>
    <w:rsid w:val="004B51BC"/>
    <w:rsid w:val="004B63EE"/>
    <w:rsid w:val="004B66FC"/>
    <w:rsid w:val="004B750C"/>
    <w:rsid w:val="004C0E03"/>
    <w:rsid w:val="004C1399"/>
    <w:rsid w:val="004C158D"/>
    <w:rsid w:val="004C19A3"/>
    <w:rsid w:val="004C19F2"/>
    <w:rsid w:val="004C1C93"/>
    <w:rsid w:val="004C2B35"/>
    <w:rsid w:val="004C2F9D"/>
    <w:rsid w:val="004C3B67"/>
    <w:rsid w:val="004C3C25"/>
    <w:rsid w:val="004C4166"/>
    <w:rsid w:val="004C41CB"/>
    <w:rsid w:val="004C429E"/>
    <w:rsid w:val="004C42BF"/>
    <w:rsid w:val="004C4308"/>
    <w:rsid w:val="004C57D2"/>
    <w:rsid w:val="004C5839"/>
    <w:rsid w:val="004C657B"/>
    <w:rsid w:val="004C660B"/>
    <w:rsid w:val="004C6810"/>
    <w:rsid w:val="004C6B47"/>
    <w:rsid w:val="004C6E21"/>
    <w:rsid w:val="004C72E6"/>
    <w:rsid w:val="004C74CF"/>
    <w:rsid w:val="004C7901"/>
    <w:rsid w:val="004D01A1"/>
    <w:rsid w:val="004D152F"/>
    <w:rsid w:val="004D1993"/>
    <w:rsid w:val="004D1AF7"/>
    <w:rsid w:val="004D1B3E"/>
    <w:rsid w:val="004D1CCF"/>
    <w:rsid w:val="004D1D49"/>
    <w:rsid w:val="004D1E05"/>
    <w:rsid w:val="004D1E3B"/>
    <w:rsid w:val="004D1F18"/>
    <w:rsid w:val="004D1FF7"/>
    <w:rsid w:val="004D21A5"/>
    <w:rsid w:val="004D2755"/>
    <w:rsid w:val="004D33E5"/>
    <w:rsid w:val="004D3587"/>
    <w:rsid w:val="004D3A70"/>
    <w:rsid w:val="004D3D4D"/>
    <w:rsid w:val="004D3DCE"/>
    <w:rsid w:val="004D4F4C"/>
    <w:rsid w:val="004D5652"/>
    <w:rsid w:val="004D6DFA"/>
    <w:rsid w:val="004D7334"/>
    <w:rsid w:val="004D7602"/>
    <w:rsid w:val="004D7840"/>
    <w:rsid w:val="004D7A16"/>
    <w:rsid w:val="004E014F"/>
    <w:rsid w:val="004E0901"/>
    <w:rsid w:val="004E0C17"/>
    <w:rsid w:val="004E0E3E"/>
    <w:rsid w:val="004E15AD"/>
    <w:rsid w:val="004E1601"/>
    <w:rsid w:val="004E16B5"/>
    <w:rsid w:val="004E171C"/>
    <w:rsid w:val="004E22C0"/>
    <w:rsid w:val="004E2619"/>
    <w:rsid w:val="004E299C"/>
    <w:rsid w:val="004E2A57"/>
    <w:rsid w:val="004E2E51"/>
    <w:rsid w:val="004E3306"/>
    <w:rsid w:val="004E3573"/>
    <w:rsid w:val="004E3C04"/>
    <w:rsid w:val="004E3CFC"/>
    <w:rsid w:val="004E3F45"/>
    <w:rsid w:val="004E43F6"/>
    <w:rsid w:val="004E493E"/>
    <w:rsid w:val="004E4C96"/>
    <w:rsid w:val="004E4FCA"/>
    <w:rsid w:val="004E51EE"/>
    <w:rsid w:val="004E567A"/>
    <w:rsid w:val="004E5962"/>
    <w:rsid w:val="004E5EAE"/>
    <w:rsid w:val="004E631C"/>
    <w:rsid w:val="004E6C1E"/>
    <w:rsid w:val="004E6D0D"/>
    <w:rsid w:val="004E7194"/>
    <w:rsid w:val="004E7C27"/>
    <w:rsid w:val="004F0807"/>
    <w:rsid w:val="004F0BE8"/>
    <w:rsid w:val="004F0EB3"/>
    <w:rsid w:val="004F0FB1"/>
    <w:rsid w:val="004F123B"/>
    <w:rsid w:val="004F14B0"/>
    <w:rsid w:val="004F15E3"/>
    <w:rsid w:val="004F1B2D"/>
    <w:rsid w:val="004F1D37"/>
    <w:rsid w:val="004F1D74"/>
    <w:rsid w:val="004F1F59"/>
    <w:rsid w:val="004F2209"/>
    <w:rsid w:val="004F258D"/>
    <w:rsid w:val="004F25D6"/>
    <w:rsid w:val="004F2741"/>
    <w:rsid w:val="004F2C9E"/>
    <w:rsid w:val="004F3235"/>
    <w:rsid w:val="004F3237"/>
    <w:rsid w:val="004F390A"/>
    <w:rsid w:val="004F39E6"/>
    <w:rsid w:val="004F3D71"/>
    <w:rsid w:val="004F52B4"/>
    <w:rsid w:val="004F5C16"/>
    <w:rsid w:val="004F5F29"/>
    <w:rsid w:val="004F6075"/>
    <w:rsid w:val="004F6402"/>
    <w:rsid w:val="004F6F54"/>
    <w:rsid w:val="004F7294"/>
    <w:rsid w:val="004F7303"/>
    <w:rsid w:val="004F755D"/>
    <w:rsid w:val="004F7707"/>
    <w:rsid w:val="004F7773"/>
    <w:rsid w:val="004F7A84"/>
    <w:rsid w:val="0050020E"/>
    <w:rsid w:val="005002F1"/>
    <w:rsid w:val="005005EE"/>
    <w:rsid w:val="00500E5C"/>
    <w:rsid w:val="00501456"/>
    <w:rsid w:val="005020C5"/>
    <w:rsid w:val="0050294E"/>
    <w:rsid w:val="00502C62"/>
    <w:rsid w:val="00503568"/>
    <w:rsid w:val="0050427C"/>
    <w:rsid w:val="0050485A"/>
    <w:rsid w:val="00505733"/>
    <w:rsid w:val="0050584F"/>
    <w:rsid w:val="00505A61"/>
    <w:rsid w:val="00505F0F"/>
    <w:rsid w:val="00506425"/>
    <w:rsid w:val="00506EC5"/>
    <w:rsid w:val="005070D8"/>
    <w:rsid w:val="005076DE"/>
    <w:rsid w:val="00507B0A"/>
    <w:rsid w:val="00507C8C"/>
    <w:rsid w:val="00507F29"/>
    <w:rsid w:val="0051032D"/>
    <w:rsid w:val="00510D6F"/>
    <w:rsid w:val="00510EC0"/>
    <w:rsid w:val="00511D7B"/>
    <w:rsid w:val="00511FB1"/>
    <w:rsid w:val="005120A5"/>
    <w:rsid w:val="005127E4"/>
    <w:rsid w:val="005136DC"/>
    <w:rsid w:val="00514028"/>
    <w:rsid w:val="00514B1D"/>
    <w:rsid w:val="0051533A"/>
    <w:rsid w:val="00515404"/>
    <w:rsid w:val="005156D6"/>
    <w:rsid w:val="0051635D"/>
    <w:rsid w:val="00516706"/>
    <w:rsid w:val="0051699F"/>
    <w:rsid w:val="00516EC1"/>
    <w:rsid w:val="0051744B"/>
    <w:rsid w:val="005175E3"/>
    <w:rsid w:val="00517914"/>
    <w:rsid w:val="00517B7D"/>
    <w:rsid w:val="00517CDC"/>
    <w:rsid w:val="00517E95"/>
    <w:rsid w:val="00520089"/>
    <w:rsid w:val="00520479"/>
    <w:rsid w:val="005213FF"/>
    <w:rsid w:val="0052166F"/>
    <w:rsid w:val="00521954"/>
    <w:rsid w:val="00522FD0"/>
    <w:rsid w:val="005230CA"/>
    <w:rsid w:val="00523167"/>
    <w:rsid w:val="0052363F"/>
    <w:rsid w:val="00523A29"/>
    <w:rsid w:val="00524291"/>
    <w:rsid w:val="00524804"/>
    <w:rsid w:val="00524D58"/>
    <w:rsid w:val="00524FF0"/>
    <w:rsid w:val="00525772"/>
    <w:rsid w:val="0052587F"/>
    <w:rsid w:val="005258B6"/>
    <w:rsid w:val="00525D3F"/>
    <w:rsid w:val="0052689E"/>
    <w:rsid w:val="00527262"/>
    <w:rsid w:val="00530D4F"/>
    <w:rsid w:val="00530E6D"/>
    <w:rsid w:val="005317F8"/>
    <w:rsid w:val="00531870"/>
    <w:rsid w:val="005318C2"/>
    <w:rsid w:val="00531900"/>
    <w:rsid w:val="005319CC"/>
    <w:rsid w:val="00531DE9"/>
    <w:rsid w:val="00533012"/>
    <w:rsid w:val="005330E8"/>
    <w:rsid w:val="0053323B"/>
    <w:rsid w:val="00533497"/>
    <w:rsid w:val="005336C2"/>
    <w:rsid w:val="005336D6"/>
    <w:rsid w:val="0053386F"/>
    <w:rsid w:val="00533A14"/>
    <w:rsid w:val="00533B13"/>
    <w:rsid w:val="005346F4"/>
    <w:rsid w:val="00534865"/>
    <w:rsid w:val="00535704"/>
    <w:rsid w:val="0053573C"/>
    <w:rsid w:val="00535A3C"/>
    <w:rsid w:val="00536A3A"/>
    <w:rsid w:val="00536E79"/>
    <w:rsid w:val="00537118"/>
    <w:rsid w:val="005371A9"/>
    <w:rsid w:val="005371D5"/>
    <w:rsid w:val="005376C8"/>
    <w:rsid w:val="005377B5"/>
    <w:rsid w:val="00537A9B"/>
    <w:rsid w:val="00537C0E"/>
    <w:rsid w:val="00537D4B"/>
    <w:rsid w:val="00537E49"/>
    <w:rsid w:val="00537EA4"/>
    <w:rsid w:val="00540505"/>
    <w:rsid w:val="00540A15"/>
    <w:rsid w:val="00540B1A"/>
    <w:rsid w:val="00540BBF"/>
    <w:rsid w:val="005419ED"/>
    <w:rsid w:val="00541D70"/>
    <w:rsid w:val="00542086"/>
    <w:rsid w:val="00542218"/>
    <w:rsid w:val="005423F5"/>
    <w:rsid w:val="00542AF2"/>
    <w:rsid w:val="00542E84"/>
    <w:rsid w:val="00542F9F"/>
    <w:rsid w:val="0054374D"/>
    <w:rsid w:val="005439C8"/>
    <w:rsid w:val="005443DE"/>
    <w:rsid w:val="00544842"/>
    <w:rsid w:val="005449EF"/>
    <w:rsid w:val="00544D98"/>
    <w:rsid w:val="00545346"/>
    <w:rsid w:val="005454D9"/>
    <w:rsid w:val="0054588B"/>
    <w:rsid w:val="00545A17"/>
    <w:rsid w:val="00545D00"/>
    <w:rsid w:val="00545E57"/>
    <w:rsid w:val="0054654A"/>
    <w:rsid w:val="00546594"/>
    <w:rsid w:val="00546FBA"/>
    <w:rsid w:val="00547451"/>
    <w:rsid w:val="00547E22"/>
    <w:rsid w:val="00550334"/>
    <w:rsid w:val="00550458"/>
    <w:rsid w:val="00550933"/>
    <w:rsid w:val="00550C9A"/>
    <w:rsid w:val="00550DFD"/>
    <w:rsid w:val="00550F93"/>
    <w:rsid w:val="005514C2"/>
    <w:rsid w:val="00551743"/>
    <w:rsid w:val="00551C9B"/>
    <w:rsid w:val="00551E12"/>
    <w:rsid w:val="005520AA"/>
    <w:rsid w:val="0055212A"/>
    <w:rsid w:val="00552495"/>
    <w:rsid w:val="005525CB"/>
    <w:rsid w:val="00552778"/>
    <w:rsid w:val="00552B29"/>
    <w:rsid w:val="00552D16"/>
    <w:rsid w:val="00552DD4"/>
    <w:rsid w:val="00553022"/>
    <w:rsid w:val="00554990"/>
    <w:rsid w:val="00554D66"/>
    <w:rsid w:val="00555811"/>
    <w:rsid w:val="00555C1D"/>
    <w:rsid w:val="00556306"/>
    <w:rsid w:val="0055690C"/>
    <w:rsid w:val="00556D96"/>
    <w:rsid w:val="0055715A"/>
    <w:rsid w:val="005578CD"/>
    <w:rsid w:val="00560611"/>
    <w:rsid w:val="00560F50"/>
    <w:rsid w:val="00561963"/>
    <w:rsid w:val="00561C40"/>
    <w:rsid w:val="00561EC8"/>
    <w:rsid w:val="005623F6"/>
    <w:rsid w:val="00562926"/>
    <w:rsid w:val="005645AE"/>
    <w:rsid w:val="00564A7B"/>
    <w:rsid w:val="00564AFE"/>
    <w:rsid w:val="00564C43"/>
    <w:rsid w:val="0056517F"/>
    <w:rsid w:val="00565C6E"/>
    <w:rsid w:val="00565F4C"/>
    <w:rsid w:val="00566191"/>
    <w:rsid w:val="00566615"/>
    <w:rsid w:val="00567631"/>
    <w:rsid w:val="005677AA"/>
    <w:rsid w:val="00567A49"/>
    <w:rsid w:val="00567A72"/>
    <w:rsid w:val="00567F5E"/>
    <w:rsid w:val="0057046C"/>
    <w:rsid w:val="005706A3"/>
    <w:rsid w:val="00570806"/>
    <w:rsid w:val="005710AA"/>
    <w:rsid w:val="0057110F"/>
    <w:rsid w:val="0057119F"/>
    <w:rsid w:val="005714C8"/>
    <w:rsid w:val="00571731"/>
    <w:rsid w:val="00571C96"/>
    <w:rsid w:val="00571E02"/>
    <w:rsid w:val="00572C34"/>
    <w:rsid w:val="00572FEE"/>
    <w:rsid w:val="00574157"/>
    <w:rsid w:val="00574ABA"/>
    <w:rsid w:val="00574EBC"/>
    <w:rsid w:val="0057543C"/>
    <w:rsid w:val="00575DCC"/>
    <w:rsid w:val="00576051"/>
    <w:rsid w:val="005763FB"/>
    <w:rsid w:val="00576674"/>
    <w:rsid w:val="00576706"/>
    <w:rsid w:val="005767DF"/>
    <w:rsid w:val="00576961"/>
    <w:rsid w:val="00576D3C"/>
    <w:rsid w:val="005771D0"/>
    <w:rsid w:val="00577386"/>
    <w:rsid w:val="00577C23"/>
    <w:rsid w:val="0058015B"/>
    <w:rsid w:val="005801A2"/>
    <w:rsid w:val="005806E5"/>
    <w:rsid w:val="00580947"/>
    <w:rsid w:val="0058096C"/>
    <w:rsid w:val="00580B51"/>
    <w:rsid w:val="00580FF9"/>
    <w:rsid w:val="00582390"/>
    <w:rsid w:val="005824C8"/>
    <w:rsid w:val="0058293B"/>
    <w:rsid w:val="00582AF7"/>
    <w:rsid w:val="00582FC3"/>
    <w:rsid w:val="0058346A"/>
    <w:rsid w:val="00583F20"/>
    <w:rsid w:val="00584152"/>
    <w:rsid w:val="00584DEC"/>
    <w:rsid w:val="00584EF0"/>
    <w:rsid w:val="0058509F"/>
    <w:rsid w:val="00585288"/>
    <w:rsid w:val="00585373"/>
    <w:rsid w:val="005853D2"/>
    <w:rsid w:val="00585E95"/>
    <w:rsid w:val="00585F3E"/>
    <w:rsid w:val="00586AC6"/>
    <w:rsid w:val="00586ED2"/>
    <w:rsid w:val="00587194"/>
    <w:rsid w:val="005877E5"/>
    <w:rsid w:val="00590381"/>
    <w:rsid w:val="00590AB6"/>
    <w:rsid w:val="005916CB"/>
    <w:rsid w:val="00591E33"/>
    <w:rsid w:val="00591F3D"/>
    <w:rsid w:val="00592472"/>
    <w:rsid w:val="00592867"/>
    <w:rsid w:val="00593986"/>
    <w:rsid w:val="005939AE"/>
    <w:rsid w:val="00593DE9"/>
    <w:rsid w:val="0059414E"/>
    <w:rsid w:val="005946EC"/>
    <w:rsid w:val="00594C7A"/>
    <w:rsid w:val="005950DD"/>
    <w:rsid w:val="005954CB"/>
    <w:rsid w:val="00595C37"/>
    <w:rsid w:val="00595DE7"/>
    <w:rsid w:val="00595F27"/>
    <w:rsid w:val="00596297"/>
    <w:rsid w:val="00596D1A"/>
    <w:rsid w:val="0059708A"/>
    <w:rsid w:val="005A00DA"/>
    <w:rsid w:val="005A029E"/>
    <w:rsid w:val="005A073A"/>
    <w:rsid w:val="005A0CB2"/>
    <w:rsid w:val="005A10F3"/>
    <w:rsid w:val="005A122A"/>
    <w:rsid w:val="005A1548"/>
    <w:rsid w:val="005A1C55"/>
    <w:rsid w:val="005A1D06"/>
    <w:rsid w:val="005A221F"/>
    <w:rsid w:val="005A2423"/>
    <w:rsid w:val="005A39AD"/>
    <w:rsid w:val="005A42EF"/>
    <w:rsid w:val="005A477C"/>
    <w:rsid w:val="005A4D74"/>
    <w:rsid w:val="005A5080"/>
    <w:rsid w:val="005A514F"/>
    <w:rsid w:val="005A52BC"/>
    <w:rsid w:val="005A533A"/>
    <w:rsid w:val="005A538B"/>
    <w:rsid w:val="005A54AC"/>
    <w:rsid w:val="005A565F"/>
    <w:rsid w:val="005A57DF"/>
    <w:rsid w:val="005A5E00"/>
    <w:rsid w:val="005A5FB7"/>
    <w:rsid w:val="005A6146"/>
    <w:rsid w:val="005A629C"/>
    <w:rsid w:val="005A62DA"/>
    <w:rsid w:val="005A6BA2"/>
    <w:rsid w:val="005A6BC6"/>
    <w:rsid w:val="005A6D91"/>
    <w:rsid w:val="005A7C8C"/>
    <w:rsid w:val="005A7E47"/>
    <w:rsid w:val="005B06B9"/>
    <w:rsid w:val="005B0BDD"/>
    <w:rsid w:val="005B10B1"/>
    <w:rsid w:val="005B189E"/>
    <w:rsid w:val="005B22D7"/>
    <w:rsid w:val="005B235E"/>
    <w:rsid w:val="005B2361"/>
    <w:rsid w:val="005B2EF6"/>
    <w:rsid w:val="005B307C"/>
    <w:rsid w:val="005B355F"/>
    <w:rsid w:val="005B35B1"/>
    <w:rsid w:val="005B3D65"/>
    <w:rsid w:val="005B472C"/>
    <w:rsid w:val="005B48D9"/>
    <w:rsid w:val="005B4A67"/>
    <w:rsid w:val="005B4AEF"/>
    <w:rsid w:val="005B5A62"/>
    <w:rsid w:val="005B5C7A"/>
    <w:rsid w:val="005B5E70"/>
    <w:rsid w:val="005B63A8"/>
    <w:rsid w:val="005B63C0"/>
    <w:rsid w:val="005B67C1"/>
    <w:rsid w:val="005B6CFF"/>
    <w:rsid w:val="005B6E4D"/>
    <w:rsid w:val="005B75AC"/>
    <w:rsid w:val="005B77C6"/>
    <w:rsid w:val="005C0055"/>
    <w:rsid w:val="005C0395"/>
    <w:rsid w:val="005C0707"/>
    <w:rsid w:val="005C0C55"/>
    <w:rsid w:val="005C0FCC"/>
    <w:rsid w:val="005C1460"/>
    <w:rsid w:val="005C14ED"/>
    <w:rsid w:val="005C1716"/>
    <w:rsid w:val="005C1CF7"/>
    <w:rsid w:val="005C214B"/>
    <w:rsid w:val="005C23BD"/>
    <w:rsid w:val="005C2463"/>
    <w:rsid w:val="005C257F"/>
    <w:rsid w:val="005C2A3D"/>
    <w:rsid w:val="005C3502"/>
    <w:rsid w:val="005C50E6"/>
    <w:rsid w:val="005C5902"/>
    <w:rsid w:val="005C6174"/>
    <w:rsid w:val="005C6420"/>
    <w:rsid w:val="005C646F"/>
    <w:rsid w:val="005C726A"/>
    <w:rsid w:val="005C72FA"/>
    <w:rsid w:val="005C7BE4"/>
    <w:rsid w:val="005C7DEF"/>
    <w:rsid w:val="005D04B3"/>
    <w:rsid w:val="005D12CE"/>
    <w:rsid w:val="005D1734"/>
    <w:rsid w:val="005D17AE"/>
    <w:rsid w:val="005D19EC"/>
    <w:rsid w:val="005D1FED"/>
    <w:rsid w:val="005D23F9"/>
    <w:rsid w:val="005D2530"/>
    <w:rsid w:val="005D2B6F"/>
    <w:rsid w:val="005D2E64"/>
    <w:rsid w:val="005D3D77"/>
    <w:rsid w:val="005D414E"/>
    <w:rsid w:val="005D4844"/>
    <w:rsid w:val="005D498F"/>
    <w:rsid w:val="005D4B99"/>
    <w:rsid w:val="005D4DA2"/>
    <w:rsid w:val="005D56C1"/>
    <w:rsid w:val="005D715C"/>
    <w:rsid w:val="005D745E"/>
    <w:rsid w:val="005D77F8"/>
    <w:rsid w:val="005E05D8"/>
    <w:rsid w:val="005E06F8"/>
    <w:rsid w:val="005E0866"/>
    <w:rsid w:val="005E09A2"/>
    <w:rsid w:val="005E0C17"/>
    <w:rsid w:val="005E14C0"/>
    <w:rsid w:val="005E1EC8"/>
    <w:rsid w:val="005E1EF0"/>
    <w:rsid w:val="005E1FFC"/>
    <w:rsid w:val="005E21A2"/>
    <w:rsid w:val="005E2942"/>
    <w:rsid w:val="005E2E14"/>
    <w:rsid w:val="005E3409"/>
    <w:rsid w:val="005E36E4"/>
    <w:rsid w:val="005E3747"/>
    <w:rsid w:val="005E38BD"/>
    <w:rsid w:val="005E4287"/>
    <w:rsid w:val="005E4397"/>
    <w:rsid w:val="005E4689"/>
    <w:rsid w:val="005E4D35"/>
    <w:rsid w:val="005E5480"/>
    <w:rsid w:val="005E5F51"/>
    <w:rsid w:val="005E6467"/>
    <w:rsid w:val="005E666C"/>
    <w:rsid w:val="005E690F"/>
    <w:rsid w:val="005E7076"/>
    <w:rsid w:val="005E7790"/>
    <w:rsid w:val="005F01B6"/>
    <w:rsid w:val="005F046F"/>
    <w:rsid w:val="005F096F"/>
    <w:rsid w:val="005F0C8E"/>
    <w:rsid w:val="005F11E9"/>
    <w:rsid w:val="005F127D"/>
    <w:rsid w:val="005F131E"/>
    <w:rsid w:val="005F24F2"/>
    <w:rsid w:val="005F2617"/>
    <w:rsid w:val="005F314B"/>
    <w:rsid w:val="005F3265"/>
    <w:rsid w:val="005F332F"/>
    <w:rsid w:val="005F3386"/>
    <w:rsid w:val="005F35B1"/>
    <w:rsid w:val="005F3898"/>
    <w:rsid w:val="005F38F8"/>
    <w:rsid w:val="005F3D5C"/>
    <w:rsid w:val="005F3F29"/>
    <w:rsid w:val="005F43EE"/>
    <w:rsid w:val="005F487B"/>
    <w:rsid w:val="005F4B13"/>
    <w:rsid w:val="005F4B2C"/>
    <w:rsid w:val="005F52DE"/>
    <w:rsid w:val="005F56A0"/>
    <w:rsid w:val="005F5781"/>
    <w:rsid w:val="005F5B50"/>
    <w:rsid w:val="005F5C5A"/>
    <w:rsid w:val="005F5F5F"/>
    <w:rsid w:val="005F6090"/>
    <w:rsid w:val="005F6516"/>
    <w:rsid w:val="005F7062"/>
    <w:rsid w:val="005F7327"/>
    <w:rsid w:val="005F7739"/>
    <w:rsid w:val="005F7A31"/>
    <w:rsid w:val="005F7A90"/>
    <w:rsid w:val="005F7F7F"/>
    <w:rsid w:val="005F7FF7"/>
    <w:rsid w:val="00600824"/>
    <w:rsid w:val="00600CE3"/>
    <w:rsid w:val="00600D47"/>
    <w:rsid w:val="006014E9"/>
    <w:rsid w:val="00601BA3"/>
    <w:rsid w:val="0060207F"/>
    <w:rsid w:val="0060279E"/>
    <w:rsid w:val="00602E44"/>
    <w:rsid w:val="00603074"/>
    <w:rsid w:val="006033D4"/>
    <w:rsid w:val="00603756"/>
    <w:rsid w:val="00603C05"/>
    <w:rsid w:val="00603C87"/>
    <w:rsid w:val="00604674"/>
    <w:rsid w:val="006047C2"/>
    <w:rsid w:val="00604B2F"/>
    <w:rsid w:val="00604C6C"/>
    <w:rsid w:val="00605082"/>
    <w:rsid w:val="006054C6"/>
    <w:rsid w:val="00605838"/>
    <w:rsid w:val="006059DD"/>
    <w:rsid w:val="00605F8E"/>
    <w:rsid w:val="00606402"/>
    <w:rsid w:val="0060660F"/>
    <w:rsid w:val="006067FD"/>
    <w:rsid w:val="00606C4C"/>
    <w:rsid w:val="00607B67"/>
    <w:rsid w:val="00607CEE"/>
    <w:rsid w:val="0061010B"/>
    <w:rsid w:val="0061014C"/>
    <w:rsid w:val="0061023A"/>
    <w:rsid w:val="0061075E"/>
    <w:rsid w:val="0061076A"/>
    <w:rsid w:val="00610EBB"/>
    <w:rsid w:val="0061168B"/>
    <w:rsid w:val="006118DE"/>
    <w:rsid w:val="00612E0B"/>
    <w:rsid w:val="00613B54"/>
    <w:rsid w:val="00613CB0"/>
    <w:rsid w:val="00615214"/>
    <w:rsid w:val="006155C1"/>
    <w:rsid w:val="006155D2"/>
    <w:rsid w:val="00615901"/>
    <w:rsid w:val="00616102"/>
    <w:rsid w:val="00616456"/>
    <w:rsid w:val="00617803"/>
    <w:rsid w:val="0062022C"/>
    <w:rsid w:val="00620827"/>
    <w:rsid w:val="00620A65"/>
    <w:rsid w:val="00620DAB"/>
    <w:rsid w:val="00620F51"/>
    <w:rsid w:val="00621043"/>
    <w:rsid w:val="006212B0"/>
    <w:rsid w:val="006214C1"/>
    <w:rsid w:val="00621579"/>
    <w:rsid w:val="00621699"/>
    <w:rsid w:val="00621860"/>
    <w:rsid w:val="006229F4"/>
    <w:rsid w:val="00622C05"/>
    <w:rsid w:val="006230B7"/>
    <w:rsid w:val="0062331A"/>
    <w:rsid w:val="0062385D"/>
    <w:rsid w:val="00623AE9"/>
    <w:rsid w:val="0062403C"/>
    <w:rsid w:val="006246D2"/>
    <w:rsid w:val="00624BD4"/>
    <w:rsid w:val="00624EBA"/>
    <w:rsid w:val="00625C75"/>
    <w:rsid w:val="00625DF0"/>
    <w:rsid w:val="00625FA6"/>
    <w:rsid w:val="006261EE"/>
    <w:rsid w:val="006263F1"/>
    <w:rsid w:val="00626949"/>
    <w:rsid w:val="00626FF2"/>
    <w:rsid w:val="0062739A"/>
    <w:rsid w:val="006274C4"/>
    <w:rsid w:val="00627985"/>
    <w:rsid w:val="00630333"/>
    <w:rsid w:val="00630760"/>
    <w:rsid w:val="00630A0A"/>
    <w:rsid w:val="00630C90"/>
    <w:rsid w:val="00631865"/>
    <w:rsid w:val="00631928"/>
    <w:rsid w:val="00631DC9"/>
    <w:rsid w:val="006320C4"/>
    <w:rsid w:val="00632C49"/>
    <w:rsid w:val="00632E54"/>
    <w:rsid w:val="00633219"/>
    <w:rsid w:val="0063326F"/>
    <w:rsid w:val="00633428"/>
    <w:rsid w:val="0063343C"/>
    <w:rsid w:val="0063388E"/>
    <w:rsid w:val="00633F39"/>
    <w:rsid w:val="00634140"/>
    <w:rsid w:val="006342B5"/>
    <w:rsid w:val="00634BB8"/>
    <w:rsid w:val="0063534D"/>
    <w:rsid w:val="0063565B"/>
    <w:rsid w:val="00635814"/>
    <w:rsid w:val="00635C50"/>
    <w:rsid w:val="0063626A"/>
    <w:rsid w:val="0063650D"/>
    <w:rsid w:val="006367F4"/>
    <w:rsid w:val="00636E51"/>
    <w:rsid w:val="00636F85"/>
    <w:rsid w:val="00636FC2"/>
    <w:rsid w:val="0063702C"/>
    <w:rsid w:val="00637041"/>
    <w:rsid w:val="00637F32"/>
    <w:rsid w:val="006401B7"/>
    <w:rsid w:val="00640700"/>
    <w:rsid w:val="0064071D"/>
    <w:rsid w:val="0064091C"/>
    <w:rsid w:val="00640C66"/>
    <w:rsid w:val="00640ECA"/>
    <w:rsid w:val="0064142F"/>
    <w:rsid w:val="00641446"/>
    <w:rsid w:val="00642742"/>
    <w:rsid w:val="00643058"/>
    <w:rsid w:val="00643186"/>
    <w:rsid w:val="0064379A"/>
    <w:rsid w:val="00643D1E"/>
    <w:rsid w:val="0064412A"/>
    <w:rsid w:val="00644B10"/>
    <w:rsid w:val="00644D62"/>
    <w:rsid w:val="006453F0"/>
    <w:rsid w:val="006456A4"/>
    <w:rsid w:val="0064578C"/>
    <w:rsid w:val="0064579D"/>
    <w:rsid w:val="00645C4F"/>
    <w:rsid w:val="00646104"/>
    <w:rsid w:val="0064618B"/>
    <w:rsid w:val="0064649D"/>
    <w:rsid w:val="00646801"/>
    <w:rsid w:val="00646CFB"/>
    <w:rsid w:val="00647001"/>
    <w:rsid w:val="0064706F"/>
    <w:rsid w:val="00647634"/>
    <w:rsid w:val="00647696"/>
    <w:rsid w:val="0064784D"/>
    <w:rsid w:val="006478E4"/>
    <w:rsid w:val="00647A7D"/>
    <w:rsid w:val="00647D8A"/>
    <w:rsid w:val="00647E6A"/>
    <w:rsid w:val="006502E3"/>
    <w:rsid w:val="00650839"/>
    <w:rsid w:val="0065083B"/>
    <w:rsid w:val="006508EA"/>
    <w:rsid w:val="006512F3"/>
    <w:rsid w:val="00651389"/>
    <w:rsid w:val="0065156B"/>
    <w:rsid w:val="006515DA"/>
    <w:rsid w:val="00651EA9"/>
    <w:rsid w:val="00651EC0"/>
    <w:rsid w:val="006522AA"/>
    <w:rsid w:val="00653098"/>
    <w:rsid w:val="00653368"/>
    <w:rsid w:val="0065373C"/>
    <w:rsid w:val="00653B99"/>
    <w:rsid w:val="00653BBC"/>
    <w:rsid w:val="00653FDF"/>
    <w:rsid w:val="006540EC"/>
    <w:rsid w:val="00654211"/>
    <w:rsid w:val="006543FF"/>
    <w:rsid w:val="00654453"/>
    <w:rsid w:val="006546FA"/>
    <w:rsid w:val="00654AA3"/>
    <w:rsid w:val="00654C57"/>
    <w:rsid w:val="00655559"/>
    <w:rsid w:val="0065591F"/>
    <w:rsid w:val="00655A9D"/>
    <w:rsid w:val="00655F73"/>
    <w:rsid w:val="00656AAD"/>
    <w:rsid w:val="0065724C"/>
    <w:rsid w:val="00657EE0"/>
    <w:rsid w:val="0066014C"/>
    <w:rsid w:val="006601D1"/>
    <w:rsid w:val="006602FC"/>
    <w:rsid w:val="00660372"/>
    <w:rsid w:val="00660452"/>
    <w:rsid w:val="00660796"/>
    <w:rsid w:val="00660AC7"/>
    <w:rsid w:val="00662336"/>
    <w:rsid w:val="006639A2"/>
    <w:rsid w:val="00663AE3"/>
    <w:rsid w:val="00663AF4"/>
    <w:rsid w:val="0066440E"/>
    <w:rsid w:val="0066541F"/>
    <w:rsid w:val="00665496"/>
    <w:rsid w:val="0066551A"/>
    <w:rsid w:val="006655CE"/>
    <w:rsid w:val="00665701"/>
    <w:rsid w:val="00665C5E"/>
    <w:rsid w:val="00665EE1"/>
    <w:rsid w:val="00666941"/>
    <w:rsid w:val="00666B84"/>
    <w:rsid w:val="00666BB4"/>
    <w:rsid w:val="00667A46"/>
    <w:rsid w:val="00667E2D"/>
    <w:rsid w:val="00667E40"/>
    <w:rsid w:val="00667E46"/>
    <w:rsid w:val="00670212"/>
    <w:rsid w:val="0067053B"/>
    <w:rsid w:val="00670C56"/>
    <w:rsid w:val="00670EBA"/>
    <w:rsid w:val="00671010"/>
    <w:rsid w:val="00671A80"/>
    <w:rsid w:val="00671D6E"/>
    <w:rsid w:val="00671EB6"/>
    <w:rsid w:val="00671FAF"/>
    <w:rsid w:val="00672799"/>
    <w:rsid w:val="00673B7D"/>
    <w:rsid w:val="00674223"/>
    <w:rsid w:val="0067468B"/>
    <w:rsid w:val="006748A3"/>
    <w:rsid w:val="00674C35"/>
    <w:rsid w:val="00674DBA"/>
    <w:rsid w:val="00674E85"/>
    <w:rsid w:val="006756AB"/>
    <w:rsid w:val="00675C25"/>
    <w:rsid w:val="006762E3"/>
    <w:rsid w:val="00676417"/>
    <w:rsid w:val="00676E74"/>
    <w:rsid w:val="006772B1"/>
    <w:rsid w:val="0067770F"/>
    <w:rsid w:val="006778EA"/>
    <w:rsid w:val="00677C0C"/>
    <w:rsid w:val="00677E39"/>
    <w:rsid w:val="0068014F"/>
    <w:rsid w:val="00680E98"/>
    <w:rsid w:val="006810A7"/>
    <w:rsid w:val="0068138F"/>
    <w:rsid w:val="006815FC"/>
    <w:rsid w:val="00681C20"/>
    <w:rsid w:val="00681F26"/>
    <w:rsid w:val="00682651"/>
    <w:rsid w:val="0068267B"/>
    <w:rsid w:val="00682B4E"/>
    <w:rsid w:val="006832B6"/>
    <w:rsid w:val="00683DBE"/>
    <w:rsid w:val="006841C1"/>
    <w:rsid w:val="00684222"/>
    <w:rsid w:val="00684717"/>
    <w:rsid w:val="00684B9B"/>
    <w:rsid w:val="0068508A"/>
    <w:rsid w:val="00685BEB"/>
    <w:rsid w:val="006862FD"/>
    <w:rsid w:val="0068680C"/>
    <w:rsid w:val="00686CE5"/>
    <w:rsid w:val="00690B4B"/>
    <w:rsid w:val="00691262"/>
    <w:rsid w:val="00691499"/>
    <w:rsid w:val="00691924"/>
    <w:rsid w:val="00692134"/>
    <w:rsid w:val="0069241A"/>
    <w:rsid w:val="0069277A"/>
    <w:rsid w:val="006927EE"/>
    <w:rsid w:val="0069427B"/>
    <w:rsid w:val="00694D00"/>
    <w:rsid w:val="006950BE"/>
    <w:rsid w:val="00695503"/>
    <w:rsid w:val="00695671"/>
    <w:rsid w:val="00696304"/>
    <w:rsid w:val="00697CD0"/>
    <w:rsid w:val="006A180F"/>
    <w:rsid w:val="006A2132"/>
    <w:rsid w:val="006A2CD7"/>
    <w:rsid w:val="006A2CF1"/>
    <w:rsid w:val="006A3B8D"/>
    <w:rsid w:val="006A4253"/>
    <w:rsid w:val="006A44D3"/>
    <w:rsid w:val="006A4BDA"/>
    <w:rsid w:val="006A4D15"/>
    <w:rsid w:val="006A509A"/>
    <w:rsid w:val="006A5239"/>
    <w:rsid w:val="006A55C6"/>
    <w:rsid w:val="006A5D17"/>
    <w:rsid w:val="006A5E32"/>
    <w:rsid w:val="006A5F8B"/>
    <w:rsid w:val="006A6273"/>
    <w:rsid w:val="006A6BE7"/>
    <w:rsid w:val="006A7582"/>
    <w:rsid w:val="006A7A50"/>
    <w:rsid w:val="006B02D3"/>
    <w:rsid w:val="006B0764"/>
    <w:rsid w:val="006B0783"/>
    <w:rsid w:val="006B0A82"/>
    <w:rsid w:val="006B1144"/>
    <w:rsid w:val="006B15C0"/>
    <w:rsid w:val="006B15D7"/>
    <w:rsid w:val="006B17A2"/>
    <w:rsid w:val="006B24F8"/>
    <w:rsid w:val="006B258E"/>
    <w:rsid w:val="006B27C9"/>
    <w:rsid w:val="006B288C"/>
    <w:rsid w:val="006B28AE"/>
    <w:rsid w:val="006B3350"/>
    <w:rsid w:val="006B3969"/>
    <w:rsid w:val="006B42B6"/>
    <w:rsid w:val="006B42B7"/>
    <w:rsid w:val="006B55BF"/>
    <w:rsid w:val="006B567A"/>
    <w:rsid w:val="006B57E6"/>
    <w:rsid w:val="006B59C6"/>
    <w:rsid w:val="006B5B59"/>
    <w:rsid w:val="006B6023"/>
    <w:rsid w:val="006B6060"/>
    <w:rsid w:val="006B62CC"/>
    <w:rsid w:val="006B6311"/>
    <w:rsid w:val="006B65FA"/>
    <w:rsid w:val="006B68FE"/>
    <w:rsid w:val="006B6B9E"/>
    <w:rsid w:val="006B6E78"/>
    <w:rsid w:val="006B716F"/>
    <w:rsid w:val="006B74C4"/>
    <w:rsid w:val="006B7837"/>
    <w:rsid w:val="006B79D5"/>
    <w:rsid w:val="006B7D16"/>
    <w:rsid w:val="006B7F54"/>
    <w:rsid w:val="006C006F"/>
    <w:rsid w:val="006C00FA"/>
    <w:rsid w:val="006C06CF"/>
    <w:rsid w:val="006C124A"/>
    <w:rsid w:val="006C1547"/>
    <w:rsid w:val="006C1C1D"/>
    <w:rsid w:val="006C202A"/>
    <w:rsid w:val="006C26F9"/>
    <w:rsid w:val="006C2A0D"/>
    <w:rsid w:val="006C2E94"/>
    <w:rsid w:val="006C309C"/>
    <w:rsid w:val="006C3180"/>
    <w:rsid w:val="006C3BB8"/>
    <w:rsid w:val="006C3F95"/>
    <w:rsid w:val="006C51C3"/>
    <w:rsid w:val="006C5E11"/>
    <w:rsid w:val="006C65E6"/>
    <w:rsid w:val="006C6C47"/>
    <w:rsid w:val="006C6DFE"/>
    <w:rsid w:val="006C76B6"/>
    <w:rsid w:val="006C76CA"/>
    <w:rsid w:val="006C77BD"/>
    <w:rsid w:val="006C77FB"/>
    <w:rsid w:val="006C78B4"/>
    <w:rsid w:val="006C7A12"/>
    <w:rsid w:val="006C7B49"/>
    <w:rsid w:val="006C7E10"/>
    <w:rsid w:val="006D0703"/>
    <w:rsid w:val="006D0E4C"/>
    <w:rsid w:val="006D127B"/>
    <w:rsid w:val="006D1306"/>
    <w:rsid w:val="006D1459"/>
    <w:rsid w:val="006D1761"/>
    <w:rsid w:val="006D17CE"/>
    <w:rsid w:val="006D1D24"/>
    <w:rsid w:val="006D2294"/>
    <w:rsid w:val="006D2F60"/>
    <w:rsid w:val="006D30C0"/>
    <w:rsid w:val="006D3A88"/>
    <w:rsid w:val="006D3D6E"/>
    <w:rsid w:val="006D3FE7"/>
    <w:rsid w:val="006D4024"/>
    <w:rsid w:val="006D41B6"/>
    <w:rsid w:val="006D474B"/>
    <w:rsid w:val="006D4B7E"/>
    <w:rsid w:val="006D52BF"/>
    <w:rsid w:val="006D5D05"/>
    <w:rsid w:val="006D5D77"/>
    <w:rsid w:val="006D5E11"/>
    <w:rsid w:val="006D5E75"/>
    <w:rsid w:val="006D60C6"/>
    <w:rsid w:val="006D63BC"/>
    <w:rsid w:val="006D680E"/>
    <w:rsid w:val="006D6A8D"/>
    <w:rsid w:val="006D6FC4"/>
    <w:rsid w:val="006D7396"/>
    <w:rsid w:val="006D794F"/>
    <w:rsid w:val="006D7AE9"/>
    <w:rsid w:val="006D7BDA"/>
    <w:rsid w:val="006D7E1A"/>
    <w:rsid w:val="006E06F9"/>
    <w:rsid w:val="006E0B4A"/>
    <w:rsid w:val="006E0D04"/>
    <w:rsid w:val="006E12C2"/>
    <w:rsid w:val="006E1394"/>
    <w:rsid w:val="006E145B"/>
    <w:rsid w:val="006E157D"/>
    <w:rsid w:val="006E1E0B"/>
    <w:rsid w:val="006E2838"/>
    <w:rsid w:val="006E2A47"/>
    <w:rsid w:val="006E312B"/>
    <w:rsid w:val="006E36CE"/>
    <w:rsid w:val="006E376D"/>
    <w:rsid w:val="006E45A5"/>
    <w:rsid w:val="006E4790"/>
    <w:rsid w:val="006E48D9"/>
    <w:rsid w:val="006E49E5"/>
    <w:rsid w:val="006E4AEA"/>
    <w:rsid w:val="006E4AFF"/>
    <w:rsid w:val="006E4BE6"/>
    <w:rsid w:val="006E4D2A"/>
    <w:rsid w:val="006E4ED0"/>
    <w:rsid w:val="006E52F0"/>
    <w:rsid w:val="006E5A1B"/>
    <w:rsid w:val="006E6281"/>
    <w:rsid w:val="006E682F"/>
    <w:rsid w:val="006E6C70"/>
    <w:rsid w:val="006E6DB0"/>
    <w:rsid w:val="006E6F58"/>
    <w:rsid w:val="006E6FF0"/>
    <w:rsid w:val="006E7432"/>
    <w:rsid w:val="006E7653"/>
    <w:rsid w:val="006E7D1A"/>
    <w:rsid w:val="006F0561"/>
    <w:rsid w:val="006F0F4A"/>
    <w:rsid w:val="006F103E"/>
    <w:rsid w:val="006F1170"/>
    <w:rsid w:val="006F17F1"/>
    <w:rsid w:val="006F1D52"/>
    <w:rsid w:val="006F1E74"/>
    <w:rsid w:val="006F1E87"/>
    <w:rsid w:val="006F20D9"/>
    <w:rsid w:val="006F22CE"/>
    <w:rsid w:val="006F2E2F"/>
    <w:rsid w:val="006F3A72"/>
    <w:rsid w:val="006F4206"/>
    <w:rsid w:val="006F432A"/>
    <w:rsid w:val="006F489B"/>
    <w:rsid w:val="006F4B06"/>
    <w:rsid w:val="006F4DF2"/>
    <w:rsid w:val="006F5122"/>
    <w:rsid w:val="006F5420"/>
    <w:rsid w:val="006F5921"/>
    <w:rsid w:val="006F5987"/>
    <w:rsid w:val="006F61EA"/>
    <w:rsid w:val="006F674A"/>
    <w:rsid w:val="006F696C"/>
    <w:rsid w:val="006F702F"/>
    <w:rsid w:val="006F7384"/>
    <w:rsid w:val="006F7553"/>
    <w:rsid w:val="006F7AFF"/>
    <w:rsid w:val="006F7DA6"/>
    <w:rsid w:val="00700A7D"/>
    <w:rsid w:val="00700AC4"/>
    <w:rsid w:val="007012E3"/>
    <w:rsid w:val="007013DF"/>
    <w:rsid w:val="007018EF"/>
    <w:rsid w:val="00701E4E"/>
    <w:rsid w:val="00701EC5"/>
    <w:rsid w:val="00701F47"/>
    <w:rsid w:val="007020F1"/>
    <w:rsid w:val="007027A4"/>
    <w:rsid w:val="0070328C"/>
    <w:rsid w:val="007035B1"/>
    <w:rsid w:val="00703645"/>
    <w:rsid w:val="007040FE"/>
    <w:rsid w:val="00704496"/>
    <w:rsid w:val="0070463D"/>
    <w:rsid w:val="00704C9D"/>
    <w:rsid w:val="00704CBA"/>
    <w:rsid w:val="00704E98"/>
    <w:rsid w:val="0070575E"/>
    <w:rsid w:val="007057C3"/>
    <w:rsid w:val="007058AF"/>
    <w:rsid w:val="00705CF7"/>
    <w:rsid w:val="00705F00"/>
    <w:rsid w:val="00706210"/>
    <w:rsid w:val="00706B0A"/>
    <w:rsid w:val="00706C09"/>
    <w:rsid w:val="007070B2"/>
    <w:rsid w:val="00707597"/>
    <w:rsid w:val="00707820"/>
    <w:rsid w:val="00707A45"/>
    <w:rsid w:val="00707C8D"/>
    <w:rsid w:val="00710B84"/>
    <w:rsid w:val="007112C0"/>
    <w:rsid w:val="007118A1"/>
    <w:rsid w:val="00711913"/>
    <w:rsid w:val="00711A52"/>
    <w:rsid w:val="00711E4F"/>
    <w:rsid w:val="00712012"/>
    <w:rsid w:val="00712269"/>
    <w:rsid w:val="00712CF4"/>
    <w:rsid w:val="00713E04"/>
    <w:rsid w:val="00713ED5"/>
    <w:rsid w:val="00714686"/>
    <w:rsid w:val="00714C90"/>
    <w:rsid w:val="00715041"/>
    <w:rsid w:val="0071594D"/>
    <w:rsid w:val="00715E7B"/>
    <w:rsid w:val="00716038"/>
    <w:rsid w:val="007160AC"/>
    <w:rsid w:val="00716256"/>
    <w:rsid w:val="00716480"/>
    <w:rsid w:val="00716555"/>
    <w:rsid w:val="007166AB"/>
    <w:rsid w:val="007172DD"/>
    <w:rsid w:val="00717359"/>
    <w:rsid w:val="0071753F"/>
    <w:rsid w:val="00717A00"/>
    <w:rsid w:val="00720319"/>
    <w:rsid w:val="00720A9D"/>
    <w:rsid w:val="00720B13"/>
    <w:rsid w:val="00720BEF"/>
    <w:rsid w:val="00720D09"/>
    <w:rsid w:val="0072193E"/>
    <w:rsid w:val="00721EE8"/>
    <w:rsid w:val="00722723"/>
    <w:rsid w:val="00722AD9"/>
    <w:rsid w:val="00722C40"/>
    <w:rsid w:val="007235CE"/>
    <w:rsid w:val="00723EEF"/>
    <w:rsid w:val="0072401F"/>
    <w:rsid w:val="0072411B"/>
    <w:rsid w:val="00724888"/>
    <w:rsid w:val="00724A08"/>
    <w:rsid w:val="00724B76"/>
    <w:rsid w:val="00724DCF"/>
    <w:rsid w:val="00724E08"/>
    <w:rsid w:val="00725536"/>
    <w:rsid w:val="00725B3A"/>
    <w:rsid w:val="007260AA"/>
    <w:rsid w:val="007266FC"/>
    <w:rsid w:val="007268C8"/>
    <w:rsid w:val="007269AD"/>
    <w:rsid w:val="00726A0A"/>
    <w:rsid w:val="00727077"/>
    <w:rsid w:val="00727AE6"/>
    <w:rsid w:val="00727CCB"/>
    <w:rsid w:val="00727E14"/>
    <w:rsid w:val="00730529"/>
    <w:rsid w:val="00730EC3"/>
    <w:rsid w:val="0073108F"/>
    <w:rsid w:val="007319C1"/>
    <w:rsid w:val="00731D36"/>
    <w:rsid w:val="00731E91"/>
    <w:rsid w:val="00732870"/>
    <w:rsid w:val="00732D7D"/>
    <w:rsid w:val="007332F9"/>
    <w:rsid w:val="007335AD"/>
    <w:rsid w:val="007335C1"/>
    <w:rsid w:val="00733640"/>
    <w:rsid w:val="00734823"/>
    <w:rsid w:val="00734B53"/>
    <w:rsid w:val="007352B8"/>
    <w:rsid w:val="007353BE"/>
    <w:rsid w:val="00735F1E"/>
    <w:rsid w:val="0073612B"/>
    <w:rsid w:val="007370DD"/>
    <w:rsid w:val="0073768C"/>
    <w:rsid w:val="00737FC1"/>
    <w:rsid w:val="00740332"/>
    <w:rsid w:val="007403AC"/>
    <w:rsid w:val="00740538"/>
    <w:rsid w:val="0074067F"/>
    <w:rsid w:val="00740768"/>
    <w:rsid w:val="00740E58"/>
    <w:rsid w:val="00741777"/>
    <w:rsid w:val="0074184D"/>
    <w:rsid w:val="00741FFA"/>
    <w:rsid w:val="007424C9"/>
    <w:rsid w:val="0074297B"/>
    <w:rsid w:val="00742B0F"/>
    <w:rsid w:val="00742F95"/>
    <w:rsid w:val="00743021"/>
    <w:rsid w:val="007430F6"/>
    <w:rsid w:val="00743151"/>
    <w:rsid w:val="007432BE"/>
    <w:rsid w:val="007435E6"/>
    <w:rsid w:val="00743B7F"/>
    <w:rsid w:val="00743F27"/>
    <w:rsid w:val="007442A2"/>
    <w:rsid w:val="007442FB"/>
    <w:rsid w:val="0074452C"/>
    <w:rsid w:val="007452B4"/>
    <w:rsid w:val="0074539A"/>
    <w:rsid w:val="007453CB"/>
    <w:rsid w:val="007458B5"/>
    <w:rsid w:val="0074692E"/>
    <w:rsid w:val="00746CFE"/>
    <w:rsid w:val="0074731E"/>
    <w:rsid w:val="00747605"/>
    <w:rsid w:val="0074767C"/>
    <w:rsid w:val="0074770F"/>
    <w:rsid w:val="0074780C"/>
    <w:rsid w:val="0074796F"/>
    <w:rsid w:val="00750107"/>
    <w:rsid w:val="0075041B"/>
    <w:rsid w:val="00750CDF"/>
    <w:rsid w:val="00750FEC"/>
    <w:rsid w:val="007511FA"/>
    <w:rsid w:val="00751A10"/>
    <w:rsid w:val="00751C43"/>
    <w:rsid w:val="00751EDD"/>
    <w:rsid w:val="007525E5"/>
    <w:rsid w:val="0075261E"/>
    <w:rsid w:val="00752637"/>
    <w:rsid w:val="00752E1F"/>
    <w:rsid w:val="0075319E"/>
    <w:rsid w:val="0075366A"/>
    <w:rsid w:val="00754015"/>
    <w:rsid w:val="007542BD"/>
    <w:rsid w:val="007545AC"/>
    <w:rsid w:val="007545F7"/>
    <w:rsid w:val="00754895"/>
    <w:rsid w:val="007549F2"/>
    <w:rsid w:val="00755EA5"/>
    <w:rsid w:val="00757659"/>
    <w:rsid w:val="00757899"/>
    <w:rsid w:val="00757956"/>
    <w:rsid w:val="00760237"/>
    <w:rsid w:val="007604A1"/>
    <w:rsid w:val="00760654"/>
    <w:rsid w:val="00760788"/>
    <w:rsid w:val="007607D5"/>
    <w:rsid w:val="007611DA"/>
    <w:rsid w:val="00761503"/>
    <w:rsid w:val="007617AF"/>
    <w:rsid w:val="0076219B"/>
    <w:rsid w:val="007624DE"/>
    <w:rsid w:val="0076279F"/>
    <w:rsid w:val="00762BB8"/>
    <w:rsid w:val="00762C3B"/>
    <w:rsid w:val="00762CF0"/>
    <w:rsid w:val="00762E7A"/>
    <w:rsid w:val="007633F1"/>
    <w:rsid w:val="00763A7B"/>
    <w:rsid w:val="00763D00"/>
    <w:rsid w:val="0076413B"/>
    <w:rsid w:val="0076438E"/>
    <w:rsid w:val="0076489B"/>
    <w:rsid w:val="00764AFF"/>
    <w:rsid w:val="007650C2"/>
    <w:rsid w:val="007650FC"/>
    <w:rsid w:val="00765377"/>
    <w:rsid w:val="00765CE4"/>
    <w:rsid w:val="0076619F"/>
    <w:rsid w:val="007667C6"/>
    <w:rsid w:val="00766B2C"/>
    <w:rsid w:val="007670AA"/>
    <w:rsid w:val="00767418"/>
    <w:rsid w:val="007677AC"/>
    <w:rsid w:val="00767B7B"/>
    <w:rsid w:val="00767C87"/>
    <w:rsid w:val="00767E2B"/>
    <w:rsid w:val="00770351"/>
    <w:rsid w:val="00771044"/>
    <w:rsid w:val="0077121A"/>
    <w:rsid w:val="00771579"/>
    <w:rsid w:val="00771F3B"/>
    <w:rsid w:val="007721BC"/>
    <w:rsid w:val="007723EF"/>
    <w:rsid w:val="00772EBC"/>
    <w:rsid w:val="007731A0"/>
    <w:rsid w:val="0077323B"/>
    <w:rsid w:val="00773574"/>
    <w:rsid w:val="00773695"/>
    <w:rsid w:val="00773931"/>
    <w:rsid w:val="00773980"/>
    <w:rsid w:val="00773AE1"/>
    <w:rsid w:val="00773E14"/>
    <w:rsid w:val="00773F85"/>
    <w:rsid w:val="00774212"/>
    <w:rsid w:val="0077447A"/>
    <w:rsid w:val="007746DE"/>
    <w:rsid w:val="00774BF7"/>
    <w:rsid w:val="00776D8E"/>
    <w:rsid w:val="0077739F"/>
    <w:rsid w:val="0077749E"/>
    <w:rsid w:val="00777516"/>
    <w:rsid w:val="00777712"/>
    <w:rsid w:val="0077790C"/>
    <w:rsid w:val="00777B32"/>
    <w:rsid w:val="00780621"/>
    <w:rsid w:val="00780676"/>
    <w:rsid w:val="00780795"/>
    <w:rsid w:val="00780F42"/>
    <w:rsid w:val="0078118C"/>
    <w:rsid w:val="00781512"/>
    <w:rsid w:val="007815EE"/>
    <w:rsid w:val="0078179F"/>
    <w:rsid w:val="007818CD"/>
    <w:rsid w:val="00781DCE"/>
    <w:rsid w:val="0078295F"/>
    <w:rsid w:val="007831C2"/>
    <w:rsid w:val="00783448"/>
    <w:rsid w:val="00783526"/>
    <w:rsid w:val="007838BD"/>
    <w:rsid w:val="00783CAA"/>
    <w:rsid w:val="00784534"/>
    <w:rsid w:val="0078483C"/>
    <w:rsid w:val="0078485A"/>
    <w:rsid w:val="007853F8"/>
    <w:rsid w:val="00785721"/>
    <w:rsid w:val="0078613A"/>
    <w:rsid w:val="00786720"/>
    <w:rsid w:val="00786E8B"/>
    <w:rsid w:val="00786FF6"/>
    <w:rsid w:val="0078711C"/>
    <w:rsid w:val="0078721F"/>
    <w:rsid w:val="0078773A"/>
    <w:rsid w:val="0078778B"/>
    <w:rsid w:val="007877D7"/>
    <w:rsid w:val="007902A6"/>
    <w:rsid w:val="007902D2"/>
    <w:rsid w:val="007903F6"/>
    <w:rsid w:val="00790609"/>
    <w:rsid w:val="00790A83"/>
    <w:rsid w:val="00790C04"/>
    <w:rsid w:val="007913B2"/>
    <w:rsid w:val="007915E6"/>
    <w:rsid w:val="00791C4D"/>
    <w:rsid w:val="0079274B"/>
    <w:rsid w:val="00792B8A"/>
    <w:rsid w:val="0079305B"/>
    <w:rsid w:val="0079355A"/>
    <w:rsid w:val="007936DF"/>
    <w:rsid w:val="00793760"/>
    <w:rsid w:val="00793A78"/>
    <w:rsid w:val="00794013"/>
    <w:rsid w:val="007941FC"/>
    <w:rsid w:val="00794842"/>
    <w:rsid w:val="00794D93"/>
    <w:rsid w:val="00795BEB"/>
    <w:rsid w:val="00795D70"/>
    <w:rsid w:val="00796AA5"/>
    <w:rsid w:val="00796BBB"/>
    <w:rsid w:val="00797052"/>
    <w:rsid w:val="007971D3"/>
    <w:rsid w:val="007A074D"/>
    <w:rsid w:val="007A13DD"/>
    <w:rsid w:val="007A1FEF"/>
    <w:rsid w:val="007A20FC"/>
    <w:rsid w:val="007A28BE"/>
    <w:rsid w:val="007A2973"/>
    <w:rsid w:val="007A29DB"/>
    <w:rsid w:val="007A33DC"/>
    <w:rsid w:val="007A362F"/>
    <w:rsid w:val="007A36E8"/>
    <w:rsid w:val="007A3ADF"/>
    <w:rsid w:val="007A43DA"/>
    <w:rsid w:val="007A4504"/>
    <w:rsid w:val="007A4A3B"/>
    <w:rsid w:val="007A4C64"/>
    <w:rsid w:val="007A5103"/>
    <w:rsid w:val="007A5485"/>
    <w:rsid w:val="007A56FC"/>
    <w:rsid w:val="007A580D"/>
    <w:rsid w:val="007A5C1A"/>
    <w:rsid w:val="007A6BC6"/>
    <w:rsid w:val="007A6E5A"/>
    <w:rsid w:val="007A6F53"/>
    <w:rsid w:val="007A7B57"/>
    <w:rsid w:val="007B0033"/>
    <w:rsid w:val="007B0074"/>
    <w:rsid w:val="007B04E5"/>
    <w:rsid w:val="007B0DBB"/>
    <w:rsid w:val="007B0E16"/>
    <w:rsid w:val="007B1CFB"/>
    <w:rsid w:val="007B1E8F"/>
    <w:rsid w:val="007B2423"/>
    <w:rsid w:val="007B25F0"/>
    <w:rsid w:val="007B2786"/>
    <w:rsid w:val="007B293C"/>
    <w:rsid w:val="007B2A21"/>
    <w:rsid w:val="007B2B68"/>
    <w:rsid w:val="007B2C7D"/>
    <w:rsid w:val="007B2C97"/>
    <w:rsid w:val="007B2DB8"/>
    <w:rsid w:val="007B3198"/>
    <w:rsid w:val="007B44F6"/>
    <w:rsid w:val="007B460D"/>
    <w:rsid w:val="007B4D4F"/>
    <w:rsid w:val="007B4D80"/>
    <w:rsid w:val="007B50B0"/>
    <w:rsid w:val="007B55D5"/>
    <w:rsid w:val="007B56AB"/>
    <w:rsid w:val="007B58C4"/>
    <w:rsid w:val="007B6175"/>
    <w:rsid w:val="007B67F1"/>
    <w:rsid w:val="007B6948"/>
    <w:rsid w:val="007B6D94"/>
    <w:rsid w:val="007B6ECF"/>
    <w:rsid w:val="007B6F34"/>
    <w:rsid w:val="007B7243"/>
    <w:rsid w:val="007B7389"/>
    <w:rsid w:val="007B7955"/>
    <w:rsid w:val="007B7E0E"/>
    <w:rsid w:val="007C03D3"/>
    <w:rsid w:val="007C070D"/>
    <w:rsid w:val="007C0CF0"/>
    <w:rsid w:val="007C1157"/>
    <w:rsid w:val="007C118E"/>
    <w:rsid w:val="007C120B"/>
    <w:rsid w:val="007C14C3"/>
    <w:rsid w:val="007C25F5"/>
    <w:rsid w:val="007C2A8C"/>
    <w:rsid w:val="007C2D0B"/>
    <w:rsid w:val="007C339A"/>
    <w:rsid w:val="007C36D1"/>
    <w:rsid w:val="007C38CC"/>
    <w:rsid w:val="007C3BD9"/>
    <w:rsid w:val="007C41DF"/>
    <w:rsid w:val="007C432B"/>
    <w:rsid w:val="007C4617"/>
    <w:rsid w:val="007C47B3"/>
    <w:rsid w:val="007C47DB"/>
    <w:rsid w:val="007C4F90"/>
    <w:rsid w:val="007C509D"/>
    <w:rsid w:val="007C51FF"/>
    <w:rsid w:val="007C534A"/>
    <w:rsid w:val="007C551B"/>
    <w:rsid w:val="007C57B5"/>
    <w:rsid w:val="007C5994"/>
    <w:rsid w:val="007C59CC"/>
    <w:rsid w:val="007C5E57"/>
    <w:rsid w:val="007C5F67"/>
    <w:rsid w:val="007C640F"/>
    <w:rsid w:val="007C6EBF"/>
    <w:rsid w:val="007C74E9"/>
    <w:rsid w:val="007C761C"/>
    <w:rsid w:val="007C7737"/>
    <w:rsid w:val="007C79BB"/>
    <w:rsid w:val="007D0A56"/>
    <w:rsid w:val="007D1290"/>
    <w:rsid w:val="007D1438"/>
    <w:rsid w:val="007D1521"/>
    <w:rsid w:val="007D1D8A"/>
    <w:rsid w:val="007D25F6"/>
    <w:rsid w:val="007D2705"/>
    <w:rsid w:val="007D2B99"/>
    <w:rsid w:val="007D2D2A"/>
    <w:rsid w:val="007D2EB3"/>
    <w:rsid w:val="007D32F4"/>
    <w:rsid w:val="007D339D"/>
    <w:rsid w:val="007D3474"/>
    <w:rsid w:val="007D3921"/>
    <w:rsid w:val="007D427F"/>
    <w:rsid w:val="007D46A7"/>
    <w:rsid w:val="007D4D21"/>
    <w:rsid w:val="007D58EF"/>
    <w:rsid w:val="007D5A02"/>
    <w:rsid w:val="007D5DB9"/>
    <w:rsid w:val="007D70DF"/>
    <w:rsid w:val="007D7265"/>
    <w:rsid w:val="007D792F"/>
    <w:rsid w:val="007D7A6F"/>
    <w:rsid w:val="007E0449"/>
    <w:rsid w:val="007E0550"/>
    <w:rsid w:val="007E079E"/>
    <w:rsid w:val="007E0A4D"/>
    <w:rsid w:val="007E0F74"/>
    <w:rsid w:val="007E1198"/>
    <w:rsid w:val="007E11C6"/>
    <w:rsid w:val="007E1638"/>
    <w:rsid w:val="007E1FA2"/>
    <w:rsid w:val="007E20C6"/>
    <w:rsid w:val="007E2305"/>
    <w:rsid w:val="007E245B"/>
    <w:rsid w:val="007E24DD"/>
    <w:rsid w:val="007E2623"/>
    <w:rsid w:val="007E2625"/>
    <w:rsid w:val="007E3507"/>
    <w:rsid w:val="007E3B0F"/>
    <w:rsid w:val="007E3DE0"/>
    <w:rsid w:val="007E473D"/>
    <w:rsid w:val="007E4C05"/>
    <w:rsid w:val="007E4CDB"/>
    <w:rsid w:val="007E531F"/>
    <w:rsid w:val="007E54FF"/>
    <w:rsid w:val="007E5AAB"/>
    <w:rsid w:val="007E5C94"/>
    <w:rsid w:val="007E6432"/>
    <w:rsid w:val="007E6594"/>
    <w:rsid w:val="007E69E8"/>
    <w:rsid w:val="007E747B"/>
    <w:rsid w:val="007E759F"/>
    <w:rsid w:val="007E7601"/>
    <w:rsid w:val="007E7E9F"/>
    <w:rsid w:val="007F0F2B"/>
    <w:rsid w:val="007F1A4C"/>
    <w:rsid w:val="007F1DFF"/>
    <w:rsid w:val="007F32A9"/>
    <w:rsid w:val="007F34EF"/>
    <w:rsid w:val="007F37A2"/>
    <w:rsid w:val="007F37CF"/>
    <w:rsid w:val="007F3930"/>
    <w:rsid w:val="007F4C93"/>
    <w:rsid w:val="007F4E95"/>
    <w:rsid w:val="007F54EE"/>
    <w:rsid w:val="007F5A88"/>
    <w:rsid w:val="007F5DBC"/>
    <w:rsid w:val="007F5E47"/>
    <w:rsid w:val="007F606B"/>
    <w:rsid w:val="007F610A"/>
    <w:rsid w:val="007F62C8"/>
    <w:rsid w:val="007F64F1"/>
    <w:rsid w:val="007F6566"/>
    <w:rsid w:val="007F6AF5"/>
    <w:rsid w:val="007F6D2D"/>
    <w:rsid w:val="007F6FA1"/>
    <w:rsid w:val="00800CF5"/>
    <w:rsid w:val="00800D39"/>
    <w:rsid w:val="00800F8E"/>
    <w:rsid w:val="00801243"/>
    <w:rsid w:val="00801258"/>
    <w:rsid w:val="0080153E"/>
    <w:rsid w:val="00802F93"/>
    <w:rsid w:val="008036EE"/>
    <w:rsid w:val="00803981"/>
    <w:rsid w:val="00803EF1"/>
    <w:rsid w:val="00804068"/>
    <w:rsid w:val="008042F3"/>
    <w:rsid w:val="008049FA"/>
    <w:rsid w:val="0080523E"/>
    <w:rsid w:val="0080573E"/>
    <w:rsid w:val="00805866"/>
    <w:rsid w:val="00805B6A"/>
    <w:rsid w:val="00805C89"/>
    <w:rsid w:val="00805E51"/>
    <w:rsid w:val="00805E8A"/>
    <w:rsid w:val="00805FDE"/>
    <w:rsid w:val="0080642E"/>
    <w:rsid w:val="00806A50"/>
    <w:rsid w:val="00806B74"/>
    <w:rsid w:val="00806C4C"/>
    <w:rsid w:val="00806CE0"/>
    <w:rsid w:val="00806E43"/>
    <w:rsid w:val="00807565"/>
    <w:rsid w:val="00807640"/>
    <w:rsid w:val="00807874"/>
    <w:rsid w:val="00807AC4"/>
    <w:rsid w:val="00807B73"/>
    <w:rsid w:val="008104A9"/>
    <w:rsid w:val="00810A2C"/>
    <w:rsid w:val="00810B9F"/>
    <w:rsid w:val="00810C2B"/>
    <w:rsid w:val="00810C62"/>
    <w:rsid w:val="0081122B"/>
    <w:rsid w:val="0081185D"/>
    <w:rsid w:val="008118E2"/>
    <w:rsid w:val="008119F0"/>
    <w:rsid w:val="00811A0C"/>
    <w:rsid w:val="00811DFB"/>
    <w:rsid w:val="0081213D"/>
    <w:rsid w:val="00812D5F"/>
    <w:rsid w:val="008132D5"/>
    <w:rsid w:val="0081457F"/>
    <w:rsid w:val="00814BDA"/>
    <w:rsid w:val="00814D9A"/>
    <w:rsid w:val="00814FC5"/>
    <w:rsid w:val="008168F8"/>
    <w:rsid w:val="00817841"/>
    <w:rsid w:val="00820285"/>
    <w:rsid w:val="0082041D"/>
    <w:rsid w:val="008207FD"/>
    <w:rsid w:val="00820F6D"/>
    <w:rsid w:val="00821664"/>
    <w:rsid w:val="00821D65"/>
    <w:rsid w:val="00822141"/>
    <w:rsid w:val="00822557"/>
    <w:rsid w:val="00822B7F"/>
    <w:rsid w:val="00822D8F"/>
    <w:rsid w:val="008230C7"/>
    <w:rsid w:val="008239A8"/>
    <w:rsid w:val="00823C69"/>
    <w:rsid w:val="0082423E"/>
    <w:rsid w:val="00824257"/>
    <w:rsid w:val="00824750"/>
    <w:rsid w:val="00824B5D"/>
    <w:rsid w:val="008251E3"/>
    <w:rsid w:val="0082562D"/>
    <w:rsid w:val="00826D17"/>
    <w:rsid w:val="00826E06"/>
    <w:rsid w:val="00827111"/>
    <w:rsid w:val="008273A2"/>
    <w:rsid w:val="008274F5"/>
    <w:rsid w:val="008276B9"/>
    <w:rsid w:val="0082794C"/>
    <w:rsid w:val="008279CA"/>
    <w:rsid w:val="00827F41"/>
    <w:rsid w:val="008300DF"/>
    <w:rsid w:val="00831259"/>
    <w:rsid w:val="008315E4"/>
    <w:rsid w:val="00831691"/>
    <w:rsid w:val="00831962"/>
    <w:rsid w:val="00831AFA"/>
    <w:rsid w:val="00831B6A"/>
    <w:rsid w:val="00832038"/>
    <w:rsid w:val="00832938"/>
    <w:rsid w:val="00832A31"/>
    <w:rsid w:val="008330E5"/>
    <w:rsid w:val="0083488D"/>
    <w:rsid w:val="00834DBF"/>
    <w:rsid w:val="00834EBB"/>
    <w:rsid w:val="0083511D"/>
    <w:rsid w:val="00835FB4"/>
    <w:rsid w:val="0083639B"/>
    <w:rsid w:val="00836404"/>
    <w:rsid w:val="0083669E"/>
    <w:rsid w:val="008366AF"/>
    <w:rsid w:val="008367AE"/>
    <w:rsid w:val="00836EE0"/>
    <w:rsid w:val="00837C9B"/>
    <w:rsid w:val="008402C2"/>
    <w:rsid w:val="008402E4"/>
    <w:rsid w:val="00840400"/>
    <w:rsid w:val="00840A40"/>
    <w:rsid w:val="0084149D"/>
    <w:rsid w:val="00841585"/>
    <w:rsid w:val="00842037"/>
    <w:rsid w:val="0084226A"/>
    <w:rsid w:val="008426A1"/>
    <w:rsid w:val="00843075"/>
    <w:rsid w:val="00843470"/>
    <w:rsid w:val="0084366E"/>
    <w:rsid w:val="00843991"/>
    <w:rsid w:val="008439B3"/>
    <w:rsid w:val="00843C4C"/>
    <w:rsid w:val="00843FF0"/>
    <w:rsid w:val="00844334"/>
    <w:rsid w:val="008443AB"/>
    <w:rsid w:val="008448F0"/>
    <w:rsid w:val="00844B07"/>
    <w:rsid w:val="00844E7E"/>
    <w:rsid w:val="008458E8"/>
    <w:rsid w:val="008469BE"/>
    <w:rsid w:val="00846A38"/>
    <w:rsid w:val="00846F9D"/>
    <w:rsid w:val="0085072B"/>
    <w:rsid w:val="0085075C"/>
    <w:rsid w:val="0085107D"/>
    <w:rsid w:val="00851168"/>
    <w:rsid w:val="008514A5"/>
    <w:rsid w:val="00851858"/>
    <w:rsid w:val="00852214"/>
    <w:rsid w:val="00853F6F"/>
    <w:rsid w:val="00854B14"/>
    <w:rsid w:val="00855A0F"/>
    <w:rsid w:val="00855BE1"/>
    <w:rsid w:val="00855CBE"/>
    <w:rsid w:val="00856126"/>
    <w:rsid w:val="00856FF7"/>
    <w:rsid w:val="0085700F"/>
    <w:rsid w:val="008574E6"/>
    <w:rsid w:val="0085752C"/>
    <w:rsid w:val="008578E8"/>
    <w:rsid w:val="00857AAA"/>
    <w:rsid w:val="00857ADC"/>
    <w:rsid w:val="00857B51"/>
    <w:rsid w:val="00857D55"/>
    <w:rsid w:val="00860864"/>
    <w:rsid w:val="00860D18"/>
    <w:rsid w:val="008613CD"/>
    <w:rsid w:val="008617EB"/>
    <w:rsid w:val="008621F5"/>
    <w:rsid w:val="00862355"/>
    <w:rsid w:val="008627A8"/>
    <w:rsid w:val="00862D90"/>
    <w:rsid w:val="00863126"/>
    <w:rsid w:val="00863AC5"/>
    <w:rsid w:val="00863BB0"/>
    <w:rsid w:val="00863E80"/>
    <w:rsid w:val="008640BA"/>
    <w:rsid w:val="008641E4"/>
    <w:rsid w:val="0086443A"/>
    <w:rsid w:val="008647DF"/>
    <w:rsid w:val="008648DF"/>
    <w:rsid w:val="00864A42"/>
    <w:rsid w:val="00865369"/>
    <w:rsid w:val="00865620"/>
    <w:rsid w:val="00865CE7"/>
    <w:rsid w:val="008661C2"/>
    <w:rsid w:val="00866925"/>
    <w:rsid w:val="00867350"/>
    <w:rsid w:val="0086756B"/>
    <w:rsid w:val="00867B07"/>
    <w:rsid w:val="00867B0D"/>
    <w:rsid w:val="00867B2F"/>
    <w:rsid w:val="00867DDB"/>
    <w:rsid w:val="00867ED7"/>
    <w:rsid w:val="008707AB"/>
    <w:rsid w:val="00870AFA"/>
    <w:rsid w:val="0087162F"/>
    <w:rsid w:val="00871784"/>
    <w:rsid w:val="00871960"/>
    <w:rsid w:val="0087199B"/>
    <w:rsid w:val="00871D67"/>
    <w:rsid w:val="00871F6D"/>
    <w:rsid w:val="0087212B"/>
    <w:rsid w:val="0087305B"/>
    <w:rsid w:val="008737F3"/>
    <w:rsid w:val="00873C00"/>
    <w:rsid w:val="00873C4D"/>
    <w:rsid w:val="00873E82"/>
    <w:rsid w:val="00874674"/>
    <w:rsid w:val="00875783"/>
    <w:rsid w:val="0087586C"/>
    <w:rsid w:val="0087596C"/>
    <w:rsid w:val="00875BCC"/>
    <w:rsid w:val="00875D4D"/>
    <w:rsid w:val="00875E14"/>
    <w:rsid w:val="008760EE"/>
    <w:rsid w:val="0087642F"/>
    <w:rsid w:val="00877549"/>
    <w:rsid w:val="00877BAB"/>
    <w:rsid w:val="00877C5B"/>
    <w:rsid w:val="00880971"/>
    <w:rsid w:val="008812DB"/>
    <w:rsid w:val="00881B31"/>
    <w:rsid w:val="00881C2E"/>
    <w:rsid w:val="00881FEF"/>
    <w:rsid w:val="00882642"/>
    <w:rsid w:val="008827B4"/>
    <w:rsid w:val="00882B23"/>
    <w:rsid w:val="008838FD"/>
    <w:rsid w:val="008840B1"/>
    <w:rsid w:val="0088440F"/>
    <w:rsid w:val="008849AB"/>
    <w:rsid w:val="00884B84"/>
    <w:rsid w:val="00884D28"/>
    <w:rsid w:val="00884F48"/>
    <w:rsid w:val="00885146"/>
    <w:rsid w:val="00885756"/>
    <w:rsid w:val="00885A27"/>
    <w:rsid w:val="00885B53"/>
    <w:rsid w:val="00885CEB"/>
    <w:rsid w:val="0088609B"/>
    <w:rsid w:val="008860E1"/>
    <w:rsid w:val="008862AE"/>
    <w:rsid w:val="00886428"/>
    <w:rsid w:val="008865B0"/>
    <w:rsid w:val="00886B5E"/>
    <w:rsid w:val="0088702E"/>
    <w:rsid w:val="00887126"/>
    <w:rsid w:val="00887469"/>
    <w:rsid w:val="00887A0B"/>
    <w:rsid w:val="0089028F"/>
    <w:rsid w:val="0089056D"/>
    <w:rsid w:val="00890F98"/>
    <w:rsid w:val="00891187"/>
    <w:rsid w:val="00891949"/>
    <w:rsid w:val="0089251F"/>
    <w:rsid w:val="00892A9A"/>
    <w:rsid w:val="00892B53"/>
    <w:rsid w:val="0089302B"/>
    <w:rsid w:val="00893DC9"/>
    <w:rsid w:val="00893E4A"/>
    <w:rsid w:val="00894229"/>
    <w:rsid w:val="0089450D"/>
    <w:rsid w:val="008949DA"/>
    <w:rsid w:val="00894A48"/>
    <w:rsid w:val="00894BE4"/>
    <w:rsid w:val="00895149"/>
    <w:rsid w:val="0089529F"/>
    <w:rsid w:val="0089553A"/>
    <w:rsid w:val="0089593A"/>
    <w:rsid w:val="00896ACB"/>
    <w:rsid w:val="00896ADD"/>
    <w:rsid w:val="00896D4E"/>
    <w:rsid w:val="00897181"/>
    <w:rsid w:val="0089746D"/>
    <w:rsid w:val="008977AF"/>
    <w:rsid w:val="00897BCB"/>
    <w:rsid w:val="008A005B"/>
    <w:rsid w:val="008A0C02"/>
    <w:rsid w:val="008A13C6"/>
    <w:rsid w:val="008A146C"/>
    <w:rsid w:val="008A174B"/>
    <w:rsid w:val="008A1DFC"/>
    <w:rsid w:val="008A21FC"/>
    <w:rsid w:val="008A22F8"/>
    <w:rsid w:val="008A26AA"/>
    <w:rsid w:val="008A3765"/>
    <w:rsid w:val="008A39F2"/>
    <w:rsid w:val="008A3B14"/>
    <w:rsid w:val="008A3B54"/>
    <w:rsid w:val="008A4377"/>
    <w:rsid w:val="008A4AF9"/>
    <w:rsid w:val="008A5379"/>
    <w:rsid w:val="008A5DBB"/>
    <w:rsid w:val="008A614E"/>
    <w:rsid w:val="008A617F"/>
    <w:rsid w:val="008A7006"/>
    <w:rsid w:val="008A73A1"/>
    <w:rsid w:val="008A7415"/>
    <w:rsid w:val="008A750C"/>
    <w:rsid w:val="008A751C"/>
    <w:rsid w:val="008A77C3"/>
    <w:rsid w:val="008A7E6A"/>
    <w:rsid w:val="008B0023"/>
    <w:rsid w:val="008B0041"/>
    <w:rsid w:val="008B0293"/>
    <w:rsid w:val="008B048E"/>
    <w:rsid w:val="008B070B"/>
    <w:rsid w:val="008B0B44"/>
    <w:rsid w:val="008B13BC"/>
    <w:rsid w:val="008B1638"/>
    <w:rsid w:val="008B23B4"/>
    <w:rsid w:val="008B2D71"/>
    <w:rsid w:val="008B3191"/>
    <w:rsid w:val="008B356A"/>
    <w:rsid w:val="008B3630"/>
    <w:rsid w:val="008B3653"/>
    <w:rsid w:val="008B3E81"/>
    <w:rsid w:val="008B462E"/>
    <w:rsid w:val="008B4FB7"/>
    <w:rsid w:val="008B5CCE"/>
    <w:rsid w:val="008B63F8"/>
    <w:rsid w:val="008B65A7"/>
    <w:rsid w:val="008B6B63"/>
    <w:rsid w:val="008B6D77"/>
    <w:rsid w:val="008B7E35"/>
    <w:rsid w:val="008B7FC6"/>
    <w:rsid w:val="008C0223"/>
    <w:rsid w:val="008C127D"/>
    <w:rsid w:val="008C2A2F"/>
    <w:rsid w:val="008C32F8"/>
    <w:rsid w:val="008C3A0F"/>
    <w:rsid w:val="008C3AF8"/>
    <w:rsid w:val="008C3D7C"/>
    <w:rsid w:val="008C41D1"/>
    <w:rsid w:val="008C48B1"/>
    <w:rsid w:val="008C4AED"/>
    <w:rsid w:val="008C4F44"/>
    <w:rsid w:val="008C5A1F"/>
    <w:rsid w:val="008C5AAA"/>
    <w:rsid w:val="008C5DDD"/>
    <w:rsid w:val="008C5F68"/>
    <w:rsid w:val="008C61B4"/>
    <w:rsid w:val="008C698B"/>
    <w:rsid w:val="008C6B1A"/>
    <w:rsid w:val="008C6BBE"/>
    <w:rsid w:val="008C6D4F"/>
    <w:rsid w:val="008C76B8"/>
    <w:rsid w:val="008C7BDC"/>
    <w:rsid w:val="008C7CEF"/>
    <w:rsid w:val="008D06E9"/>
    <w:rsid w:val="008D19FC"/>
    <w:rsid w:val="008D1DFD"/>
    <w:rsid w:val="008D262B"/>
    <w:rsid w:val="008D3496"/>
    <w:rsid w:val="008D38B8"/>
    <w:rsid w:val="008D3C54"/>
    <w:rsid w:val="008D3DB0"/>
    <w:rsid w:val="008D438E"/>
    <w:rsid w:val="008D4A77"/>
    <w:rsid w:val="008D4FA1"/>
    <w:rsid w:val="008D5268"/>
    <w:rsid w:val="008D5282"/>
    <w:rsid w:val="008D5342"/>
    <w:rsid w:val="008D5BF5"/>
    <w:rsid w:val="008D5ED9"/>
    <w:rsid w:val="008D614B"/>
    <w:rsid w:val="008D6B68"/>
    <w:rsid w:val="008D6ED6"/>
    <w:rsid w:val="008D6FCA"/>
    <w:rsid w:val="008D7469"/>
    <w:rsid w:val="008D7D9B"/>
    <w:rsid w:val="008E0090"/>
    <w:rsid w:val="008E0278"/>
    <w:rsid w:val="008E0D00"/>
    <w:rsid w:val="008E102F"/>
    <w:rsid w:val="008E14AF"/>
    <w:rsid w:val="008E1744"/>
    <w:rsid w:val="008E1D42"/>
    <w:rsid w:val="008E29BB"/>
    <w:rsid w:val="008E361C"/>
    <w:rsid w:val="008E3D13"/>
    <w:rsid w:val="008E4345"/>
    <w:rsid w:val="008E43B5"/>
    <w:rsid w:val="008E4D04"/>
    <w:rsid w:val="008E56DF"/>
    <w:rsid w:val="008E5A7C"/>
    <w:rsid w:val="008E659A"/>
    <w:rsid w:val="008E69A2"/>
    <w:rsid w:val="008E6E4D"/>
    <w:rsid w:val="008E6E68"/>
    <w:rsid w:val="008E73F2"/>
    <w:rsid w:val="008E7635"/>
    <w:rsid w:val="008E7729"/>
    <w:rsid w:val="008E77BF"/>
    <w:rsid w:val="008F0D35"/>
    <w:rsid w:val="008F20BC"/>
    <w:rsid w:val="008F2257"/>
    <w:rsid w:val="008F2A2B"/>
    <w:rsid w:val="008F2CCC"/>
    <w:rsid w:val="008F30AB"/>
    <w:rsid w:val="008F32A4"/>
    <w:rsid w:val="008F36F7"/>
    <w:rsid w:val="008F39C3"/>
    <w:rsid w:val="008F3A2B"/>
    <w:rsid w:val="008F4563"/>
    <w:rsid w:val="008F459B"/>
    <w:rsid w:val="008F55EE"/>
    <w:rsid w:val="008F6357"/>
    <w:rsid w:val="008F662C"/>
    <w:rsid w:val="008F6742"/>
    <w:rsid w:val="008F7435"/>
    <w:rsid w:val="008F7795"/>
    <w:rsid w:val="008F77EA"/>
    <w:rsid w:val="008F78FB"/>
    <w:rsid w:val="008F7B3B"/>
    <w:rsid w:val="008F7FDE"/>
    <w:rsid w:val="009000A6"/>
    <w:rsid w:val="009001AC"/>
    <w:rsid w:val="0090037B"/>
    <w:rsid w:val="009004CE"/>
    <w:rsid w:val="00900731"/>
    <w:rsid w:val="00901046"/>
    <w:rsid w:val="00901255"/>
    <w:rsid w:val="00901281"/>
    <w:rsid w:val="0090183C"/>
    <w:rsid w:val="00901912"/>
    <w:rsid w:val="00901955"/>
    <w:rsid w:val="00901A7E"/>
    <w:rsid w:val="00901C95"/>
    <w:rsid w:val="00901D35"/>
    <w:rsid w:val="009022F4"/>
    <w:rsid w:val="0090240C"/>
    <w:rsid w:val="00902486"/>
    <w:rsid w:val="00903E6E"/>
    <w:rsid w:val="0090407D"/>
    <w:rsid w:val="009047B6"/>
    <w:rsid w:val="00904A64"/>
    <w:rsid w:val="00904BBD"/>
    <w:rsid w:val="00905217"/>
    <w:rsid w:val="0090543A"/>
    <w:rsid w:val="00905D23"/>
    <w:rsid w:val="00905D7C"/>
    <w:rsid w:val="00906395"/>
    <w:rsid w:val="009066B0"/>
    <w:rsid w:val="00906879"/>
    <w:rsid w:val="00906D33"/>
    <w:rsid w:val="00906F9C"/>
    <w:rsid w:val="00906FCA"/>
    <w:rsid w:val="00906FCF"/>
    <w:rsid w:val="00907191"/>
    <w:rsid w:val="009073F5"/>
    <w:rsid w:val="0090742C"/>
    <w:rsid w:val="009076D5"/>
    <w:rsid w:val="00907813"/>
    <w:rsid w:val="0091078A"/>
    <w:rsid w:val="00910B83"/>
    <w:rsid w:val="00910F87"/>
    <w:rsid w:val="00911180"/>
    <w:rsid w:val="00911325"/>
    <w:rsid w:val="0091143D"/>
    <w:rsid w:val="00911BD7"/>
    <w:rsid w:val="00911F5F"/>
    <w:rsid w:val="009120A6"/>
    <w:rsid w:val="0091228A"/>
    <w:rsid w:val="00912331"/>
    <w:rsid w:val="00912905"/>
    <w:rsid w:val="00912A4D"/>
    <w:rsid w:val="00913297"/>
    <w:rsid w:val="00913B2B"/>
    <w:rsid w:val="00913ED6"/>
    <w:rsid w:val="00914059"/>
    <w:rsid w:val="00914460"/>
    <w:rsid w:val="00914665"/>
    <w:rsid w:val="0091495C"/>
    <w:rsid w:val="00914A23"/>
    <w:rsid w:val="009151EE"/>
    <w:rsid w:val="00915272"/>
    <w:rsid w:val="00915440"/>
    <w:rsid w:val="00915446"/>
    <w:rsid w:val="009158C0"/>
    <w:rsid w:val="00915DFC"/>
    <w:rsid w:val="00915E5D"/>
    <w:rsid w:val="009167AB"/>
    <w:rsid w:val="0091694C"/>
    <w:rsid w:val="009172B7"/>
    <w:rsid w:val="009174F0"/>
    <w:rsid w:val="00917D8E"/>
    <w:rsid w:val="00920678"/>
    <w:rsid w:val="00920685"/>
    <w:rsid w:val="00921248"/>
    <w:rsid w:val="00921B4E"/>
    <w:rsid w:val="00921E7F"/>
    <w:rsid w:val="00922172"/>
    <w:rsid w:val="00922B67"/>
    <w:rsid w:val="00922D99"/>
    <w:rsid w:val="0092337A"/>
    <w:rsid w:val="0092368D"/>
    <w:rsid w:val="009238E7"/>
    <w:rsid w:val="00923A9B"/>
    <w:rsid w:val="009240BF"/>
    <w:rsid w:val="009240F4"/>
    <w:rsid w:val="009242CF"/>
    <w:rsid w:val="00924333"/>
    <w:rsid w:val="0092444A"/>
    <w:rsid w:val="00924879"/>
    <w:rsid w:val="00925370"/>
    <w:rsid w:val="009257E4"/>
    <w:rsid w:val="009258A1"/>
    <w:rsid w:val="00925DAF"/>
    <w:rsid w:val="00925F0F"/>
    <w:rsid w:val="00926303"/>
    <w:rsid w:val="009264C9"/>
    <w:rsid w:val="0092665C"/>
    <w:rsid w:val="00926794"/>
    <w:rsid w:val="00926D1D"/>
    <w:rsid w:val="009272E8"/>
    <w:rsid w:val="009275BF"/>
    <w:rsid w:val="00927990"/>
    <w:rsid w:val="00930BB2"/>
    <w:rsid w:val="00930E38"/>
    <w:rsid w:val="00930F76"/>
    <w:rsid w:val="009315D4"/>
    <w:rsid w:val="009318C4"/>
    <w:rsid w:val="009319A1"/>
    <w:rsid w:val="00931BF7"/>
    <w:rsid w:val="00931D42"/>
    <w:rsid w:val="00931EB3"/>
    <w:rsid w:val="00931F90"/>
    <w:rsid w:val="0093272E"/>
    <w:rsid w:val="00932F06"/>
    <w:rsid w:val="00933544"/>
    <w:rsid w:val="00933811"/>
    <w:rsid w:val="00933993"/>
    <w:rsid w:val="00933A29"/>
    <w:rsid w:val="00933B40"/>
    <w:rsid w:val="00933D01"/>
    <w:rsid w:val="009342F8"/>
    <w:rsid w:val="00934842"/>
    <w:rsid w:val="00934AC4"/>
    <w:rsid w:val="009356E5"/>
    <w:rsid w:val="00935DFE"/>
    <w:rsid w:val="009366B5"/>
    <w:rsid w:val="00936B26"/>
    <w:rsid w:val="00936DC9"/>
    <w:rsid w:val="00936F2F"/>
    <w:rsid w:val="0093784A"/>
    <w:rsid w:val="00937DA8"/>
    <w:rsid w:val="00937F97"/>
    <w:rsid w:val="00940234"/>
    <w:rsid w:val="00940742"/>
    <w:rsid w:val="00940849"/>
    <w:rsid w:val="00940D4D"/>
    <w:rsid w:val="009420BA"/>
    <w:rsid w:val="00942182"/>
    <w:rsid w:val="00942300"/>
    <w:rsid w:val="00942833"/>
    <w:rsid w:val="0094288B"/>
    <w:rsid w:val="00942990"/>
    <w:rsid w:val="00942F7F"/>
    <w:rsid w:val="009434DC"/>
    <w:rsid w:val="00943632"/>
    <w:rsid w:val="00943A6E"/>
    <w:rsid w:val="00943D73"/>
    <w:rsid w:val="00945214"/>
    <w:rsid w:val="00945362"/>
    <w:rsid w:val="009458F5"/>
    <w:rsid w:val="00945D1F"/>
    <w:rsid w:val="00946155"/>
    <w:rsid w:val="009464C6"/>
    <w:rsid w:val="0094650F"/>
    <w:rsid w:val="00946591"/>
    <w:rsid w:val="00946B0A"/>
    <w:rsid w:val="009472DA"/>
    <w:rsid w:val="009475B7"/>
    <w:rsid w:val="00947AA5"/>
    <w:rsid w:val="009500A7"/>
    <w:rsid w:val="009511DD"/>
    <w:rsid w:val="00951716"/>
    <w:rsid w:val="0095222A"/>
    <w:rsid w:val="00952703"/>
    <w:rsid w:val="00952C4F"/>
    <w:rsid w:val="00953316"/>
    <w:rsid w:val="0095385D"/>
    <w:rsid w:val="0095386A"/>
    <w:rsid w:val="00953B45"/>
    <w:rsid w:val="009543AC"/>
    <w:rsid w:val="0095450B"/>
    <w:rsid w:val="00954D44"/>
    <w:rsid w:val="00955347"/>
    <w:rsid w:val="00955828"/>
    <w:rsid w:val="00955D4D"/>
    <w:rsid w:val="009565CA"/>
    <w:rsid w:val="00956E8F"/>
    <w:rsid w:val="00957757"/>
    <w:rsid w:val="00957F03"/>
    <w:rsid w:val="0096000D"/>
    <w:rsid w:val="00960062"/>
    <w:rsid w:val="009600DA"/>
    <w:rsid w:val="009606A5"/>
    <w:rsid w:val="00960704"/>
    <w:rsid w:val="00960985"/>
    <w:rsid w:val="00960A47"/>
    <w:rsid w:val="00960ADB"/>
    <w:rsid w:val="009620E0"/>
    <w:rsid w:val="00962359"/>
    <w:rsid w:val="00962E1C"/>
    <w:rsid w:val="009635DE"/>
    <w:rsid w:val="00963BBC"/>
    <w:rsid w:val="00963E04"/>
    <w:rsid w:val="00963FBC"/>
    <w:rsid w:val="009640F2"/>
    <w:rsid w:val="00964920"/>
    <w:rsid w:val="00964CD3"/>
    <w:rsid w:val="0096506B"/>
    <w:rsid w:val="0096525F"/>
    <w:rsid w:val="00965B9F"/>
    <w:rsid w:val="00966160"/>
    <w:rsid w:val="00966960"/>
    <w:rsid w:val="00967E3E"/>
    <w:rsid w:val="00967EA4"/>
    <w:rsid w:val="00967FAD"/>
    <w:rsid w:val="009700B6"/>
    <w:rsid w:val="00971030"/>
    <w:rsid w:val="009710EC"/>
    <w:rsid w:val="0097110B"/>
    <w:rsid w:val="009712E9"/>
    <w:rsid w:val="009715EA"/>
    <w:rsid w:val="00971F9B"/>
    <w:rsid w:val="00972167"/>
    <w:rsid w:val="0097244C"/>
    <w:rsid w:val="00972B52"/>
    <w:rsid w:val="0097317D"/>
    <w:rsid w:val="00973282"/>
    <w:rsid w:val="009732C2"/>
    <w:rsid w:val="00973950"/>
    <w:rsid w:val="009739E0"/>
    <w:rsid w:val="00973FB8"/>
    <w:rsid w:val="00974341"/>
    <w:rsid w:val="009744AD"/>
    <w:rsid w:val="00974533"/>
    <w:rsid w:val="009747B1"/>
    <w:rsid w:val="009749A0"/>
    <w:rsid w:val="00975439"/>
    <w:rsid w:val="009755FB"/>
    <w:rsid w:val="00975E1B"/>
    <w:rsid w:val="00975EEB"/>
    <w:rsid w:val="009767E1"/>
    <w:rsid w:val="00977579"/>
    <w:rsid w:val="009775FC"/>
    <w:rsid w:val="0097773A"/>
    <w:rsid w:val="00977CCB"/>
    <w:rsid w:val="00977E36"/>
    <w:rsid w:val="0098065A"/>
    <w:rsid w:val="00980B5E"/>
    <w:rsid w:val="00981288"/>
    <w:rsid w:val="009816E8"/>
    <w:rsid w:val="00981A07"/>
    <w:rsid w:val="00981A8D"/>
    <w:rsid w:val="00981F60"/>
    <w:rsid w:val="00982012"/>
    <w:rsid w:val="00982A3F"/>
    <w:rsid w:val="00982AE1"/>
    <w:rsid w:val="00982BCB"/>
    <w:rsid w:val="00982EB0"/>
    <w:rsid w:val="00982EF0"/>
    <w:rsid w:val="00983416"/>
    <w:rsid w:val="009839AA"/>
    <w:rsid w:val="009845CB"/>
    <w:rsid w:val="009846B4"/>
    <w:rsid w:val="00984A12"/>
    <w:rsid w:val="00984D54"/>
    <w:rsid w:val="0098562D"/>
    <w:rsid w:val="00985DE0"/>
    <w:rsid w:val="00986229"/>
    <w:rsid w:val="00986466"/>
    <w:rsid w:val="00986BDC"/>
    <w:rsid w:val="00986FE2"/>
    <w:rsid w:val="00987724"/>
    <w:rsid w:val="009878B5"/>
    <w:rsid w:val="009903A1"/>
    <w:rsid w:val="00990898"/>
    <w:rsid w:val="00991B02"/>
    <w:rsid w:val="00991D1C"/>
    <w:rsid w:val="00992627"/>
    <w:rsid w:val="009927FB"/>
    <w:rsid w:val="00992AB6"/>
    <w:rsid w:val="00993733"/>
    <w:rsid w:val="009939A0"/>
    <w:rsid w:val="00993B79"/>
    <w:rsid w:val="00993BC5"/>
    <w:rsid w:val="009950BD"/>
    <w:rsid w:val="00995956"/>
    <w:rsid w:val="00995980"/>
    <w:rsid w:val="00996A93"/>
    <w:rsid w:val="00996B8A"/>
    <w:rsid w:val="00996FA1"/>
    <w:rsid w:val="00997A2E"/>
    <w:rsid w:val="00997C18"/>
    <w:rsid w:val="00997E16"/>
    <w:rsid w:val="009A0142"/>
    <w:rsid w:val="009A0177"/>
    <w:rsid w:val="009A0878"/>
    <w:rsid w:val="009A1195"/>
    <w:rsid w:val="009A1D43"/>
    <w:rsid w:val="009A1DC6"/>
    <w:rsid w:val="009A1E71"/>
    <w:rsid w:val="009A2313"/>
    <w:rsid w:val="009A2919"/>
    <w:rsid w:val="009A2A02"/>
    <w:rsid w:val="009A2C7B"/>
    <w:rsid w:val="009A2EC0"/>
    <w:rsid w:val="009A33D4"/>
    <w:rsid w:val="009A3511"/>
    <w:rsid w:val="009A3531"/>
    <w:rsid w:val="009A3628"/>
    <w:rsid w:val="009A369E"/>
    <w:rsid w:val="009A36E7"/>
    <w:rsid w:val="009A3EF1"/>
    <w:rsid w:val="009A5A5E"/>
    <w:rsid w:val="009A5BFC"/>
    <w:rsid w:val="009A5F0B"/>
    <w:rsid w:val="009A675E"/>
    <w:rsid w:val="009A7031"/>
    <w:rsid w:val="009A7385"/>
    <w:rsid w:val="009A75D6"/>
    <w:rsid w:val="009A792A"/>
    <w:rsid w:val="009A7AF0"/>
    <w:rsid w:val="009B04F5"/>
    <w:rsid w:val="009B0628"/>
    <w:rsid w:val="009B076A"/>
    <w:rsid w:val="009B081A"/>
    <w:rsid w:val="009B0AA8"/>
    <w:rsid w:val="009B0F48"/>
    <w:rsid w:val="009B0F93"/>
    <w:rsid w:val="009B13F2"/>
    <w:rsid w:val="009B1606"/>
    <w:rsid w:val="009B1B4F"/>
    <w:rsid w:val="009B2720"/>
    <w:rsid w:val="009B29A8"/>
    <w:rsid w:val="009B2C7A"/>
    <w:rsid w:val="009B3146"/>
    <w:rsid w:val="009B33E0"/>
    <w:rsid w:val="009B3EC3"/>
    <w:rsid w:val="009B42F8"/>
    <w:rsid w:val="009B4471"/>
    <w:rsid w:val="009B5478"/>
    <w:rsid w:val="009B549E"/>
    <w:rsid w:val="009B5845"/>
    <w:rsid w:val="009B585A"/>
    <w:rsid w:val="009B5A6D"/>
    <w:rsid w:val="009B5B0A"/>
    <w:rsid w:val="009B60AF"/>
    <w:rsid w:val="009B6AAE"/>
    <w:rsid w:val="009B6CC1"/>
    <w:rsid w:val="009B6D2F"/>
    <w:rsid w:val="009B6DBE"/>
    <w:rsid w:val="009B6F1C"/>
    <w:rsid w:val="009B7687"/>
    <w:rsid w:val="009C0057"/>
    <w:rsid w:val="009C0BEB"/>
    <w:rsid w:val="009C12A9"/>
    <w:rsid w:val="009C1546"/>
    <w:rsid w:val="009C16D2"/>
    <w:rsid w:val="009C19D3"/>
    <w:rsid w:val="009C1EF1"/>
    <w:rsid w:val="009C2173"/>
    <w:rsid w:val="009C27C7"/>
    <w:rsid w:val="009C2D2C"/>
    <w:rsid w:val="009C38BE"/>
    <w:rsid w:val="009C3A08"/>
    <w:rsid w:val="009C3D00"/>
    <w:rsid w:val="009C42F4"/>
    <w:rsid w:val="009C4347"/>
    <w:rsid w:val="009C446B"/>
    <w:rsid w:val="009C4A3D"/>
    <w:rsid w:val="009C4B1F"/>
    <w:rsid w:val="009C4C00"/>
    <w:rsid w:val="009C5785"/>
    <w:rsid w:val="009C5840"/>
    <w:rsid w:val="009C5913"/>
    <w:rsid w:val="009C5B1D"/>
    <w:rsid w:val="009C5C05"/>
    <w:rsid w:val="009C5C62"/>
    <w:rsid w:val="009C5E61"/>
    <w:rsid w:val="009C5F2F"/>
    <w:rsid w:val="009C6464"/>
    <w:rsid w:val="009C652F"/>
    <w:rsid w:val="009C65B5"/>
    <w:rsid w:val="009C6F8F"/>
    <w:rsid w:val="009C77FD"/>
    <w:rsid w:val="009C781E"/>
    <w:rsid w:val="009C7912"/>
    <w:rsid w:val="009D02FE"/>
    <w:rsid w:val="009D03BE"/>
    <w:rsid w:val="009D0EE3"/>
    <w:rsid w:val="009D1898"/>
    <w:rsid w:val="009D1E53"/>
    <w:rsid w:val="009D218D"/>
    <w:rsid w:val="009D22DA"/>
    <w:rsid w:val="009D2F59"/>
    <w:rsid w:val="009D35AD"/>
    <w:rsid w:val="009D3EEA"/>
    <w:rsid w:val="009D495C"/>
    <w:rsid w:val="009D4DB1"/>
    <w:rsid w:val="009D5198"/>
    <w:rsid w:val="009D52BB"/>
    <w:rsid w:val="009D595E"/>
    <w:rsid w:val="009D5A60"/>
    <w:rsid w:val="009D5EFF"/>
    <w:rsid w:val="009D60B5"/>
    <w:rsid w:val="009D6801"/>
    <w:rsid w:val="009D729B"/>
    <w:rsid w:val="009E0BB4"/>
    <w:rsid w:val="009E0D7D"/>
    <w:rsid w:val="009E184A"/>
    <w:rsid w:val="009E1B16"/>
    <w:rsid w:val="009E1CF9"/>
    <w:rsid w:val="009E213B"/>
    <w:rsid w:val="009E3309"/>
    <w:rsid w:val="009E3434"/>
    <w:rsid w:val="009E384B"/>
    <w:rsid w:val="009E3C7B"/>
    <w:rsid w:val="009E3DB9"/>
    <w:rsid w:val="009E45A1"/>
    <w:rsid w:val="009E45BA"/>
    <w:rsid w:val="009E490D"/>
    <w:rsid w:val="009E52FE"/>
    <w:rsid w:val="009E5933"/>
    <w:rsid w:val="009E5B11"/>
    <w:rsid w:val="009E5BD8"/>
    <w:rsid w:val="009E5F44"/>
    <w:rsid w:val="009E6677"/>
    <w:rsid w:val="009E6B5D"/>
    <w:rsid w:val="009E6CF8"/>
    <w:rsid w:val="009E6D5A"/>
    <w:rsid w:val="009F027E"/>
    <w:rsid w:val="009F06E9"/>
    <w:rsid w:val="009F0812"/>
    <w:rsid w:val="009F0824"/>
    <w:rsid w:val="009F084C"/>
    <w:rsid w:val="009F0A03"/>
    <w:rsid w:val="009F0A72"/>
    <w:rsid w:val="009F0CD6"/>
    <w:rsid w:val="009F16E9"/>
    <w:rsid w:val="009F1753"/>
    <w:rsid w:val="009F1E9B"/>
    <w:rsid w:val="009F2158"/>
    <w:rsid w:val="009F21E8"/>
    <w:rsid w:val="009F21FA"/>
    <w:rsid w:val="009F247A"/>
    <w:rsid w:val="009F29A3"/>
    <w:rsid w:val="009F351D"/>
    <w:rsid w:val="009F3D43"/>
    <w:rsid w:val="009F412F"/>
    <w:rsid w:val="009F5FD5"/>
    <w:rsid w:val="009F670F"/>
    <w:rsid w:val="009F69D1"/>
    <w:rsid w:val="009F6AAA"/>
    <w:rsid w:val="009F7B5F"/>
    <w:rsid w:val="009F7C7B"/>
    <w:rsid w:val="00A004E6"/>
    <w:rsid w:val="00A0071F"/>
    <w:rsid w:val="00A00CE9"/>
    <w:rsid w:val="00A00F1E"/>
    <w:rsid w:val="00A010F6"/>
    <w:rsid w:val="00A01328"/>
    <w:rsid w:val="00A01371"/>
    <w:rsid w:val="00A01FE9"/>
    <w:rsid w:val="00A021CC"/>
    <w:rsid w:val="00A027FC"/>
    <w:rsid w:val="00A02DA5"/>
    <w:rsid w:val="00A02DB8"/>
    <w:rsid w:val="00A03024"/>
    <w:rsid w:val="00A03275"/>
    <w:rsid w:val="00A04049"/>
    <w:rsid w:val="00A04623"/>
    <w:rsid w:val="00A0483D"/>
    <w:rsid w:val="00A0484E"/>
    <w:rsid w:val="00A05419"/>
    <w:rsid w:val="00A05F5F"/>
    <w:rsid w:val="00A0658B"/>
    <w:rsid w:val="00A06688"/>
    <w:rsid w:val="00A069F9"/>
    <w:rsid w:val="00A0750B"/>
    <w:rsid w:val="00A075B0"/>
    <w:rsid w:val="00A075BD"/>
    <w:rsid w:val="00A07673"/>
    <w:rsid w:val="00A07774"/>
    <w:rsid w:val="00A077CC"/>
    <w:rsid w:val="00A07875"/>
    <w:rsid w:val="00A103BB"/>
    <w:rsid w:val="00A10F3B"/>
    <w:rsid w:val="00A10FDA"/>
    <w:rsid w:val="00A115E2"/>
    <w:rsid w:val="00A11ED1"/>
    <w:rsid w:val="00A129F5"/>
    <w:rsid w:val="00A13433"/>
    <w:rsid w:val="00A13BE3"/>
    <w:rsid w:val="00A13C63"/>
    <w:rsid w:val="00A1409F"/>
    <w:rsid w:val="00A146FB"/>
    <w:rsid w:val="00A14C02"/>
    <w:rsid w:val="00A14D5B"/>
    <w:rsid w:val="00A14F26"/>
    <w:rsid w:val="00A151EC"/>
    <w:rsid w:val="00A15225"/>
    <w:rsid w:val="00A1577E"/>
    <w:rsid w:val="00A16003"/>
    <w:rsid w:val="00A16064"/>
    <w:rsid w:val="00A169EB"/>
    <w:rsid w:val="00A16A1F"/>
    <w:rsid w:val="00A17151"/>
    <w:rsid w:val="00A17833"/>
    <w:rsid w:val="00A17A61"/>
    <w:rsid w:val="00A17B21"/>
    <w:rsid w:val="00A17CF1"/>
    <w:rsid w:val="00A207B5"/>
    <w:rsid w:val="00A20B6F"/>
    <w:rsid w:val="00A210F3"/>
    <w:rsid w:val="00A21214"/>
    <w:rsid w:val="00A21427"/>
    <w:rsid w:val="00A21957"/>
    <w:rsid w:val="00A21DFF"/>
    <w:rsid w:val="00A22CFA"/>
    <w:rsid w:val="00A233BD"/>
    <w:rsid w:val="00A235DA"/>
    <w:rsid w:val="00A236B4"/>
    <w:rsid w:val="00A2412A"/>
    <w:rsid w:val="00A24F02"/>
    <w:rsid w:val="00A2525D"/>
    <w:rsid w:val="00A2580A"/>
    <w:rsid w:val="00A258AB"/>
    <w:rsid w:val="00A26021"/>
    <w:rsid w:val="00A260EA"/>
    <w:rsid w:val="00A2672C"/>
    <w:rsid w:val="00A26BD8"/>
    <w:rsid w:val="00A27526"/>
    <w:rsid w:val="00A27A10"/>
    <w:rsid w:val="00A27BCB"/>
    <w:rsid w:val="00A27CBB"/>
    <w:rsid w:val="00A27E6C"/>
    <w:rsid w:val="00A303DE"/>
    <w:rsid w:val="00A303F7"/>
    <w:rsid w:val="00A306BD"/>
    <w:rsid w:val="00A30950"/>
    <w:rsid w:val="00A31278"/>
    <w:rsid w:val="00A312C5"/>
    <w:rsid w:val="00A313A5"/>
    <w:rsid w:val="00A31563"/>
    <w:rsid w:val="00A31A91"/>
    <w:rsid w:val="00A32DD1"/>
    <w:rsid w:val="00A32F05"/>
    <w:rsid w:val="00A334CA"/>
    <w:rsid w:val="00A33663"/>
    <w:rsid w:val="00A341B4"/>
    <w:rsid w:val="00A3451F"/>
    <w:rsid w:val="00A34E6C"/>
    <w:rsid w:val="00A34FDF"/>
    <w:rsid w:val="00A3551D"/>
    <w:rsid w:val="00A35731"/>
    <w:rsid w:val="00A35CE9"/>
    <w:rsid w:val="00A3614F"/>
    <w:rsid w:val="00A361F2"/>
    <w:rsid w:val="00A36232"/>
    <w:rsid w:val="00A3643B"/>
    <w:rsid w:val="00A367B9"/>
    <w:rsid w:val="00A36DF3"/>
    <w:rsid w:val="00A37A27"/>
    <w:rsid w:val="00A37C49"/>
    <w:rsid w:val="00A37F58"/>
    <w:rsid w:val="00A40796"/>
    <w:rsid w:val="00A407EF"/>
    <w:rsid w:val="00A40932"/>
    <w:rsid w:val="00A40C11"/>
    <w:rsid w:val="00A40FAC"/>
    <w:rsid w:val="00A412C1"/>
    <w:rsid w:val="00A4135D"/>
    <w:rsid w:val="00A4135E"/>
    <w:rsid w:val="00A4174C"/>
    <w:rsid w:val="00A41890"/>
    <w:rsid w:val="00A42C0E"/>
    <w:rsid w:val="00A42E97"/>
    <w:rsid w:val="00A434CB"/>
    <w:rsid w:val="00A43831"/>
    <w:rsid w:val="00A43D8F"/>
    <w:rsid w:val="00A43F18"/>
    <w:rsid w:val="00A43F6E"/>
    <w:rsid w:val="00A444CC"/>
    <w:rsid w:val="00A44696"/>
    <w:rsid w:val="00A44811"/>
    <w:rsid w:val="00A45177"/>
    <w:rsid w:val="00A455E1"/>
    <w:rsid w:val="00A459CC"/>
    <w:rsid w:val="00A45F53"/>
    <w:rsid w:val="00A466DF"/>
    <w:rsid w:val="00A46ECA"/>
    <w:rsid w:val="00A46FE8"/>
    <w:rsid w:val="00A47106"/>
    <w:rsid w:val="00A47230"/>
    <w:rsid w:val="00A47447"/>
    <w:rsid w:val="00A47B08"/>
    <w:rsid w:val="00A50013"/>
    <w:rsid w:val="00A5016A"/>
    <w:rsid w:val="00A50329"/>
    <w:rsid w:val="00A50820"/>
    <w:rsid w:val="00A50827"/>
    <w:rsid w:val="00A50E54"/>
    <w:rsid w:val="00A5125B"/>
    <w:rsid w:val="00A5127D"/>
    <w:rsid w:val="00A51E33"/>
    <w:rsid w:val="00A51EBC"/>
    <w:rsid w:val="00A52371"/>
    <w:rsid w:val="00A526AF"/>
    <w:rsid w:val="00A5270F"/>
    <w:rsid w:val="00A528FD"/>
    <w:rsid w:val="00A532FA"/>
    <w:rsid w:val="00A53516"/>
    <w:rsid w:val="00A537AF"/>
    <w:rsid w:val="00A53837"/>
    <w:rsid w:val="00A53909"/>
    <w:rsid w:val="00A53971"/>
    <w:rsid w:val="00A53C31"/>
    <w:rsid w:val="00A54459"/>
    <w:rsid w:val="00A544A6"/>
    <w:rsid w:val="00A544B0"/>
    <w:rsid w:val="00A54929"/>
    <w:rsid w:val="00A54AC4"/>
    <w:rsid w:val="00A54B4B"/>
    <w:rsid w:val="00A55472"/>
    <w:rsid w:val="00A5590C"/>
    <w:rsid w:val="00A55B7E"/>
    <w:rsid w:val="00A5622D"/>
    <w:rsid w:val="00A56C0F"/>
    <w:rsid w:val="00A57050"/>
    <w:rsid w:val="00A573B3"/>
    <w:rsid w:val="00A57AFF"/>
    <w:rsid w:val="00A6071F"/>
    <w:rsid w:val="00A607BF"/>
    <w:rsid w:val="00A613CD"/>
    <w:rsid w:val="00A6141A"/>
    <w:rsid w:val="00A6168E"/>
    <w:rsid w:val="00A62047"/>
    <w:rsid w:val="00A62183"/>
    <w:rsid w:val="00A624E6"/>
    <w:rsid w:val="00A62D9B"/>
    <w:rsid w:val="00A62DEA"/>
    <w:rsid w:val="00A63298"/>
    <w:rsid w:val="00A633E0"/>
    <w:rsid w:val="00A63F34"/>
    <w:rsid w:val="00A63F5A"/>
    <w:rsid w:val="00A646D0"/>
    <w:rsid w:val="00A64E74"/>
    <w:rsid w:val="00A64FFD"/>
    <w:rsid w:val="00A65C22"/>
    <w:rsid w:val="00A6651B"/>
    <w:rsid w:val="00A6657C"/>
    <w:rsid w:val="00A66730"/>
    <w:rsid w:val="00A6675C"/>
    <w:rsid w:val="00A6685C"/>
    <w:rsid w:val="00A668DB"/>
    <w:rsid w:val="00A66E62"/>
    <w:rsid w:val="00A6780D"/>
    <w:rsid w:val="00A67DB2"/>
    <w:rsid w:val="00A70B19"/>
    <w:rsid w:val="00A70FD2"/>
    <w:rsid w:val="00A71285"/>
    <w:rsid w:val="00A7143F"/>
    <w:rsid w:val="00A71727"/>
    <w:rsid w:val="00A71A50"/>
    <w:rsid w:val="00A72CC9"/>
    <w:rsid w:val="00A733D2"/>
    <w:rsid w:val="00A73586"/>
    <w:rsid w:val="00A73950"/>
    <w:rsid w:val="00A74042"/>
    <w:rsid w:val="00A74AE5"/>
    <w:rsid w:val="00A74C44"/>
    <w:rsid w:val="00A74C65"/>
    <w:rsid w:val="00A74EAC"/>
    <w:rsid w:val="00A75137"/>
    <w:rsid w:val="00A75628"/>
    <w:rsid w:val="00A762B5"/>
    <w:rsid w:val="00A76821"/>
    <w:rsid w:val="00A7710F"/>
    <w:rsid w:val="00A7746F"/>
    <w:rsid w:val="00A778B1"/>
    <w:rsid w:val="00A77949"/>
    <w:rsid w:val="00A8028C"/>
    <w:rsid w:val="00A802C4"/>
    <w:rsid w:val="00A81892"/>
    <w:rsid w:val="00A8191D"/>
    <w:rsid w:val="00A81D2F"/>
    <w:rsid w:val="00A81F9D"/>
    <w:rsid w:val="00A82590"/>
    <w:rsid w:val="00A828AB"/>
    <w:rsid w:val="00A82E30"/>
    <w:rsid w:val="00A82E59"/>
    <w:rsid w:val="00A83CF5"/>
    <w:rsid w:val="00A840D2"/>
    <w:rsid w:val="00A84F31"/>
    <w:rsid w:val="00A8544A"/>
    <w:rsid w:val="00A85766"/>
    <w:rsid w:val="00A85F9D"/>
    <w:rsid w:val="00A862F8"/>
    <w:rsid w:val="00A863A3"/>
    <w:rsid w:val="00A86616"/>
    <w:rsid w:val="00A8699E"/>
    <w:rsid w:val="00A86C62"/>
    <w:rsid w:val="00A87463"/>
    <w:rsid w:val="00A8752F"/>
    <w:rsid w:val="00A876F7"/>
    <w:rsid w:val="00A87D63"/>
    <w:rsid w:val="00A87D67"/>
    <w:rsid w:val="00A90541"/>
    <w:rsid w:val="00A90645"/>
    <w:rsid w:val="00A9071E"/>
    <w:rsid w:val="00A907CF"/>
    <w:rsid w:val="00A90EFE"/>
    <w:rsid w:val="00A911B6"/>
    <w:rsid w:val="00A913DB"/>
    <w:rsid w:val="00A91567"/>
    <w:rsid w:val="00A9194E"/>
    <w:rsid w:val="00A91AB4"/>
    <w:rsid w:val="00A91B0A"/>
    <w:rsid w:val="00A91D5C"/>
    <w:rsid w:val="00A91EBB"/>
    <w:rsid w:val="00A92138"/>
    <w:rsid w:val="00A92355"/>
    <w:rsid w:val="00A923D3"/>
    <w:rsid w:val="00A930E3"/>
    <w:rsid w:val="00A9310C"/>
    <w:rsid w:val="00A9364F"/>
    <w:rsid w:val="00A93741"/>
    <w:rsid w:val="00A93756"/>
    <w:rsid w:val="00A93C41"/>
    <w:rsid w:val="00A93F59"/>
    <w:rsid w:val="00A94341"/>
    <w:rsid w:val="00A943D2"/>
    <w:rsid w:val="00A94BF7"/>
    <w:rsid w:val="00A94C4D"/>
    <w:rsid w:val="00A94ED5"/>
    <w:rsid w:val="00A95245"/>
    <w:rsid w:val="00A952BE"/>
    <w:rsid w:val="00A95713"/>
    <w:rsid w:val="00A95763"/>
    <w:rsid w:val="00A96247"/>
    <w:rsid w:val="00A96636"/>
    <w:rsid w:val="00A96A55"/>
    <w:rsid w:val="00A9778C"/>
    <w:rsid w:val="00A977D9"/>
    <w:rsid w:val="00A977E7"/>
    <w:rsid w:val="00A977F6"/>
    <w:rsid w:val="00A97A63"/>
    <w:rsid w:val="00A97EA1"/>
    <w:rsid w:val="00A97F86"/>
    <w:rsid w:val="00AA010D"/>
    <w:rsid w:val="00AA02A8"/>
    <w:rsid w:val="00AA02BB"/>
    <w:rsid w:val="00AA07CC"/>
    <w:rsid w:val="00AA0A3E"/>
    <w:rsid w:val="00AA290B"/>
    <w:rsid w:val="00AA2BBC"/>
    <w:rsid w:val="00AA2F63"/>
    <w:rsid w:val="00AA3065"/>
    <w:rsid w:val="00AA31FE"/>
    <w:rsid w:val="00AA3970"/>
    <w:rsid w:val="00AA3A19"/>
    <w:rsid w:val="00AA3F90"/>
    <w:rsid w:val="00AA40DF"/>
    <w:rsid w:val="00AA4569"/>
    <w:rsid w:val="00AA4B49"/>
    <w:rsid w:val="00AA4C97"/>
    <w:rsid w:val="00AA4E55"/>
    <w:rsid w:val="00AA5633"/>
    <w:rsid w:val="00AA610F"/>
    <w:rsid w:val="00AA6995"/>
    <w:rsid w:val="00AA7414"/>
    <w:rsid w:val="00AA7CE9"/>
    <w:rsid w:val="00AB0BAF"/>
    <w:rsid w:val="00AB0BB9"/>
    <w:rsid w:val="00AB0D62"/>
    <w:rsid w:val="00AB0D79"/>
    <w:rsid w:val="00AB109C"/>
    <w:rsid w:val="00AB152F"/>
    <w:rsid w:val="00AB27B9"/>
    <w:rsid w:val="00AB297A"/>
    <w:rsid w:val="00AB332E"/>
    <w:rsid w:val="00AB38F2"/>
    <w:rsid w:val="00AB3B88"/>
    <w:rsid w:val="00AB3E29"/>
    <w:rsid w:val="00AB4813"/>
    <w:rsid w:val="00AB4A4C"/>
    <w:rsid w:val="00AB4B59"/>
    <w:rsid w:val="00AB64D7"/>
    <w:rsid w:val="00AB6A27"/>
    <w:rsid w:val="00AB6F60"/>
    <w:rsid w:val="00AB782E"/>
    <w:rsid w:val="00AB7EB1"/>
    <w:rsid w:val="00AC0573"/>
    <w:rsid w:val="00AC095E"/>
    <w:rsid w:val="00AC0DF2"/>
    <w:rsid w:val="00AC1020"/>
    <w:rsid w:val="00AC157F"/>
    <w:rsid w:val="00AC1BD9"/>
    <w:rsid w:val="00AC1EAE"/>
    <w:rsid w:val="00AC2293"/>
    <w:rsid w:val="00AC2353"/>
    <w:rsid w:val="00AC28F8"/>
    <w:rsid w:val="00AC2D43"/>
    <w:rsid w:val="00AC3AC8"/>
    <w:rsid w:val="00AC3D02"/>
    <w:rsid w:val="00AC408E"/>
    <w:rsid w:val="00AC42E2"/>
    <w:rsid w:val="00AC462D"/>
    <w:rsid w:val="00AC48C0"/>
    <w:rsid w:val="00AC5377"/>
    <w:rsid w:val="00AC57D0"/>
    <w:rsid w:val="00AC5A4A"/>
    <w:rsid w:val="00AC5BA1"/>
    <w:rsid w:val="00AC5EDF"/>
    <w:rsid w:val="00AC6372"/>
    <w:rsid w:val="00AC643D"/>
    <w:rsid w:val="00AC64C6"/>
    <w:rsid w:val="00AC6B84"/>
    <w:rsid w:val="00AC6EA6"/>
    <w:rsid w:val="00AC7086"/>
    <w:rsid w:val="00AC77E2"/>
    <w:rsid w:val="00AC7CF3"/>
    <w:rsid w:val="00AD09F7"/>
    <w:rsid w:val="00AD0A80"/>
    <w:rsid w:val="00AD0B02"/>
    <w:rsid w:val="00AD1624"/>
    <w:rsid w:val="00AD16C3"/>
    <w:rsid w:val="00AD1974"/>
    <w:rsid w:val="00AD1A7C"/>
    <w:rsid w:val="00AD1A92"/>
    <w:rsid w:val="00AD1DD7"/>
    <w:rsid w:val="00AD27A5"/>
    <w:rsid w:val="00AD2CEE"/>
    <w:rsid w:val="00AD3609"/>
    <w:rsid w:val="00AD370D"/>
    <w:rsid w:val="00AD38A5"/>
    <w:rsid w:val="00AD3F57"/>
    <w:rsid w:val="00AD45EE"/>
    <w:rsid w:val="00AD46BE"/>
    <w:rsid w:val="00AD585E"/>
    <w:rsid w:val="00AD59B2"/>
    <w:rsid w:val="00AD5D8F"/>
    <w:rsid w:val="00AD5E7E"/>
    <w:rsid w:val="00AD6639"/>
    <w:rsid w:val="00AD6C4E"/>
    <w:rsid w:val="00AD759B"/>
    <w:rsid w:val="00AD7922"/>
    <w:rsid w:val="00AD7AAE"/>
    <w:rsid w:val="00AD7BB4"/>
    <w:rsid w:val="00AE00FF"/>
    <w:rsid w:val="00AE0AEE"/>
    <w:rsid w:val="00AE0BEB"/>
    <w:rsid w:val="00AE12C8"/>
    <w:rsid w:val="00AE146C"/>
    <w:rsid w:val="00AE1576"/>
    <w:rsid w:val="00AE1D10"/>
    <w:rsid w:val="00AE2525"/>
    <w:rsid w:val="00AE259E"/>
    <w:rsid w:val="00AE3170"/>
    <w:rsid w:val="00AE3770"/>
    <w:rsid w:val="00AE4392"/>
    <w:rsid w:val="00AE463E"/>
    <w:rsid w:val="00AE4BE8"/>
    <w:rsid w:val="00AE4DE4"/>
    <w:rsid w:val="00AE4E52"/>
    <w:rsid w:val="00AE4F49"/>
    <w:rsid w:val="00AE5031"/>
    <w:rsid w:val="00AE5275"/>
    <w:rsid w:val="00AE573E"/>
    <w:rsid w:val="00AE5778"/>
    <w:rsid w:val="00AE5E76"/>
    <w:rsid w:val="00AE6145"/>
    <w:rsid w:val="00AE62DD"/>
    <w:rsid w:val="00AE7539"/>
    <w:rsid w:val="00AE7890"/>
    <w:rsid w:val="00AF0401"/>
    <w:rsid w:val="00AF0692"/>
    <w:rsid w:val="00AF082D"/>
    <w:rsid w:val="00AF0E95"/>
    <w:rsid w:val="00AF167F"/>
    <w:rsid w:val="00AF264A"/>
    <w:rsid w:val="00AF2D0B"/>
    <w:rsid w:val="00AF2D27"/>
    <w:rsid w:val="00AF3196"/>
    <w:rsid w:val="00AF34DD"/>
    <w:rsid w:val="00AF39B4"/>
    <w:rsid w:val="00AF44A7"/>
    <w:rsid w:val="00AF502F"/>
    <w:rsid w:val="00AF55A8"/>
    <w:rsid w:val="00AF56F7"/>
    <w:rsid w:val="00AF5EE3"/>
    <w:rsid w:val="00AF6CE1"/>
    <w:rsid w:val="00AF6E87"/>
    <w:rsid w:val="00AF702D"/>
    <w:rsid w:val="00AF727D"/>
    <w:rsid w:val="00AF77CF"/>
    <w:rsid w:val="00AF7B9A"/>
    <w:rsid w:val="00B0028B"/>
    <w:rsid w:val="00B0044E"/>
    <w:rsid w:val="00B005AF"/>
    <w:rsid w:val="00B0071E"/>
    <w:rsid w:val="00B00E74"/>
    <w:rsid w:val="00B01BBD"/>
    <w:rsid w:val="00B01EED"/>
    <w:rsid w:val="00B027D5"/>
    <w:rsid w:val="00B029CF"/>
    <w:rsid w:val="00B02ECC"/>
    <w:rsid w:val="00B039C6"/>
    <w:rsid w:val="00B04340"/>
    <w:rsid w:val="00B04584"/>
    <w:rsid w:val="00B047AA"/>
    <w:rsid w:val="00B04833"/>
    <w:rsid w:val="00B049F2"/>
    <w:rsid w:val="00B053EF"/>
    <w:rsid w:val="00B054C2"/>
    <w:rsid w:val="00B058EF"/>
    <w:rsid w:val="00B060BF"/>
    <w:rsid w:val="00B06106"/>
    <w:rsid w:val="00B06220"/>
    <w:rsid w:val="00B06570"/>
    <w:rsid w:val="00B0658E"/>
    <w:rsid w:val="00B06938"/>
    <w:rsid w:val="00B069A9"/>
    <w:rsid w:val="00B06FFF"/>
    <w:rsid w:val="00B07A2F"/>
    <w:rsid w:val="00B07BA0"/>
    <w:rsid w:val="00B1013D"/>
    <w:rsid w:val="00B1021D"/>
    <w:rsid w:val="00B10490"/>
    <w:rsid w:val="00B104D8"/>
    <w:rsid w:val="00B10B43"/>
    <w:rsid w:val="00B10B98"/>
    <w:rsid w:val="00B1130C"/>
    <w:rsid w:val="00B113EC"/>
    <w:rsid w:val="00B118F7"/>
    <w:rsid w:val="00B119B5"/>
    <w:rsid w:val="00B12370"/>
    <w:rsid w:val="00B123C4"/>
    <w:rsid w:val="00B12712"/>
    <w:rsid w:val="00B1284F"/>
    <w:rsid w:val="00B131FB"/>
    <w:rsid w:val="00B1355B"/>
    <w:rsid w:val="00B13AA6"/>
    <w:rsid w:val="00B13D33"/>
    <w:rsid w:val="00B14009"/>
    <w:rsid w:val="00B143C5"/>
    <w:rsid w:val="00B14686"/>
    <w:rsid w:val="00B14D8F"/>
    <w:rsid w:val="00B153A3"/>
    <w:rsid w:val="00B16210"/>
    <w:rsid w:val="00B162A7"/>
    <w:rsid w:val="00B16C69"/>
    <w:rsid w:val="00B1711F"/>
    <w:rsid w:val="00B1791E"/>
    <w:rsid w:val="00B17C1F"/>
    <w:rsid w:val="00B20641"/>
    <w:rsid w:val="00B20920"/>
    <w:rsid w:val="00B20D75"/>
    <w:rsid w:val="00B20E7B"/>
    <w:rsid w:val="00B215BA"/>
    <w:rsid w:val="00B21C22"/>
    <w:rsid w:val="00B21D72"/>
    <w:rsid w:val="00B22C78"/>
    <w:rsid w:val="00B22C9A"/>
    <w:rsid w:val="00B22DCB"/>
    <w:rsid w:val="00B230AA"/>
    <w:rsid w:val="00B23115"/>
    <w:rsid w:val="00B234FF"/>
    <w:rsid w:val="00B23E06"/>
    <w:rsid w:val="00B23ED8"/>
    <w:rsid w:val="00B244B1"/>
    <w:rsid w:val="00B245AF"/>
    <w:rsid w:val="00B24703"/>
    <w:rsid w:val="00B24E96"/>
    <w:rsid w:val="00B256B7"/>
    <w:rsid w:val="00B25A4C"/>
    <w:rsid w:val="00B25BC0"/>
    <w:rsid w:val="00B25C5C"/>
    <w:rsid w:val="00B25E31"/>
    <w:rsid w:val="00B25EE2"/>
    <w:rsid w:val="00B26076"/>
    <w:rsid w:val="00B2626E"/>
    <w:rsid w:val="00B26412"/>
    <w:rsid w:val="00B26A83"/>
    <w:rsid w:val="00B26CEC"/>
    <w:rsid w:val="00B270B3"/>
    <w:rsid w:val="00B271E1"/>
    <w:rsid w:val="00B273C1"/>
    <w:rsid w:val="00B300CC"/>
    <w:rsid w:val="00B301F1"/>
    <w:rsid w:val="00B310EF"/>
    <w:rsid w:val="00B31156"/>
    <w:rsid w:val="00B32582"/>
    <w:rsid w:val="00B328AA"/>
    <w:rsid w:val="00B336A4"/>
    <w:rsid w:val="00B34576"/>
    <w:rsid w:val="00B35365"/>
    <w:rsid w:val="00B359D6"/>
    <w:rsid w:val="00B35CA2"/>
    <w:rsid w:val="00B35F12"/>
    <w:rsid w:val="00B3648F"/>
    <w:rsid w:val="00B3670A"/>
    <w:rsid w:val="00B371F4"/>
    <w:rsid w:val="00B37290"/>
    <w:rsid w:val="00B3778B"/>
    <w:rsid w:val="00B4099D"/>
    <w:rsid w:val="00B40A92"/>
    <w:rsid w:val="00B40D3B"/>
    <w:rsid w:val="00B4118B"/>
    <w:rsid w:val="00B4135C"/>
    <w:rsid w:val="00B413AA"/>
    <w:rsid w:val="00B41808"/>
    <w:rsid w:val="00B419D3"/>
    <w:rsid w:val="00B41A2D"/>
    <w:rsid w:val="00B4223D"/>
    <w:rsid w:val="00B4227F"/>
    <w:rsid w:val="00B42420"/>
    <w:rsid w:val="00B426B0"/>
    <w:rsid w:val="00B43C33"/>
    <w:rsid w:val="00B43FA4"/>
    <w:rsid w:val="00B44314"/>
    <w:rsid w:val="00B44BF3"/>
    <w:rsid w:val="00B4538E"/>
    <w:rsid w:val="00B45DB9"/>
    <w:rsid w:val="00B4652C"/>
    <w:rsid w:val="00B46844"/>
    <w:rsid w:val="00B47148"/>
    <w:rsid w:val="00B47976"/>
    <w:rsid w:val="00B47B2B"/>
    <w:rsid w:val="00B501E3"/>
    <w:rsid w:val="00B50425"/>
    <w:rsid w:val="00B50C5F"/>
    <w:rsid w:val="00B50C97"/>
    <w:rsid w:val="00B50EAC"/>
    <w:rsid w:val="00B51374"/>
    <w:rsid w:val="00B51529"/>
    <w:rsid w:val="00B5171C"/>
    <w:rsid w:val="00B517BB"/>
    <w:rsid w:val="00B51928"/>
    <w:rsid w:val="00B52485"/>
    <w:rsid w:val="00B53092"/>
    <w:rsid w:val="00B53390"/>
    <w:rsid w:val="00B53432"/>
    <w:rsid w:val="00B53640"/>
    <w:rsid w:val="00B53A58"/>
    <w:rsid w:val="00B545B5"/>
    <w:rsid w:val="00B54622"/>
    <w:rsid w:val="00B548B7"/>
    <w:rsid w:val="00B55CB7"/>
    <w:rsid w:val="00B56190"/>
    <w:rsid w:val="00B566F8"/>
    <w:rsid w:val="00B57320"/>
    <w:rsid w:val="00B576A3"/>
    <w:rsid w:val="00B57B7D"/>
    <w:rsid w:val="00B57C4E"/>
    <w:rsid w:val="00B60278"/>
    <w:rsid w:val="00B6031C"/>
    <w:rsid w:val="00B6101E"/>
    <w:rsid w:val="00B6148C"/>
    <w:rsid w:val="00B618D0"/>
    <w:rsid w:val="00B61D6C"/>
    <w:rsid w:val="00B627A5"/>
    <w:rsid w:val="00B62A82"/>
    <w:rsid w:val="00B62F71"/>
    <w:rsid w:val="00B6304E"/>
    <w:rsid w:val="00B634AB"/>
    <w:rsid w:val="00B6366D"/>
    <w:rsid w:val="00B63712"/>
    <w:rsid w:val="00B637A2"/>
    <w:rsid w:val="00B63805"/>
    <w:rsid w:val="00B64854"/>
    <w:rsid w:val="00B648C7"/>
    <w:rsid w:val="00B64D7C"/>
    <w:rsid w:val="00B64E38"/>
    <w:rsid w:val="00B65235"/>
    <w:rsid w:val="00B65299"/>
    <w:rsid w:val="00B652B3"/>
    <w:rsid w:val="00B65A5A"/>
    <w:rsid w:val="00B65DAD"/>
    <w:rsid w:val="00B66A22"/>
    <w:rsid w:val="00B66E4A"/>
    <w:rsid w:val="00B67091"/>
    <w:rsid w:val="00B6718D"/>
    <w:rsid w:val="00B6786F"/>
    <w:rsid w:val="00B67CAC"/>
    <w:rsid w:val="00B700B1"/>
    <w:rsid w:val="00B7043C"/>
    <w:rsid w:val="00B70818"/>
    <w:rsid w:val="00B7096D"/>
    <w:rsid w:val="00B70DC5"/>
    <w:rsid w:val="00B7146A"/>
    <w:rsid w:val="00B7210F"/>
    <w:rsid w:val="00B72532"/>
    <w:rsid w:val="00B725E8"/>
    <w:rsid w:val="00B727F1"/>
    <w:rsid w:val="00B73077"/>
    <w:rsid w:val="00B73586"/>
    <w:rsid w:val="00B73702"/>
    <w:rsid w:val="00B7372F"/>
    <w:rsid w:val="00B74592"/>
    <w:rsid w:val="00B7511E"/>
    <w:rsid w:val="00B751C4"/>
    <w:rsid w:val="00B75401"/>
    <w:rsid w:val="00B75801"/>
    <w:rsid w:val="00B76359"/>
    <w:rsid w:val="00B76404"/>
    <w:rsid w:val="00B765C3"/>
    <w:rsid w:val="00B7669A"/>
    <w:rsid w:val="00B76D87"/>
    <w:rsid w:val="00B76EF3"/>
    <w:rsid w:val="00B773B2"/>
    <w:rsid w:val="00B774E8"/>
    <w:rsid w:val="00B77597"/>
    <w:rsid w:val="00B778E7"/>
    <w:rsid w:val="00B80270"/>
    <w:rsid w:val="00B805D0"/>
    <w:rsid w:val="00B80ED2"/>
    <w:rsid w:val="00B8169D"/>
    <w:rsid w:val="00B81816"/>
    <w:rsid w:val="00B81C87"/>
    <w:rsid w:val="00B81D03"/>
    <w:rsid w:val="00B82361"/>
    <w:rsid w:val="00B827A3"/>
    <w:rsid w:val="00B836D5"/>
    <w:rsid w:val="00B84342"/>
    <w:rsid w:val="00B84821"/>
    <w:rsid w:val="00B84BB6"/>
    <w:rsid w:val="00B84E52"/>
    <w:rsid w:val="00B84E95"/>
    <w:rsid w:val="00B85207"/>
    <w:rsid w:val="00B8556E"/>
    <w:rsid w:val="00B856F7"/>
    <w:rsid w:val="00B85891"/>
    <w:rsid w:val="00B86341"/>
    <w:rsid w:val="00B868D7"/>
    <w:rsid w:val="00B873ED"/>
    <w:rsid w:val="00B87727"/>
    <w:rsid w:val="00B87C29"/>
    <w:rsid w:val="00B87FB1"/>
    <w:rsid w:val="00B906E9"/>
    <w:rsid w:val="00B9077D"/>
    <w:rsid w:val="00B90929"/>
    <w:rsid w:val="00B90A11"/>
    <w:rsid w:val="00B90F5A"/>
    <w:rsid w:val="00B9108D"/>
    <w:rsid w:val="00B9120B"/>
    <w:rsid w:val="00B91848"/>
    <w:rsid w:val="00B91B6F"/>
    <w:rsid w:val="00B91F0B"/>
    <w:rsid w:val="00B92859"/>
    <w:rsid w:val="00B939AE"/>
    <w:rsid w:val="00B93CB9"/>
    <w:rsid w:val="00B93D43"/>
    <w:rsid w:val="00B93DF3"/>
    <w:rsid w:val="00B942D0"/>
    <w:rsid w:val="00B94573"/>
    <w:rsid w:val="00B96598"/>
    <w:rsid w:val="00B96623"/>
    <w:rsid w:val="00B96E59"/>
    <w:rsid w:val="00B96F53"/>
    <w:rsid w:val="00B96F64"/>
    <w:rsid w:val="00B979B6"/>
    <w:rsid w:val="00B97E33"/>
    <w:rsid w:val="00B97FA2"/>
    <w:rsid w:val="00BA014A"/>
    <w:rsid w:val="00BA02C3"/>
    <w:rsid w:val="00BA0375"/>
    <w:rsid w:val="00BA0557"/>
    <w:rsid w:val="00BA084E"/>
    <w:rsid w:val="00BA108C"/>
    <w:rsid w:val="00BA14B8"/>
    <w:rsid w:val="00BA22B4"/>
    <w:rsid w:val="00BA24CB"/>
    <w:rsid w:val="00BA2905"/>
    <w:rsid w:val="00BA298D"/>
    <w:rsid w:val="00BA2BC8"/>
    <w:rsid w:val="00BA2BD8"/>
    <w:rsid w:val="00BA2FA3"/>
    <w:rsid w:val="00BA37C1"/>
    <w:rsid w:val="00BA39AB"/>
    <w:rsid w:val="00BA3DA1"/>
    <w:rsid w:val="00BA3FF4"/>
    <w:rsid w:val="00BA4084"/>
    <w:rsid w:val="00BA414E"/>
    <w:rsid w:val="00BA450A"/>
    <w:rsid w:val="00BA47FC"/>
    <w:rsid w:val="00BA4A97"/>
    <w:rsid w:val="00BA4F38"/>
    <w:rsid w:val="00BA5350"/>
    <w:rsid w:val="00BA5842"/>
    <w:rsid w:val="00BA5A7A"/>
    <w:rsid w:val="00BA6033"/>
    <w:rsid w:val="00BA69C4"/>
    <w:rsid w:val="00BA6AFD"/>
    <w:rsid w:val="00BA6E34"/>
    <w:rsid w:val="00BA6EA4"/>
    <w:rsid w:val="00BA70A5"/>
    <w:rsid w:val="00BA7372"/>
    <w:rsid w:val="00BA78EC"/>
    <w:rsid w:val="00BB0368"/>
    <w:rsid w:val="00BB0E18"/>
    <w:rsid w:val="00BB1125"/>
    <w:rsid w:val="00BB1252"/>
    <w:rsid w:val="00BB1744"/>
    <w:rsid w:val="00BB1C0A"/>
    <w:rsid w:val="00BB2432"/>
    <w:rsid w:val="00BB257A"/>
    <w:rsid w:val="00BB25D0"/>
    <w:rsid w:val="00BB25EB"/>
    <w:rsid w:val="00BB2A05"/>
    <w:rsid w:val="00BB2CFB"/>
    <w:rsid w:val="00BB30AC"/>
    <w:rsid w:val="00BB324E"/>
    <w:rsid w:val="00BB3625"/>
    <w:rsid w:val="00BB382C"/>
    <w:rsid w:val="00BB3E16"/>
    <w:rsid w:val="00BB3FCC"/>
    <w:rsid w:val="00BB424F"/>
    <w:rsid w:val="00BB46BC"/>
    <w:rsid w:val="00BB488C"/>
    <w:rsid w:val="00BB51CE"/>
    <w:rsid w:val="00BB5271"/>
    <w:rsid w:val="00BB5CA5"/>
    <w:rsid w:val="00BB5D95"/>
    <w:rsid w:val="00BB626D"/>
    <w:rsid w:val="00BB658B"/>
    <w:rsid w:val="00BB667D"/>
    <w:rsid w:val="00BB700B"/>
    <w:rsid w:val="00BB7227"/>
    <w:rsid w:val="00BB786C"/>
    <w:rsid w:val="00BB7CB4"/>
    <w:rsid w:val="00BB7CC9"/>
    <w:rsid w:val="00BB7F23"/>
    <w:rsid w:val="00BC009E"/>
    <w:rsid w:val="00BC0567"/>
    <w:rsid w:val="00BC157A"/>
    <w:rsid w:val="00BC1628"/>
    <w:rsid w:val="00BC1E08"/>
    <w:rsid w:val="00BC2A2A"/>
    <w:rsid w:val="00BC2BB3"/>
    <w:rsid w:val="00BC2E19"/>
    <w:rsid w:val="00BC2E7C"/>
    <w:rsid w:val="00BC310B"/>
    <w:rsid w:val="00BC31E7"/>
    <w:rsid w:val="00BC35B9"/>
    <w:rsid w:val="00BC3E0B"/>
    <w:rsid w:val="00BC4B12"/>
    <w:rsid w:val="00BC4B2E"/>
    <w:rsid w:val="00BC5253"/>
    <w:rsid w:val="00BC5BD7"/>
    <w:rsid w:val="00BC6604"/>
    <w:rsid w:val="00BC67BD"/>
    <w:rsid w:val="00BC69F6"/>
    <w:rsid w:val="00BC7AFB"/>
    <w:rsid w:val="00BD0335"/>
    <w:rsid w:val="00BD03DC"/>
    <w:rsid w:val="00BD05B4"/>
    <w:rsid w:val="00BD0D18"/>
    <w:rsid w:val="00BD1084"/>
    <w:rsid w:val="00BD14ED"/>
    <w:rsid w:val="00BD1E6C"/>
    <w:rsid w:val="00BD3228"/>
    <w:rsid w:val="00BD33AE"/>
    <w:rsid w:val="00BD36F4"/>
    <w:rsid w:val="00BD3A83"/>
    <w:rsid w:val="00BD48C4"/>
    <w:rsid w:val="00BD4971"/>
    <w:rsid w:val="00BD4BD9"/>
    <w:rsid w:val="00BD4D27"/>
    <w:rsid w:val="00BD5532"/>
    <w:rsid w:val="00BD575B"/>
    <w:rsid w:val="00BD5B6C"/>
    <w:rsid w:val="00BD5B7B"/>
    <w:rsid w:val="00BD5CCE"/>
    <w:rsid w:val="00BD5F48"/>
    <w:rsid w:val="00BD6C6F"/>
    <w:rsid w:val="00BD6EFA"/>
    <w:rsid w:val="00BD711A"/>
    <w:rsid w:val="00BD73BD"/>
    <w:rsid w:val="00BD7BC8"/>
    <w:rsid w:val="00BD7F2A"/>
    <w:rsid w:val="00BE091B"/>
    <w:rsid w:val="00BE12F5"/>
    <w:rsid w:val="00BE1495"/>
    <w:rsid w:val="00BE19F5"/>
    <w:rsid w:val="00BE1A91"/>
    <w:rsid w:val="00BE1B9C"/>
    <w:rsid w:val="00BE2507"/>
    <w:rsid w:val="00BE2BE7"/>
    <w:rsid w:val="00BE2CDA"/>
    <w:rsid w:val="00BE2CEF"/>
    <w:rsid w:val="00BE2E0D"/>
    <w:rsid w:val="00BE2E42"/>
    <w:rsid w:val="00BE3476"/>
    <w:rsid w:val="00BE3518"/>
    <w:rsid w:val="00BE3858"/>
    <w:rsid w:val="00BE38A4"/>
    <w:rsid w:val="00BE4522"/>
    <w:rsid w:val="00BE462E"/>
    <w:rsid w:val="00BE46D6"/>
    <w:rsid w:val="00BE4927"/>
    <w:rsid w:val="00BE4947"/>
    <w:rsid w:val="00BE4B1E"/>
    <w:rsid w:val="00BE511B"/>
    <w:rsid w:val="00BE5460"/>
    <w:rsid w:val="00BE5549"/>
    <w:rsid w:val="00BE5563"/>
    <w:rsid w:val="00BE558B"/>
    <w:rsid w:val="00BE5A4D"/>
    <w:rsid w:val="00BE61D1"/>
    <w:rsid w:val="00BE6A97"/>
    <w:rsid w:val="00BE6F18"/>
    <w:rsid w:val="00BE7095"/>
    <w:rsid w:val="00BE763C"/>
    <w:rsid w:val="00BE7A24"/>
    <w:rsid w:val="00BE7C47"/>
    <w:rsid w:val="00BF03CC"/>
    <w:rsid w:val="00BF0610"/>
    <w:rsid w:val="00BF06CA"/>
    <w:rsid w:val="00BF0CB7"/>
    <w:rsid w:val="00BF11DB"/>
    <w:rsid w:val="00BF1C4B"/>
    <w:rsid w:val="00BF275E"/>
    <w:rsid w:val="00BF277E"/>
    <w:rsid w:val="00BF2919"/>
    <w:rsid w:val="00BF2FB8"/>
    <w:rsid w:val="00BF3356"/>
    <w:rsid w:val="00BF35BC"/>
    <w:rsid w:val="00BF37EE"/>
    <w:rsid w:val="00BF3C67"/>
    <w:rsid w:val="00BF3E8A"/>
    <w:rsid w:val="00BF46A8"/>
    <w:rsid w:val="00BF539F"/>
    <w:rsid w:val="00BF605A"/>
    <w:rsid w:val="00BF633B"/>
    <w:rsid w:val="00BF6AE3"/>
    <w:rsid w:val="00BF705D"/>
    <w:rsid w:val="00BF762E"/>
    <w:rsid w:val="00BF7AB6"/>
    <w:rsid w:val="00BF7BC0"/>
    <w:rsid w:val="00C0000C"/>
    <w:rsid w:val="00C00861"/>
    <w:rsid w:val="00C011EB"/>
    <w:rsid w:val="00C0137E"/>
    <w:rsid w:val="00C015C6"/>
    <w:rsid w:val="00C02B06"/>
    <w:rsid w:val="00C02BE6"/>
    <w:rsid w:val="00C031D6"/>
    <w:rsid w:val="00C037AA"/>
    <w:rsid w:val="00C03860"/>
    <w:rsid w:val="00C0399C"/>
    <w:rsid w:val="00C04119"/>
    <w:rsid w:val="00C04AFF"/>
    <w:rsid w:val="00C0502F"/>
    <w:rsid w:val="00C05B19"/>
    <w:rsid w:val="00C05B8C"/>
    <w:rsid w:val="00C05E84"/>
    <w:rsid w:val="00C05FB6"/>
    <w:rsid w:val="00C0730F"/>
    <w:rsid w:val="00C073D0"/>
    <w:rsid w:val="00C07B47"/>
    <w:rsid w:val="00C100C8"/>
    <w:rsid w:val="00C1045C"/>
    <w:rsid w:val="00C10762"/>
    <w:rsid w:val="00C108B7"/>
    <w:rsid w:val="00C10AC6"/>
    <w:rsid w:val="00C11354"/>
    <w:rsid w:val="00C11584"/>
    <w:rsid w:val="00C115B1"/>
    <w:rsid w:val="00C11C0A"/>
    <w:rsid w:val="00C12512"/>
    <w:rsid w:val="00C125BF"/>
    <w:rsid w:val="00C12841"/>
    <w:rsid w:val="00C12CF6"/>
    <w:rsid w:val="00C133B3"/>
    <w:rsid w:val="00C13648"/>
    <w:rsid w:val="00C13CAA"/>
    <w:rsid w:val="00C13D92"/>
    <w:rsid w:val="00C14C85"/>
    <w:rsid w:val="00C14D98"/>
    <w:rsid w:val="00C14E2D"/>
    <w:rsid w:val="00C15866"/>
    <w:rsid w:val="00C161B0"/>
    <w:rsid w:val="00C1647F"/>
    <w:rsid w:val="00C16EAB"/>
    <w:rsid w:val="00C1795D"/>
    <w:rsid w:val="00C17CCA"/>
    <w:rsid w:val="00C20100"/>
    <w:rsid w:val="00C20654"/>
    <w:rsid w:val="00C20E78"/>
    <w:rsid w:val="00C2113A"/>
    <w:rsid w:val="00C2155E"/>
    <w:rsid w:val="00C219E2"/>
    <w:rsid w:val="00C2359A"/>
    <w:rsid w:val="00C235C1"/>
    <w:rsid w:val="00C235D0"/>
    <w:rsid w:val="00C23D71"/>
    <w:rsid w:val="00C23DA1"/>
    <w:rsid w:val="00C23E46"/>
    <w:rsid w:val="00C23ED2"/>
    <w:rsid w:val="00C2440D"/>
    <w:rsid w:val="00C24BA5"/>
    <w:rsid w:val="00C24BFF"/>
    <w:rsid w:val="00C24E9D"/>
    <w:rsid w:val="00C25464"/>
    <w:rsid w:val="00C26AC5"/>
    <w:rsid w:val="00C2717B"/>
    <w:rsid w:val="00C273CF"/>
    <w:rsid w:val="00C277FA"/>
    <w:rsid w:val="00C27804"/>
    <w:rsid w:val="00C2797A"/>
    <w:rsid w:val="00C3057C"/>
    <w:rsid w:val="00C30F85"/>
    <w:rsid w:val="00C31111"/>
    <w:rsid w:val="00C31F2C"/>
    <w:rsid w:val="00C327CD"/>
    <w:rsid w:val="00C32915"/>
    <w:rsid w:val="00C32932"/>
    <w:rsid w:val="00C3316F"/>
    <w:rsid w:val="00C332E4"/>
    <w:rsid w:val="00C33529"/>
    <w:rsid w:val="00C33561"/>
    <w:rsid w:val="00C33ADB"/>
    <w:rsid w:val="00C33B54"/>
    <w:rsid w:val="00C34007"/>
    <w:rsid w:val="00C34463"/>
    <w:rsid w:val="00C34850"/>
    <w:rsid w:val="00C34D04"/>
    <w:rsid w:val="00C35269"/>
    <w:rsid w:val="00C35389"/>
    <w:rsid w:val="00C35464"/>
    <w:rsid w:val="00C3568E"/>
    <w:rsid w:val="00C35863"/>
    <w:rsid w:val="00C35DC5"/>
    <w:rsid w:val="00C3600A"/>
    <w:rsid w:val="00C36056"/>
    <w:rsid w:val="00C36387"/>
    <w:rsid w:val="00C3649A"/>
    <w:rsid w:val="00C36506"/>
    <w:rsid w:val="00C36E5E"/>
    <w:rsid w:val="00C36EF5"/>
    <w:rsid w:val="00C36F7A"/>
    <w:rsid w:val="00C371F0"/>
    <w:rsid w:val="00C37A48"/>
    <w:rsid w:val="00C37E6D"/>
    <w:rsid w:val="00C40421"/>
    <w:rsid w:val="00C410B3"/>
    <w:rsid w:val="00C410BC"/>
    <w:rsid w:val="00C41113"/>
    <w:rsid w:val="00C41436"/>
    <w:rsid w:val="00C421AE"/>
    <w:rsid w:val="00C4298A"/>
    <w:rsid w:val="00C430A5"/>
    <w:rsid w:val="00C43281"/>
    <w:rsid w:val="00C43901"/>
    <w:rsid w:val="00C43D04"/>
    <w:rsid w:val="00C43D2A"/>
    <w:rsid w:val="00C44249"/>
    <w:rsid w:val="00C442B8"/>
    <w:rsid w:val="00C45384"/>
    <w:rsid w:val="00C454F7"/>
    <w:rsid w:val="00C459F4"/>
    <w:rsid w:val="00C45DA2"/>
    <w:rsid w:val="00C45ED8"/>
    <w:rsid w:val="00C45FC9"/>
    <w:rsid w:val="00C466BA"/>
    <w:rsid w:val="00C466C7"/>
    <w:rsid w:val="00C4670E"/>
    <w:rsid w:val="00C46E11"/>
    <w:rsid w:val="00C46E13"/>
    <w:rsid w:val="00C46EF8"/>
    <w:rsid w:val="00C46F96"/>
    <w:rsid w:val="00C4719A"/>
    <w:rsid w:val="00C47306"/>
    <w:rsid w:val="00C47473"/>
    <w:rsid w:val="00C475AB"/>
    <w:rsid w:val="00C479AA"/>
    <w:rsid w:val="00C5011C"/>
    <w:rsid w:val="00C50166"/>
    <w:rsid w:val="00C5069E"/>
    <w:rsid w:val="00C50728"/>
    <w:rsid w:val="00C508DF"/>
    <w:rsid w:val="00C50B57"/>
    <w:rsid w:val="00C50BA7"/>
    <w:rsid w:val="00C50F02"/>
    <w:rsid w:val="00C5104B"/>
    <w:rsid w:val="00C510D5"/>
    <w:rsid w:val="00C516DC"/>
    <w:rsid w:val="00C51704"/>
    <w:rsid w:val="00C51A57"/>
    <w:rsid w:val="00C51DA5"/>
    <w:rsid w:val="00C51FC9"/>
    <w:rsid w:val="00C524FB"/>
    <w:rsid w:val="00C536E2"/>
    <w:rsid w:val="00C537E8"/>
    <w:rsid w:val="00C53C8E"/>
    <w:rsid w:val="00C53D3F"/>
    <w:rsid w:val="00C53E6B"/>
    <w:rsid w:val="00C54157"/>
    <w:rsid w:val="00C54650"/>
    <w:rsid w:val="00C5482F"/>
    <w:rsid w:val="00C548DB"/>
    <w:rsid w:val="00C56210"/>
    <w:rsid w:val="00C567A5"/>
    <w:rsid w:val="00C56BB7"/>
    <w:rsid w:val="00C5790F"/>
    <w:rsid w:val="00C57AD7"/>
    <w:rsid w:val="00C57BB6"/>
    <w:rsid w:val="00C60409"/>
    <w:rsid w:val="00C60532"/>
    <w:rsid w:val="00C60D95"/>
    <w:rsid w:val="00C6159D"/>
    <w:rsid w:val="00C6164E"/>
    <w:rsid w:val="00C61956"/>
    <w:rsid w:val="00C620E4"/>
    <w:rsid w:val="00C62436"/>
    <w:rsid w:val="00C6290C"/>
    <w:rsid w:val="00C630E0"/>
    <w:rsid w:val="00C631A5"/>
    <w:rsid w:val="00C632C4"/>
    <w:rsid w:val="00C63566"/>
    <w:rsid w:val="00C63711"/>
    <w:rsid w:val="00C63C2F"/>
    <w:rsid w:val="00C63C41"/>
    <w:rsid w:val="00C64103"/>
    <w:rsid w:val="00C64169"/>
    <w:rsid w:val="00C647C2"/>
    <w:rsid w:val="00C649E9"/>
    <w:rsid w:val="00C6560F"/>
    <w:rsid w:val="00C65C0B"/>
    <w:rsid w:val="00C65D91"/>
    <w:rsid w:val="00C66041"/>
    <w:rsid w:val="00C6708D"/>
    <w:rsid w:val="00C67557"/>
    <w:rsid w:val="00C67802"/>
    <w:rsid w:val="00C67DDB"/>
    <w:rsid w:val="00C703D1"/>
    <w:rsid w:val="00C71293"/>
    <w:rsid w:val="00C71F10"/>
    <w:rsid w:val="00C71F26"/>
    <w:rsid w:val="00C724E9"/>
    <w:rsid w:val="00C725B7"/>
    <w:rsid w:val="00C730A2"/>
    <w:rsid w:val="00C732CF"/>
    <w:rsid w:val="00C73487"/>
    <w:rsid w:val="00C74350"/>
    <w:rsid w:val="00C74605"/>
    <w:rsid w:val="00C74A36"/>
    <w:rsid w:val="00C74E05"/>
    <w:rsid w:val="00C75244"/>
    <w:rsid w:val="00C7561A"/>
    <w:rsid w:val="00C7579D"/>
    <w:rsid w:val="00C76134"/>
    <w:rsid w:val="00C76A07"/>
    <w:rsid w:val="00C77179"/>
    <w:rsid w:val="00C77ACB"/>
    <w:rsid w:val="00C80045"/>
    <w:rsid w:val="00C80982"/>
    <w:rsid w:val="00C81156"/>
    <w:rsid w:val="00C8129C"/>
    <w:rsid w:val="00C81C76"/>
    <w:rsid w:val="00C823CC"/>
    <w:rsid w:val="00C82520"/>
    <w:rsid w:val="00C82ACC"/>
    <w:rsid w:val="00C8343D"/>
    <w:rsid w:val="00C835AF"/>
    <w:rsid w:val="00C8471E"/>
    <w:rsid w:val="00C8476E"/>
    <w:rsid w:val="00C849D1"/>
    <w:rsid w:val="00C84ABF"/>
    <w:rsid w:val="00C84C14"/>
    <w:rsid w:val="00C85659"/>
    <w:rsid w:val="00C8609A"/>
    <w:rsid w:val="00C86364"/>
    <w:rsid w:val="00C8687B"/>
    <w:rsid w:val="00C869A0"/>
    <w:rsid w:val="00C86AC5"/>
    <w:rsid w:val="00C86AD5"/>
    <w:rsid w:val="00C86B1D"/>
    <w:rsid w:val="00C86D5D"/>
    <w:rsid w:val="00C86D8D"/>
    <w:rsid w:val="00C86F78"/>
    <w:rsid w:val="00C87646"/>
    <w:rsid w:val="00C87AC7"/>
    <w:rsid w:val="00C902F4"/>
    <w:rsid w:val="00C904F7"/>
    <w:rsid w:val="00C9065A"/>
    <w:rsid w:val="00C90888"/>
    <w:rsid w:val="00C90C8A"/>
    <w:rsid w:val="00C91D51"/>
    <w:rsid w:val="00C92314"/>
    <w:rsid w:val="00C92435"/>
    <w:rsid w:val="00C927A3"/>
    <w:rsid w:val="00C927B8"/>
    <w:rsid w:val="00C92FC1"/>
    <w:rsid w:val="00C930CA"/>
    <w:rsid w:val="00C937BE"/>
    <w:rsid w:val="00C93880"/>
    <w:rsid w:val="00C93D64"/>
    <w:rsid w:val="00C93FD6"/>
    <w:rsid w:val="00C94A37"/>
    <w:rsid w:val="00C94B51"/>
    <w:rsid w:val="00C94DD9"/>
    <w:rsid w:val="00C94EFF"/>
    <w:rsid w:val="00C95B82"/>
    <w:rsid w:val="00C95E91"/>
    <w:rsid w:val="00C96933"/>
    <w:rsid w:val="00C96947"/>
    <w:rsid w:val="00C97129"/>
    <w:rsid w:val="00C973E1"/>
    <w:rsid w:val="00C977C4"/>
    <w:rsid w:val="00CA1412"/>
    <w:rsid w:val="00CA1549"/>
    <w:rsid w:val="00CA25BC"/>
    <w:rsid w:val="00CA281F"/>
    <w:rsid w:val="00CA2CA3"/>
    <w:rsid w:val="00CA2F2B"/>
    <w:rsid w:val="00CA4034"/>
    <w:rsid w:val="00CA449D"/>
    <w:rsid w:val="00CA47F8"/>
    <w:rsid w:val="00CA4B5E"/>
    <w:rsid w:val="00CA4F5A"/>
    <w:rsid w:val="00CA50D8"/>
    <w:rsid w:val="00CA527E"/>
    <w:rsid w:val="00CA59DA"/>
    <w:rsid w:val="00CA5C63"/>
    <w:rsid w:val="00CA60E0"/>
    <w:rsid w:val="00CA68EC"/>
    <w:rsid w:val="00CA7006"/>
    <w:rsid w:val="00CA7090"/>
    <w:rsid w:val="00CA739D"/>
    <w:rsid w:val="00CA77B2"/>
    <w:rsid w:val="00CB00F4"/>
    <w:rsid w:val="00CB0340"/>
    <w:rsid w:val="00CB0F0C"/>
    <w:rsid w:val="00CB12F8"/>
    <w:rsid w:val="00CB157F"/>
    <w:rsid w:val="00CB199E"/>
    <w:rsid w:val="00CB19DC"/>
    <w:rsid w:val="00CB1BF3"/>
    <w:rsid w:val="00CB1C00"/>
    <w:rsid w:val="00CB1D76"/>
    <w:rsid w:val="00CB39DD"/>
    <w:rsid w:val="00CB3C9D"/>
    <w:rsid w:val="00CB400C"/>
    <w:rsid w:val="00CB440F"/>
    <w:rsid w:val="00CB4CDC"/>
    <w:rsid w:val="00CB59E4"/>
    <w:rsid w:val="00CB60FF"/>
    <w:rsid w:val="00CB6548"/>
    <w:rsid w:val="00CB69D1"/>
    <w:rsid w:val="00CB6BF2"/>
    <w:rsid w:val="00CB6E9D"/>
    <w:rsid w:val="00CB751B"/>
    <w:rsid w:val="00CB75B5"/>
    <w:rsid w:val="00CB774A"/>
    <w:rsid w:val="00CB7BC2"/>
    <w:rsid w:val="00CB7DFE"/>
    <w:rsid w:val="00CC003C"/>
    <w:rsid w:val="00CC032C"/>
    <w:rsid w:val="00CC03DF"/>
    <w:rsid w:val="00CC0CCA"/>
    <w:rsid w:val="00CC1039"/>
    <w:rsid w:val="00CC116A"/>
    <w:rsid w:val="00CC13CE"/>
    <w:rsid w:val="00CC1509"/>
    <w:rsid w:val="00CC1512"/>
    <w:rsid w:val="00CC1669"/>
    <w:rsid w:val="00CC1BA0"/>
    <w:rsid w:val="00CC2357"/>
    <w:rsid w:val="00CC256D"/>
    <w:rsid w:val="00CC257C"/>
    <w:rsid w:val="00CC2D25"/>
    <w:rsid w:val="00CC2DC8"/>
    <w:rsid w:val="00CC2E06"/>
    <w:rsid w:val="00CC2EA8"/>
    <w:rsid w:val="00CC2F1D"/>
    <w:rsid w:val="00CC30DA"/>
    <w:rsid w:val="00CC30FA"/>
    <w:rsid w:val="00CC3113"/>
    <w:rsid w:val="00CC35AE"/>
    <w:rsid w:val="00CC42A0"/>
    <w:rsid w:val="00CC468E"/>
    <w:rsid w:val="00CC46A4"/>
    <w:rsid w:val="00CC48C3"/>
    <w:rsid w:val="00CC4F1C"/>
    <w:rsid w:val="00CC534A"/>
    <w:rsid w:val="00CC55EA"/>
    <w:rsid w:val="00CC5736"/>
    <w:rsid w:val="00CC5C7E"/>
    <w:rsid w:val="00CC5C96"/>
    <w:rsid w:val="00CC5E03"/>
    <w:rsid w:val="00CC5E29"/>
    <w:rsid w:val="00CC60A7"/>
    <w:rsid w:val="00CC6A72"/>
    <w:rsid w:val="00CC719A"/>
    <w:rsid w:val="00CD0470"/>
    <w:rsid w:val="00CD0C1B"/>
    <w:rsid w:val="00CD0D14"/>
    <w:rsid w:val="00CD10EE"/>
    <w:rsid w:val="00CD18FB"/>
    <w:rsid w:val="00CD309D"/>
    <w:rsid w:val="00CD3427"/>
    <w:rsid w:val="00CD34BA"/>
    <w:rsid w:val="00CD3503"/>
    <w:rsid w:val="00CD3B65"/>
    <w:rsid w:val="00CD43C2"/>
    <w:rsid w:val="00CD4563"/>
    <w:rsid w:val="00CD5644"/>
    <w:rsid w:val="00CD5894"/>
    <w:rsid w:val="00CD68B3"/>
    <w:rsid w:val="00CD6D38"/>
    <w:rsid w:val="00CD6E39"/>
    <w:rsid w:val="00CD76D1"/>
    <w:rsid w:val="00CD7749"/>
    <w:rsid w:val="00CD7ADE"/>
    <w:rsid w:val="00CD7E87"/>
    <w:rsid w:val="00CE0943"/>
    <w:rsid w:val="00CE0C1B"/>
    <w:rsid w:val="00CE0F67"/>
    <w:rsid w:val="00CE10DE"/>
    <w:rsid w:val="00CE1D42"/>
    <w:rsid w:val="00CE1E66"/>
    <w:rsid w:val="00CE2418"/>
    <w:rsid w:val="00CE2519"/>
    <w:rsid w:val="00CE2693"/>
    <w:rsid w:val="00CE2A97"/>
    <w:rsid w:val="00CE3151"/>
    <w:rsid w:val="00CE3583"/>
    <w:rsid w:val="00CE3C52"/>
    <w:rsid w:val="00CE4FCD"/>
    <w:rsid w:val="00CE51FC"/>
    <w:rsid w:val="00CE54CF"/>
    <w:rsid w:val="00CE59D3"/>
    <w:rsid w:val="00CE5A7C"/>
    <w:rsid w:val="00CE5BC0"/>
    <w:rsid w:val="00CE5D28"/>
    <w:rsid w:val="00CE65D2"/>
    <w:rsid w:val="00CE6DFB"/>
    <w:rsid w:val="00CE708C"/>
    <w:rsid w:val="00CE70A4"/>
    <w:rsid w:val="00CE737B"/>
    <w:rsid w:val="00CE762E"/>
    <w:rsid w:val="00CE790A"/>
    <w:rsid w:val="00CF0B66"/>
    <w:rsid w:val="00CF0BE5"/>
    <w:rsid w:val="00CF13EE"/>
    <w:rsid w:val="00CF1B76"/>
    <w:rsid w:val="00CF1F89"/>
    <w:rsid w:val="00CF2675"/>
    <w:rsid w:val="00CF2694"/>
    <w:rsid w:val="00CF3040"/>
    <w:rsid w:val="00CF30DD"/>
    <w:rsid w:val="00CF327D"/>
    <w:rsid w:val="00CF39B5"/>
    <w:rsid w:val="00CF3AEF"/>
    <w:rsid w:val="00CF48E7"/>
    <w:rsid w:val="00CF4C6D"/>
    <w:rsid w:val="00CF501B"/>
    <w:rsid w:val="00CF59EC"/>
    <w:rsid w:val="00CF5A5A"/>
    <w:rsid w:val="00CF5BB0"/>
    <w:rsid w:val="00CF5D3C"/>
    <w:rsid w:val="00CF5ECD"/>
    <w:rsid w:val="00CF7830"/>
    <w:rsid w:val="00CF7B55"/>
    <w:rsid w:val="00D00B4B"/>
    <w:rsid w:val="00D00F29"/>
    <w:rsid w:val="00D0149A"/>
    <w:rsid w:val="00D014EC"/>
    <w:rsid w:val="00D01639"/>
    <w:rsid w:val="00D0194B"/>
    <w:rsid w:val="00D01B13"/>
    <w:rsid w:val="00D02455"/>
    <w:rsid w:val="00D02B5D"/>
    <w:rsid w:val="00D02B9F"/>
    <w:rsid w:val="00D030A6"/>
    <w:rsid w:val="00D034A3"/>
    <w:rsid w:val="00D03761"/>
    <w:rsid w:val="00D037E2"/>
    <w:rsid w:val="00D0428B"/>
    <w:rsid w:val="00D043C8"/>
    <w:rsid w:val="00D04439"/>
    <w:rsid w:val="00D04695"/>
    <w:rsid w:val="00D0476B"/>
    <w:rsid w:val="00D047AB"/>
    <w:rsid w:val="00D04CCE"/>
    <w:rsid w:val="00D04FEA"/>
    <w:rsid w:val="00D052D1"/>
    <w:rsid w:val="00D056DA"/>
    <w:rsid w:val="00D058AB"/>
    <w:rsid w:val="00D05C11"/>
    <w:rsid w:val="00D06367"/>
    <w:rsid w:val="00D06965"/>
    <w:rsid w:val="00D06F3C"/>
    <w:rsid w:val="00D073C7"/>
    <w:rsid w:val="00D073E4"/>
    <w:rsid w:val="00D078A2"/>
    <w:rsid w:val="00D07CF9"/>
    <w:rsid w:val="00D10C2C"/>
    <w:rsid w:val="00D10DAE"/>
    <w:rsid w:val="00D113E9"/>
    <w:rsid w:val="00D11403"/>
    <w:rsid w:val="00D117A2"/>
    <w:rsid w:val="00D1188A"/>
    <w:rsid w:val="00D118AD"/>
    <w:rsid w:val="00D1224C"/>
    <w:rsid w:val="00D1236C"/>
    <w:rsid w:val="00D125D9"/>
    <w:rsid w:val="00D127E2"/>
    <w:rsid w:val="00D12C17"/>
    <w:rsid w:val="00D13077"/>
    <w:rsid w:val="00D13149"/>
    <w:rsid w:val="00D1335A"/>
    <w:rsid w:val="00D13554"/>
    <w:rsid w:val="00D137C7"/>
    <w:rsid w:val="00D13A98"/>
    <w:rsid w:val="00D13B80"/>
    <w:rsid w:val="00D14501"/>
    <w:rsid w:val="00D14553"/>
    <w:rsid w:val="00D1482F"/>
    <w:rsid w:val="00D16087"/>
    <w:rsid w:val="00D165BD"/>
    <w:rsid w:val="00D16840"/>
    <w:rsid w:val="00D178BE"/>
    <w:rsid w:val="00D17B6C"/>
    <w:rsid w:val="00D17D47"/>
    <w:rsid w:val="00D17E9E"/>
    <w:rsid w:val="00D2037C"/>
    <w:rsid w:val="00D20521"/>
    <w:rsid w:val="00D209D5"/>
    <w:rsid w:val="00D20A8F"/>
    <w:rsid w:val="00D20AE0"/>
    <w:rsid w:val="00D20D2D"/>
    <w:rsid w:val="00D2139B"/>
    <w:rsid w:val="00D21569"/>
    <w:rsid w:val="00D216BD"/>
    <w:rsid w:val="00D21B40"/>
    <w:rsid w:val="00D21E0F"/>
    <w:rsid w:val="00D21E41"/>
    <w:rsid w:val="00D21E6D"/>
    <w:rsid w:val="00D226E1"/>
    <w:rsid w:val="00D22F1E"/>
    <w:rsid w:val="00D23092"/>
    <w:rsid w:val="00D230D5"/>
    <w:rsid w:val="00D23769"/>
    <w:rsid w:val="00D23C13"/>
    <w:rsid w:val="00D24554"/>
    <w:rsid w:val="00D24C32"/>
    <w:rsid w:val="00D24F38"/>
    <w:rsid w:val="00D25C49"/>
    <w:rsid w:val="00D25D85"/>
    <w:rsid w:val="00D25EFC"/>
    <w:rsid w:val="00D25F70"/>
    <w:rsid w:val="00D262E5"/>
    <w:rsid w:val="00D266D5"/>
    <w:rsid w:val="00D27183"/>
    <w:rsid w:val="00D27481"/>
    <w:rsid w:val="00D27DC5"/>
    <w:rsid w:val="00D27EF7"/>
    <w:rsid w:val="00D3071C"/>
    <w:rsid w:val="00D30BC1"/>
    <w:rsid w:val="00D31910"/>
    <w:rsid w:val="00D319DF"/>
    <w:rsid w:val="00D31C3A"/>
    <w:rsid w:val="00D322D7"/>
    <w:rsid w:val="00D327DA"/>
    <w:rsid w:val="00D32D72"/>
    <w:rsid w:val="00D33337"/>
    <w:rsid w:val="00D33A52"/>
    <w:rsid w:val="00D3403B"/>
    <w:rsid w:val="00D344D2"/>
    <w:rsid w:val="00D35021"/>
    <w:rsid w:val="00D35199"/>
    <w:rsid w:val="00D35508"/>
    <w:rsid w:val="00D35D37"/>
    <w:rsid w:val="00D35D94"/>
    <w:rsid w:val="00D36B56"/>
    <w:rsid w:val="00D36C39"/>
    <w:rsid w:val="00D36FA7"/>
    <w:rsid w:val="00D3704B"/>
    <w:rsid w:val="00D37EF6"/>
    <w:rsid w:val="00D37FB6"/>
    <w:rsid w:val="00D37FFE"/>
    <w:rsid w:val="00D40623"/>
    <w:rsid w:val="00D406BB"/>
    <w:rsid w:val="00D40960"/>
    <w:rsid w:val="00D40987"/>
    <w:rsid w:val="00D40D34"/>
    <w:rsid w:val="00D40DC9"/>
    <w:rsid w:val="00D40F02"/>
    <w:rsid w:val="00D40FC6"/>
    <w:rsid w:val="00D414CC"/>
    <w:rsid w:val="00D41E38"/>
    <w:rsid w:val="00D4379B"/>
    <w:rsid w:val="00D4383E"/>
    <w:rsid w:val="00D438EC"/>
    <w:rsid w:val="00D439A3"/>
    <w:rsid w:val="00D43F96"/>
    <w:rsid w:val="00D441FA"/>
    <w:rsid w:val="00D4465F"/>
    <w:rsid w:val="00D44758"/>
    <w:rsid w:val="00D44C38"/>
    <w:rsid w:val="00D44CE8"/>
    <w:rsid w:val="00D452DE"/>
    <w:rsid w:val="00D4582E"/>
    <w:rsid w:val="00D45CCF"/>
    <w:rsid w:val="00D461B3"/>
    <w:rsid w:val="00D464E0"/>
    <w:rsid w:val="00D46BFE"/>
    <w:rsid w:val="00D46CDC"/>
    <w:rsid w:val="00D46F2C"/>
    <w:rsid w:val="00D47216"/>
    <w:rsid w:val="00D47359"/>
    <w:rsid w:val="00D475A6"/>
    <w:rsid w:val="00D47D0F"/>
    <w:rsid w:val="00D50661"/>
    <w:rsid w:val="00D508BA"/>
    <w:rsid w:val="00D5108A"/>
    <w:rsid w:val="00D515F5"/>
    <w:rsid w:val="00D51DAB"/>
    <w:rsid w:val="00D52A8B"/>
    <w:rsid w:val="00D52C74"/>
    <w:rsid w:val="00D52D6A"/>
    <w:rsid w:val="00D535F7"/>
    <w:rsid w:val="00D54057"/>
    <w:rsid w:val="00D541DB"/>
    <w:rsid w:val="00D545F9"/>
    <w:rsid w:val="00D546CF"/>
    <w:rsid w:val="00D54B62"/>
    <w:rsid w:val="00D55483"/>
    <w:rsid w:val="00D55626"/>
    <w:rsid w:val="00D5679A"/>
    <w:rsid w:val="00D56821"/>
    <w:rsid w:val="00D56891"/>
    <w:rsid w:val="00D56A9C"/>
    <w:rsid w:val="00D572D5"/>
    <w:rsid w:val="00D57549"/>
    <w:rsid w:val="00D577C6"/>
    <w:rsid w:val="00D57A3A"/>
    <w:rsid w:val="00D57B59"/>
    <w:rsid w:val="00D57D73"/>
    <w:rsid w:val="00D604F3"/>
    <w:rsid w:val="00D6070D"/>
    <w:rsid w:val="00D6089B"/>
    <w:rsid w:val="00D60988"/>
    <w:rsid w:val="00D609C4"/>
    <w:rsid w:val="00D60C5D"/>
    <w:rsid w:val="00D60CFF"/>
    <w:rsid w:val="00D6153C"/>
    <w:rsid w:val="00D61FBA"/>
    <w:rsid w:val="00D61FCC"/>
    <w:rsid w:val="00D62A12"/>
    <w:rsid w:val="00D642D0"/>
    <w:rsid w:val="00D6439B"/>
    <w:rsid w:val="00D64656"/>
    <w:rsid w:val="00D6466C"/>
    <w:rsid w:val="00D6467C"/>
    <w:rsid w:val="00D64B8A"/>
    <w:rsid w:val="00D64FFA"/>
    <w:rsid w:val="00D6508B"/>
    <w:rsid w:val="00D65B35"/>
    <w:rsid w:val="00D66302"/>
    <w:rsid w:val="00D66437"/>
    <w:rsid w:val="00D669D1"/>
    <w:rsid w:val="00D66A52"/>
    <w:rsid w:val="00D6762E"/>
    <w:rsid w:val="00D6765A"/>
    <w:rsid w:val="00D676D0"/>
    <w:rsid w:val="00D67891"/>
    <w:rsid w:val="00D70AFF"/>
    <w:rsid w:val="00D71002"/>
    <w:rsid w:val="00D71514"/>
    <w:rsid w:val="00D7178F"/>
    <w:rsid w:val="00D71A3E"/>
    <w:rsid w:val="00D71B74"/>
    <w:rsid w:val="00D72064"/>
    <w:rsid w:val="00D72861"/>
    <w:rsid w:val="00D72B59"/>
    <w:rsid w:val="00D72EE8"/>
    <w:rsid w:val="00D7405A"/>
    <w:rsid w:val="00D7415D"/>
    <w:rsid w:val="00D74E31"/>
    <w:rsid w:val="00D7505B"/>
    <w:rsid w:val="00D7589E"/>
    <w:rsid w:val="00D762F5"/>
    <w:rsid w:val="00D763F5"/>
    <w:rsid w:val="00D77038"/>
    <w:rsid w:val="00D77193"/>
    <w:rsid w:val="00D776BE"/>
    <w:rsid w:val="00D77C58"/>
    <w:rsid w:val="00D77C98"/>
    <w:rsid w:val="00D8014B"/>
    <w:rsid w:val="00D801E4"/>
    <w:rsid w:val="00D80387"/>
    <w:rsid w:val="00D804BE"/>
    <w:rsid w:val="00D81130"/>
    <w:rsid w:val="00D816A1"/>
    <w:rsid w:val="00D81D9A"/>
    <w:rsid w:val="00D824D8"/>
    <w:rsid w:val="00D8258E"/>
    <w:rsid w:val="00D82D78"/>
    <w:rsid w:val="00D82EDA"/>
    <w:rsid w:val="00D83060"/>
    <w:rsid w:val="00D83133"/>
    <w:rsid w:val="00D831AC"/>
    <w:rsid w:val="00D831B2"/>
    <w:rsid w:val="00D834C4"/>
    <w:rsid w:val="00D837B5"/>
    <w:rsid w:val="00D839A8"/>
    <w:rsid w:val="00D83EF8"/>
    <w:rsid w:val="00D84746"/>
    <w:rsid w:val="00D850A1"/>
    <w:rsid w:val="00D85AF6"/>
    <w:rsid w:val="00D85B08"/>
    <w:rsid w:val="00D85B97"/>
    <w:rsid w:val="00D85D73"/>
    <w:rsid w:val="00D862AB"/>
    <w:rsid w:val="00D86621"/>
    <w:rsid w:val="00D866DB"/>
    <w:rsid w:val="00D86879"/>
    <w:rsid w:val="00D87430"/>
    <w:rsid w:val="00D8762B"/>
    <w:rsid w:val="00D878D4"/>
    <w:rsid w:val="00D87C73"/>
    <w:rsid w:val="00D87D27"/>
    <w:rsid w:val="00D90946"/>
    <w:rsid w:val="00D90BDF"/>
    <w:rsid w:val="00D91349"/>
    <w:rsid w:val="00D9165F"/>
    <w:rsid w:val="00D91777"/>
    <w:rsid w:val="00D91A1B"/>
    <w:rsid w:val="00D92568"/>
    <w:rsid w:val="00D93140"/>
    <w:rsid w:val="00D94CDC"/>
    <w:rsid w:val="00D9613A"/>
    <w:rsid w:val="00D9620B"/>
    <w:rsid w:val="00D9637E"/>
    <w:rsid w:val="00D96C85"/>
    <w:rsid w:val="00D973CD"/>
    <w:rsid w:val="00D9779F"/>
    <w:rsid w:val="00D97A6C"/>
    <w:rsid w:val="00D97B8A"/>
    <w:rsid w:val="00D97C30"/>
    <w:rsid w:val="00DA0840"/>
    <w:rsid w:val="00DA0B0D"/>
    <w:rsid w:val="00DA0D5A"/>
    <w:rsid w:val="00DA102F"/>
    <w:rsid w:val="00DA1717"/>
    <w:rsid w:val="00DA1841"/>
    <w:rsid w:val="00DA20E2"/>
    <w:rsid w:val="00DA270D"/>
    <w:rsid w:val="00DA2D96"/>
    <w:rsid w:val="00DA3476"/>
    <w:rsid w:val="00DA36AC"/>
    <w:rsid w:val="00DA3C41"/>
    <w:rsid w:val="00DA4725"/>
    <w:rsid w:val="00DA54A1"/>
    <w:rsid w:val="00DA56D7"/>
    <w:rsid w:val="00DA61E3"/>
    <w:rsid w:val="00DA636F"/>
    <w:rsid w:val="00DA6F8C"/>
    <w:rsid w:val="00DA7162"/>
    <w:rsid w:val="00DA71EB"/>
    <w:rsid w:val="00DA71F2"/>
    <w:rsid w:val="00DA7C8F"/>
    <w:rsid w:val="00DB00ED"/>
    <w:rsid w:val="00DB07FD"/>
    <w:rsid w:val="00DB0EE9"/>
    <w:rsid w:val="00DB17D7"/>
    <w:rsid w:val="00DB183C"/>
    <w:rsid w:val="00DB21A5"/>
    <w:rsid w:val="00DB26FD"/>
    <w:rsid w:val="00DB2A84"/>
    <w:rsid w:val="00DB2D11"/>
    <w:rsid w:val="00DB34D2"/>
    <w:rsid w:val="00DB37BF"/>
    <w:rsid w:val="00DB5347"/>
    <w:rsid w:val="00DB556F"/>
    <w:rsid w:val="00DB57C6"/>
    <w:rsid w:val="00DB58E0"/>
    <w:rsid w:val="00DB5B5C"/>
    <w:rsid w:val="00DB5C7B"/>
    <w:rsid w:val="00DB5C7C"/>
    <w:rsid w:val="00DB6A44"/>
    <w:rsid w:val="00DB7272"/>
    <w:rsid w:val="00DB74AA"/>
    <w:rsid w:val="00DB798A"/>
    <w:rsid w:val="00DC01AA"/>
    <w:rsid w:val="00DC039A"/>
    <w:rsid w:val="00DC0616"/>
    <w:rsid w:val="00DC0F57"/>
    <w:rsid w:val="00DC2948"/>
    <w:rsid w:val="00DC2AA8"/>
    <w:rsid w:val="00DC2F1E"/>
    <w:rsid w:val="00DC3176"/>
    <w:rsid w:val="00DC34A7"/>
    <w:rsid w:val="00DC3E8C"/>
    <w:rsid w:val="00DC4918"/>
    <w:rsid w:val="00DC4E1B"/>
    <w:rsid w:val="00DC4E1D"/>
    <w:rsid w:val="00DC4F36"/>
    <w:rsid w:val="00DC50A5"/>
    <w:rsid w:val="00DC5587"/>
    <w:rsid w:val="00DC5A11"/>
    <w:rsid w:val="00DC5C94"/>
    <w:rsid w:val="00DC5DFF"/>
    <w:rsid w:val="00DC65A0"/>
    <w:rsid w:val="00DC704C"/>
    <w:rsid w:val="00DD010B"/>
    <w:rsid w:val="00DD0290"/>
    <w:rsid w:val="00DD05B6"/>
    <w:rsid w:val="00DD08EE"/>
    <w:rsid w:val="00DD08FF"/>
    <w:rsid w:val="00DD0FF5"/>
    <w:rsid w:val="00DD1C01"/>
    <w:rsid w:val="00DD1E19"/>
    <w:rsid w:val="00DD210A"/>
    <w:rsid w:val="00DD2335"/>
    <w:rsid w:val="00DD2C89"/>
    <w:rsid w:val="00DD3D74"/>
    <w:rsid w:val="00DD40DB"/>
    <w:rsid w:val="00DD4359"/>
    <w:rsid w:val="00DD4CF6"/>
    <w:rsid w:val="00DD4DDA"/>
    <w:rsid w:val="00DD4E88"/>
    <w:rsid w:val="00DD50BB"/>
    <w:rsid w:val="00DD5488"/>
    <w:rsid w:val="00DD55C3"/>
    <w:rsid w:val="00DD63DC"/>
    <w:rsid w:val="00DD64C5"/>
    <w:rsid w:val="00DD6671"/>
    <w:rsid w:val="00DD6B82"/>
    <w:rsid w:val="00DD6F11"/>
    <w:rsid w:val="00DD7525"/>
    <w:rsid w:val="00DD75CF"/>
    <w:rsid w:val="00DD7D54"/>
    <w:rsid w:val="00DE0262"/>
    <w:rsid w:val="00DE0575"/>
    <w:rsid w:val="00DE0660"/>
    <w:rsid w:val="00DE1176"/>
    <w:rsid w:val="00DE12BB"/>
    <w:rsid w:val="00DE1451"/>
    <w:rsid w:val="00DE1477"/>
    <w:rsid w:val="00DE15F2"/>
    <w:rsid w:val="00DE188D"/>
    <w:rsid w:val="00DE2073"/>
    <w:rsid w:val="00DE2582"/>
    <w:rsid w:val="00DE28A8"/>
    <w:rsid w:val="00DE2E58"/>
    <w:rsid w:val="00DE3163"/>
    <w:rsid w:val="00DE38C5"/>
    <w:rsid w:val="00DE390F"/>
    <w:rsid w:val="00DE3945"/>
    <w:rsid w:val="00DE3D11"/>
    <w:rsid w:val="00DE4B79"/>
    <w:rsid w:val="00DE4E27"/>
    <w:rsid w:val="00DE52D2"/>
    <w:rsid w:val="00DE5487"/>
    <w:rsid w:val="00DE57A8"/>
    <w:rsid w:val="00DE6037"/>
    <w:rsid w:val="00DE64A3"/>
    <w:rsid w:val="00DE71BC"/>
    <w:rsid w:val="00DE71DC"/>
    <w:rsid w:val="00DE795D"/>
    <w:rsid w:val="00DE7A4C"/>
    <w:rsid w:val="00DE7ABE"/>
    <w:rsid w:val="00DE7EC5"/>
    <w:rsid w:val="00DE7EC6"/>
    <w:rsid w:val="00DF03A6"/>
    <w:rsid w:val="00DF08B9"/>
    <w:rsid w:val="00DF2117"/>
    <w:rsid w:val="00DF2223"/>
    <w:rsid w:val="00DF39C7"/>
    <w:rsid w:val="00DF3F01"/>
    <w:rsid w:val="00DF427C"/>
    <w:rsid w:val="00DF46AA"/>
    <w:rsid w:val="00DF49E6"/>
    <w:rsid w:val="00DF4ED5"/>
    <w:rsid w:val="00DF51D3"/>
    <w:rsid w:val="00DF55D7"/>
    <w:rsid w:val="00DF59EA"/>
    <w:rsid w:val="00DF5ECF"/>
    <w:rsid w:val="00DF627F"/>
    <w:rsid w:val="00DF680C"/>
    <w:rsid w:val="00DF7074"/>
    <w:rsid w:val="00DF72E1"/>
    <w:rsid w:val="00DF7716"/>
    <w:rsid w:val="00DF7720"/>
    <w:rsid w:val="00DF78E2"/>
    <w:rsid w:val="00DF791C"/>
    <w:rsid w:val="00DF7AAE"/>
    <w:rsid w:val="00DF7BB0"/>
    <w:rsid w:val="00E002A9"/>
    <w:rsid w:val="00E007A9"/>
    <w:rsid w:val="00E00C14"/>
    <w:rsid w:val="00E0107D"/>
    <w:rsid w:val="00E01148"/>
    <w:rsid w:val="00E016DD"/>
    <w:rsid w:val="00E01A93"/>
    <w:rsid w:val="00E01D46"/>
    <w:rsid w:val="00E02010"/>
    <w:rsid w:val="00E02097"/>
    <w:rsid w:val="00E036C7"/>
    <w:rsid w:val="00E03838"/>
    <w:rsid w:val="00E03D3B"/>
    <w:rsid w:val="00E03E2A"/>
    <w:rsid w:val="00E04177"/>
    <w:rsid w:val="00E044A4"/>
    <w:rsid w:val="00E045E2"/>
    <w:rsid w:val="00E05139"/>
    <w:rsid w:val="00E0530B"/>
    <w:rsid w:val="00E05434"/>
    <w:rsid w:val="00E05719"/>
    <w:rsid w:val="00E05756"/>
    <w:rsid w:val="00E060F5"/>
    <w:rsid w:val="00E068A3"/>
    <w:rsid w:val="00E06B17"/>
    <w:rsid w:val="00E07621"/>
    <w:rsid w:val="00E078D9"/>
    <w:rsid w:val="00E07A8A"/>
    <w:rsid w:val="00E07ECE"/>
    <w:rsid w:val="00E1026D"/>
    <w:rsid w:val="00E102E2"/>
    <w:rsid w:val="00E10EF0"/>
    <w:rsid w:val="00E110AA"/>
    <w:rsid w:val="00E1167C"/>
    <w:rsid w:val="00E11695"/>
    <w:rsid w:val="00E11888"/>
    <w:rsid w:val="00E11D0F"/>
    <w:rsid w:val="00E12019"/>
    <w:rsid w:val="00E1289E"/>
    <w:rsid w:val="00E12988"/>
    <w:rsid w:val="00E129AE"/>
    <w:rsid w:val="00E13725"/>
    <w:rsid w:val="00E13823"/>
    <w:rsid w:val="00E143CC"/>
    <w:rsid w:val="00E145ED"/>
    <w:rsid w:val="00E14F5A"/>
    <w:rsid w:val="00E15067"/>
    <w:rsid w:val="00E151A7"/>
    <w:rsid w:val="00E1535C"/>
    <w:rsid w:val="00E153F8"/>
    <w:rsid w:val="00E15B68"/>
    <w:rsid w:val="00E1663E"/>
    <w:rsid w:val="00E16A34"/>
    <w:rsid w:val="00E16B7D"/>
    <w:rsid w:val="00E178F9"/>
    <w:rsid w:val="00E17EFF"/>
    <w:rsid w:val="00E208CF"/>
    <w:rsid w:val="00E20B4B"/>
    <w:rsid w:val="00E20FD4"/>
    <w:rsid w:val="00E211AD"/>
    <w:rsid w:val="00E2128E"/>
    <w:rsid w:val="00E21659"/>
    <w:rsid w:val="00E2186F"/>
    <w:rsid w:val="00E2193F"/>
    <w:rsid w:val="00E21B78"/>
    <w:rsid w:val="00E221A8"/>
    <w:rsid w:val="00E23723"/>
    <w:rsid w:val="00E23726"/>
    <w:rsid w:val="00E2387C"/>
    <w:rsid w:val="00E23A75"/>
    <w:rsid w:val="00E2411B"/>
    <w:rsid w:val="00E24217"/>
    <w:rsid w:val="00E24C3C"/>
    <w:rsid w:val="00E24E60"/>
    <w:rsid w:val="00E251BF"/>
    <w:rsid w:val="00E25346"/>
    <w:rsid w:val="00E253B6"/>
    <w:rsid w:val="00E25677"/>
    <w:rsid w:val="00E257BF"/>
    <w:rsid w:val="00E2593B"/>
    <w:rsid w:val="00E25A68"/>
    <w:rsid w:val="00E25A6F"/>
    <w:rsid w:val="00E25FCD"/>
    <w:rsid w:val="00E26483"/>
    <w:rsid w:val="00E26971"/>
    <w:rsid w:val="00E275F7"/>
    <w:rsid w:val="00E27CB9"/>
    <w:rsid w:val="00E306AB"/>
    <w:rsid w:val="00E3097C"/>
    <w:rsid w:val="00E309AB"/>
    <w:rsid w:val="00E30AFA"/>
    <w:rsid w:val="00E311FE"/>
    <w:rsid w:val="00E31F3C"/>
    <w:rsid w:val="00E32143"/>
    <w:rsid w:val="00E322F7"/>
    <w:rsid w:val="00E32370"/>
    <w:rsid w:val="00E32A0C"/>
    <w:rsid w:val="00E32C21"/>
    <w:rsid w:val="00E32DB7"/>
    <w:rsid w:val="00E32EBB"/>
    <w:rsid w:val="00E336B8"/>
    <w:rsid w:val="00E33F07"/>
    <w:rsid w:val="00E3401A"/>
    <w:rsid w:val="00E340F0"/>
    <w:rsid w:val="00E34269"/>
    <w:rsid w:val="00E3459B"/>
    <w:rsid w:val="00E345E3"/>
    <w:rsid w:val="00E34640"/>
    <w:rsid w:val="00E3469A"/>
    <w:rsid w:val="00E34EAB"/>
    <w:rsid w:val="00E34FAF"/>
    <w:rsid w:val="00E35297"/>
    <w:rsid w:val="00E3548B"/>
    <w:rsid w:val="00E35924"/>
    <w:rsid w:val="00E35B62"/>
    <w:rsid w:val="00E36573"/>
    <w:rsid w:val="00E36CC4"/>
    <w:rsid w:val="00E371F2"/>
    <w:rsid w:val="00E37212"/>
    <w:rsid w:val="00E37C5E"/>
    <w:rsid w:val="00E37CDE"/>
    <w:rsid w:val="00E405EE"/>
    <w:rsid w:val="00E40702"/>
    <w:rsid w:val="00E4140C"/>
    <w:rsid w:val="00E416DD"/>
    <w:rsid w:val="00E4189E"/>
    <w:rsid w:val="00E422F4"/>
    <w:rsid w:val="00E423A8"/>
    <w:rsid w:val="00E42CA0"/>
    <w:rsid w:val="00E42F73"/>
    <w:rsid w:val="00E433E1"/>
    <w:rsid w:val="00E435AC"/>
    <w:rsid w:val="00E4362D"/>
    <w:rsid w:val="00E43B0F"/>
    <w:rsid w:val="00E443E1"/>
    <w:rsid w:val="00E44496"/>
    <w:rsid w:val="00E445C3"/>
    <w:rsid w:val="00E4475C"/>
    <w:rsid w:val="00E44A72"/>
    <w:rsid w:val="00E45189"/>
    <w:rsid w:val="00E45367"/>
    <w:rsid w:val="00E45770"/>
    <w:rsid w:val="00E457E6"/>
    <w:rsid w:val="00E46342"/>
    <w:rsid w:val="00E46712"/>
    <w:rsid w:val="00E46879"/>
    <w:rsid w:val="00E47297"/>
    <w:rsid w:val="00E47FA8"/>
    <w:rsid w:val="00E5043E"/>
    <w:rsid w:val="00E5048A"/>
    <w:rsid w:val="00E50B94"/>
    <w:rsid w:val="00E50C35"/>
    <w:rsid w:val="00E5122B"/>
    <w:rsid w:val="00E51B86"/>
    <w:rsid w:val="00E51C26"/>
    <w:rsid w:val="00E5259C"/>
    <w:rsid w:val="00E52B13"/>
    <w:rsid w:val="00E530FB"/>
    <w:rsid w:val="00E5336C"/>
    <w:rsid w:val="00E53A25"/>
    <w:rsid w:val="00E53CCD"/>
    <w:rsid w:val="00E53D06"/>
    <w:rsid w:val="00E542E7"/>
    <w:rsid w:val="00E544FE"/>
    <w:rsid w:val="00E54C10"/>
    <w:rsid w:val="00E54F63"/>
    <w:rsid w:val="00E556FB"/>
    <w:rsid w:val="00E55E3D"/>
    <w:rsid w:val="00E56E47"/>
    <w:rsid w:val="00E56E9B"/>
    <w:rsid w:val="00E56F1D"/>
    <w:rsid w:val="00E57124"/>
    <w:rsid w:val="00E57569"/>
    <w:rsid w:val="00E6030B"/>
    <w:rsid w:val="00E60521"/>
    <w:rsid w:val="00E60819"/>
    <w:rsid w:val="00E60978"/>
    <w:rsid w:val="00E60BFE"/>
    <w:rsid w:val="00E60CE5"/>
    <w:rsid w:val="00E60E33"/>
    <w:rsid w:val="00E60EA4"/>
    <w:rsid w:val="00E61496"/>
    <w:rsid w:val="00E619BE"/>
    <w:rsid w:val="00E61AD0"/>
    <w:rsid w:val="00E623AE"/>
    <w:rsid w:val="00E629E9"/>
    <w:rsid w:val="00E62F80"/>
    <w:rsid w:val="00E63242"/>
    <w:rsid w:val="00E632D0"/>
    <w:rsid w:val="00E63B26"/>
    <w:rsid w:val="00E63DAC"/>
    <w:rsid w:val="00E63E54"/>
    <w:rsid w:val="00E6493E"/>
    <w:rsid w:val="00E65070"/>
    <w:rsid w:val="00E6519D"/>
    <w:rsid w:val="00E656B0"/>
    <w:rsid w:val="00E65B10"/>
    <w:rsid w:val="00E65C43"/>
    <w:rsid w:val="00E65E84"/>
    <w:rsid w:val="00E6627F"/>
    <w:rsid w:val="00E6698A"/>
    <w:rsid w:val="00E66D2E"/>
    <w:rsid w:val="00E66E02"/>
    <w:rsid w:val="00E67F48"/>
    <w:rsid w:val="00E67F5B"/>
    <w:rsid w:val="00E70223"/>
    <w:rsid w:val="00E703A4"/>
    <w:rsid w:val="00E7099C"/>
    <w:rsid w:val="00E71225"/>
    <w:rsid w:val="00E71673"/>
    <w:rsid w:val="00E71B12"/>
    <w:rsid w:val="00E71C90"/>
    <w:rsid w:val="00E71E45"/>
    <w:rsid w:val="00E723EB"/>
    <w:rsid w:val="00E72851"/>
    <w:rsid w:val="00E72BF8"/>
    <w:rsid w:val="00E7343C"/>
    <w:rsid w:val="00E73D73"/>
    <w:rsid w:val="00E7423C"/>
    <w:rsid w:val="00E742C8"/>
    <w:rsid w:val="00E74409"/>
    <w:rsid w:val="00E74672"/>
    <w:rsid w:val="00E75324"/>
    <w:rsid w:val="00E75572"/>
    <w:rsid w:val="00E75616"/>
    <w:rsid w:val="00E75638"/>
    <w:rsid w:val="00E75928"/>
    <w:rsid w:val="00E75C53"/>
    <w:rsid w:val="00E75E80"/>
    <w:rsid w:val="00E761BA"/>
    <w:rsid w:val="00E76385"/>
    <w:rsid w:val="00E7642C"/>
    <w:rsid w:val="00E767B6"/>
    <w:rsid w:val="00E77001"/>
    <w:rsid w:val="00E77B79"/>
    <w:rsid w:val="00E801BB"/>
    <w:rsid w:val="00E8076F"/>
    <w:rsid w:val="00E80847"/>
    <w:rsid w:val="00E80B39"/>
    <w:rsid w:val="00E813A6"/>
    <w:rsid w:val="00E815A3"/>
    <w:rsid w:val="00E81BD9"/>
    <w:rsid w:val="00E82985"/>
    <w:rsid w:val="00E83177"/>
    <w:rsid w:val="00E833FC"/>
    <w:rsid w:val="00E8346E"/>
    <w:rsid w:val="00E840A3"/>
    <w:rsid w:val="00E844E0"/>
    <w:rsid w:val="00E84606"/>
    <w:rsid w:val="00E85060"/>
    <w:rsid w:val="00E852E4"/>
    <w:rsid w:val="00E85671"/>
    <w:rsid w:val="00E85C22"/>
    <w:rsid w:val="00E86E14"/>
    <w:rsid w:val="00E87125"/>
    <w:rsid w:val="00E87888"/>
    <w:rsid w:val="00E87C9D"/>
    <w:rsid w:val="00E9008B"/>
    <w:rsid w:val="00E9030E"/>
    <w:rsid w:val="00E903BC"/>
    <w:rsid w:val="00E9049B"/>
    <w:rsid w:val="00E9064B"/>
    <w:rsid w:val="00E9068C"/>
    <w:rsid w:val="00E90D2E"/>
    <w:rsid w:val="00E91617"/>
    <w:rsid w:val="00E919D6"/>
    <w:rsid w:val="00E91A31"/>
    <w:rsid w:val="00E9221E"/>
    <w:rsid w:val="00E92965"/>
    <w:rsid w:val="00E93BA6"/>
    <w:rsid w:val="00E93E30"/>
    <w:rsid w:val="00E93FAF"/>
    <w:rsid w:val="00E946E7"/>
    <w:rsid w:val="00E9498A"/>
    <w:rsid w:val="00E95285"/>
    <w:rsid w:val="00E9590A"/>
    <w:rsid w:val="00E95C02"/>
    <w:rsid w:val="00E96331"/>
    <w:rsid w:val="00E9679E"/>
    <w:rsid w:val="00E96C16"/>
    <w:rsid w:val="00E96FD3"/>
    <w:rsid w:val="00E974D4"/>
    <w:rsid w:val="00EA01E3"/>
    <w:rsid w:val="00EA01F3"/>
    <w:rsid w:val="00EA02B8"/>
    <w:rsid w:val="00EA0469"/>
    <w:rsid w:val="00EA0B46"/>
    <w:rsid w:val="00EA17C7"/>
    <w:rsid w:val="00EA1918"/>
    <w:rsid w:val="00EA23D6"/>
    <w:rsid w:val="00EA2802"/>
    <w:rsid w:val="00EA2990"/>
    <w:rsid w:val="00EA38D6"/>
    <w:rsid w:val="00EA3AC5"/>
    <w:rsid w:val="00EA44FC"/>
    <w:rsid w:val="00EA4AB5"/>
    <w:rsid w:val="00EA507B"/>
    <w:rsid w:val="00EA5491"/>
    <w:rsid w:val="00EA55A5"/>
    <w:rsid w:val="00EA5602"/>
    <w:rsid w:val="00EA5828"/>
    <w:rsid w:val="00EA6044"/>
    <w:rsid w:val="00EA6473"/>
    <w:rsid w:val="00EA7256"/>
    <w:rsid w:val="00EA7D81"/>
    <w:rsid w:val="00EB0006"/>
    <w:rsid w:val="00EB0852"/>
    <w:rsid w:val="00EB16AC"/>
    <w:rsid w:val="00EB1D61"/>
    <w:rsid w:val="00EB1E09"/>
    <w:rsid w:val="00EB23B1"/>
    <w:rsid w:val="00EB3ABF"/>
    <w:rsid w:val="00EB3D8A"/>
    <w:rsid w:val="00EB3DEA"/>
    <w:rsid w:val="00EB44FB"/>
    <w:rsid w:val="00EB4CB0"/>
    <w:rsid w:val="00EB4E9C"/>
    <w:rsid w:val="00EB56BD"/>
    <w:rsid w:val="00EB5750"/>
    <w:rsid w:val="00EB5854"/>
    <w:rsid w:val="00EB5911"/>
    <w:rsid w:val="00EB5D8A"/>
    <w:rsid w:val="00EB5DD3"/>
    <w:rsid w:val="00EB65F3"/>
    <w:rsid w:val="00EB662C"/>
    <w:rsid w:val="00EB680E"/>
    <w:rsid w:val="00EB6B1E"/>
    <w:rsid w:val="00EC036D"/>
    <w:rsid w:val="00EC079A"/>
    <w:rsid w:val="00EC1071"/>
    <w:rsid w:val="00EC1AFA"/>
    <w:rsid w:val="00EC1CCE"/>
    <w:rsid w:val="00EC30AF"/>
    <w:rsid w:val="00EC367F"/>
    <w:rsid w:val="00EC3BEB"/>
    <w:rsid w:val="00EC3D09"/>
    <w:rsid w:val="00EC44CB"/>
    <w:rsid w:val="00EC57A2"/>
    <w:rsid w:val="00EC5913"/>
    <w:rsid w:val="00EC5B5A"/>
    <w:rsid w:val="00EC5D87"/>
    <w:rsid w:val="00EC6117"/>
    <w:rsid w:val="00EC6242"/>
    <w:rsid w:val="00EC6BDD"/>
    <w:rsid w:val="00EC727F"/>
    <w:rsid w:val="00EC7F5A"/>
    <w:rsid w:val="00ED00D3"/>
    <w:rsid w:val="00ED09D9"/>
    <w:rsid w:val="00ED0E89"/>
    <w:rsid w:val="00ED11AE"/>
    <w:rsid w:val="00ED14A7"/>
    <w:rsid w:val="00ED1562"/>
    <w:rsid w:val="00ED18E2"/>
    <w:rsid w:val="00ED1A29"/>
    <w:rsid w:val="00ED20EA"/>
    <w:rsid w:val="00ED2A18"/>
    <w:rsid w:val="00ED30EB"/>
    <w:rsid w:val="00ED33EB"/>
    <w:rsid w:val="00ED4041"/>
    <w:rsid w:val="00ED405D"/>
    <w:rsid w:val="00ED4336"/>
    <w:rsid w:val="00ED4E19"/>
    <w:rsid w:val="00ED4F6E"/>
    <w:rsid w:val="00ED50B6"/>
    <w:rsid w:val="00ED51E2"/>
    <w:rsid w:val="00ED5953"/>
    <w:rsid w:val="00ED5AEB"/>
    <w:rsid w:val="00ED5C13"/>
    <w:rsid w:val="00ED5CA4"/>
    <w:rsid w:val="00ED64C8"/>
    <w:rsid w:val="00ED6650"/>
    <w:rsid w:val="00ED6A64"/>
    <w:rsid w:val="00ED6B90"/>
    <w:rsid w:val="00ED6E72"/>
    <w:rsid w:val="00ED6FAA"/>
    <w:rsid w:val="00ED70E0"/>
    <w:rsid w:val="00ED7151"/>
    <w:rsid w:val="00ED74D2"/>
    <w:rsid w:val="00ED7741"/>
    <w:rsid w:val="00ED7ABD"/>
    <w:rsid w:val="00ED7F4D"/>
    <w:rsid w:val="00EE00F8"/>
    <w:rsid w:val="00EE0385"/>
    <w:rsid w:val="00EE0D34"/>
    <w:rsid w:val="00EE103B"/>
    <w:rsid w:val="00EE1140"/>
    <w:rsid w:val="00EE1883"/>
    <w:rsid w:val="00EE1EC7"/>
    <w:rsid w:val="00EE2248"/>
    <w:rsid w:val="00EE2282"/>
    <w:rsid w:val="00EE24BA"/>
    <w:rsid w:val="00EE25C4"/>
    <w:rsid w:val="00EE3232"/>
    <w:rsid w:val="00EE403F"/>
    <w:rsid w:val="00EE4489"/>
    <w:rsid w:val="00EE4839"/>
    <w:rsid w:val="00EE5142"/>
    <w:rsid w:val="00EE51C4"/>
    <w:rsid w:val="00EE553C"/>
    <w:rsid w:val="00EE57BC"/>
    <w:rsid w:val="00EE580B"/>
    <w:rsid w:val="00EE5E77"/>
    <w:rsid w:val="00EE5E85"/>
    <w:rsid w:val="00EE5EAC"/>
    <w:rsid w:val="00EE6728"/>
    <w:rsid w:val="00EE689E"/>
    <w:rsid w:val="00EE6EC2"/>
    <w:rsid w:val="00EE7181"/>
    <w:rsid w:val="00EE7AD0"/>
    <w:rsid w:val="00EE7DA9"/>
    <w:rsid w:val="00EF00D1"/>
    <w:rsid w:val="00EF0246"/>
    <w:rsid w:val="00EF02E9"/>
    <w:rsid w:val="00EF08E1"/>
    <w:rsid w:val="00EF0B9E"/>
    <w:rsid w:val="00EF0E43"/>
    <w:rsid w:val="00EF19BF"/>
    <w:rsid w:val="00EF1A12"/>
    <w:rsid w:val="00EF1DE8"/>
    <w:rsid w:val="00EF276A"/>
    <w:rsid w:val="00EF28BA"/>
    <w:rsid w:val="00EF30EB"/>
    <w:rsid w:val="00EF33A7"/>
    <w:rsid w:val="00EF38BE"/>
    <w:rsid w:val="00EF3AD3"/>
    <w:rsid w:val="00EF3CFA"/>
    <w:rsid w:val="00EF3F22"/>
    <w:rsid w:val="00EF400D"/>
    <w:rsid w:val="00EF4BE3"/>
    <w:rsid w:val="00EF4D76"/>
    <w:rsid w:val="00EF5120"/>
    <w:rsid w:val="00EF5329"/>
    <w:rsid w:val="00EF54E6"/>
    <w:rsid w:val="00EF580E"/>
    <w:rsid w:val="00EF58A8"/>
    <w:rsid w:val="00EF5943"/>
    <w:rsid w:val="00EF5DD6"/>
    <w:rsid w:val="00EF6652"/>
    <w:rsid w:val="00EF6711"/>
    <w:rsid w:val="00EF6AA0"/>
    <w:rsid w:val="00EF6EB1"/>
    <w:rsid w:val="00EF711E"/>
    <w:rsid w:val="00EF75CD"/>
    <w:rsid w:val="00EF7E0B"/>
    <w:rsid w:val="00F00551"/>
    <w:rsid w:val="00F005E3"/>
    <w:rsid w:val="00F00718"/>
    <w:rsid w:val="00F00E41"/>
    <w:rsid w:val="00F00E4B"/>
    <w:rsid w:val="00F012EF"/>
    <w:rsid w:val="00F01499"/>
    <w:rsid w:val="00F01870"/>
    <w:rsid w:val="00F01A33"/>
    <w:rsid w:val="00F01E20"/>
    <w:rsid w:val="00F01EC7"/>
    <w:rsid w:val="00F025EC"/>
    <w:rsid w:val="00F026A9"/>
    <w:rsid w:val="00F02721"/>
    <w:rsid w:val="00F02C5A"/>
    <w:rsid w:val="00F03A89"/>
    <w:rsid w:val="00F040F3"/>
    <w:rsid w:val="00F04557"/>
    <w:rsid w:val="00F05026"/>
    <w:rsid w:val="00F05856"/>
    <w:rsid w:val="00F05904"/>
    <w:rsid w:val="00F05B26"/>
    <w:rsid w:val="00F064B9"/>
    <w:rsid w:val="00F069CE"/>
    <w:rsid w:val="00F06BAD"/>
    <w:rsid w:val="00F07696"/>
    <w:rsid w:val="00F0780B"/>
    <w:rsid w:val="00F07825"/>
    <w:rsid w:val="00F0790D"/>
    <w:rsid w:val="00F1019C"/>
    <w:rsid w:val="00F1090A"/>
    <w:rsid w:val="00F10A95"/>
    <w:rsid w:val="00F10F13"/>
    <w:rsid w:val="00F114F7"/>
    <w:rsid w:val="00F1174B"/>
    <w:rsid w:val="00F12407"/>
    <w:rsid w:val="00F12660"/>
    <w:rsid w:val="00F12836"/>
    <w:rsid w:val="00F128CD"/>
    <w:rsid w:val="00F128D8"/>
    <w:rsid w:val="00F12CDD"/>
    <w:rsid w:val="00F1353D"/>
    <w:rsid w:val="00F13A26"/>
    <w:rsid w:val="00F14074"/>
    <w:rsid w:val="00F15115"/>
    <w:rsid w:val="00F15181"/>
    <w:rsid w:val="00F151C3"/>
    <w:rsid w:val="00F1538C"/>
    <w:rsid w:val="00F157EB"/>
    <w:rsid w:val="00F16634"/>
    <w:rsid w:val="00F166D0"/>
    <w:rsid w:val="00F16764"/>
    <w:rsid w:val="00F16964"/>
    <w:rsid w:val="00F16D3B"/>
    <w:rsid w:val="00F178B5"/>
    <w:rsid w:val="00F17997"/>
    <w:rsid w:val="00F179E9"/>
    <w:rsid w:val="00F17CEC"/>
    <w:rsid w:val="00F201BF"/>
    <w:rsid w:val="00F202A8"/>
    <w:rsid w:val="00F202B7"/>
    <w:rsid w:val="00F204E9"/>
    <w:rsid w:val="00F2068E"/>
    <w:rsid w:val="00F20885"/>
    <w:rsid w:val="00F2096E"/>
    <w:rsid w:val="00F210E2"/>
    <w:rsid w:val="00F21132"/>
    <w:rsid w:val="00F21A76"/>
    <w:rsid w:val="00F21D1C"/>
    <w:rsid w:val="00F220D6"/>
    <w:rsid w:val="00F22492"/>
    <w:rsid w:val="00F2277A"/>
    <w:rsid w:val="00F2286C"/>
    <w:rsid w:val="00F23369"/>
    <w:rsid w:val="00F235D4"/>
    <w:rsid w:val="00F235F5"/>
    <w:rsid w:val="00F23E8D"/>
    <w:rsid w:val="00F244E0"/>
    <w:rsid w:val="00F247C0"/>
    <w:rsid w:val="00F24E16"/>
    <w:rsid w:val="00F25227"/>
    <w:rsid w:val="00F2533B"/>
    <w:rsid w:val="00F25904"/>
    <w:rsid w:val="00F25A75"/>
    <w:rsid w:val="00F25F3A"/>
    <w:rsid w:val="00F261AF"/>
    <w:rsid w:val="00F26301"/>
    <w:rsid w:val="00F26353"/>
    <w:rsid w:val="00F26683"/>
    <w:rsid w:val="00F26AEA"/>
    <w:rsid w:val="00F27725"/>
    <w:rsid w:val="00F27C03"/>
    <w:rsid w:val="00F27C96"/>
    <w:rsid w:val="00F27FCF"/>
    <w:rsid w:val="00F3058B"/>
    <w:rsid w:val="00F31174"/>
    <w:rsid w:val="00F31724"/>
    <w:rsid w:val="00F31BAF"/>
    <w:rsid w:val="00F31CA0"/>
    <w:rsid w:val="00F31DBD"/>
    <w:rsid w:val="00F32170"/>
    <w:rsid w:val="00F3253C"/>
    <w:rsid w:val="00F326F7"/>
    <w:rsid w:val="00F32905"/>
    <w:rsid w:val="00F32923"/>
    <w:rsid w:val="00F32E7B"/>
    <w:rsid w:val="00F3302A"/>
    <w:rsid w:val="00F3342E"/>
    <w:rsid w:val="00F33764"/>
    <w:rsid w:val="00F33773"/>
    <w:rsid w:val="00F33853"/>
    <w:rsid w:val="00F33973"/>
    <w:rsid w:val="00F33D0B"/>
    <w:rsid w:val="00F33F19"/>
    <w:rsid w:val="00F346F4"/>
    <w:rsid w:val="00F34D40"/>
    <w:rsid w:val="00F353CD"/>
    <w:rsid w:val="00F354C5"/>
    <w:rsid w:val="00F3585C"/>
    <w:rsid w:val="00F3587E"/>
    <w:rsid w:val="00F35A33"/>
    <w:rsid w:val="00F35C02"/>
    <w:rsid w:val="00F35D11"/>
    <w:rsid w:val="00F3753E"/>
    <w:rsid w:val="00F37684"/>
    <w:rsid w:val="00F3779E"/>
    <w:rsid w:val="00F37874"/>
    <w:rsid w:val="00F37D0B"/>
    <w:rsid w:val="00F37F40"/>
    <w:rsid w:val="00F4042E"/>
    <w:rsid w:val="00F40644"/>
    <w:rsid w:val="00F40BFF"/>
    <w:rsid w:val="00F40D84"/>
    <w:rsid w:val="00F410F1"/>
    <w:rsid w:val="00F412CD"/>
    <w:rsid w:val="00F41740"/>
    <w:rsid w:val="00F41A80"/>
    <w:rsid w:val="00F41F23"/>
    <w:rsid w:val="00F4206E"/>
    <w:rsid w:val="00F42627"/>
    <w:rsid w:val="00F429AE"/>
    <w:rsid w:val="00F42A9F"/>
    <w:rsid w:val="00F42BAB"/>
    <w:rsid w:val="00F42F8E"/>
    <w:rsid w:val="00F43791"/>
    <w:rsid w:val="00F43798"/>
    <w:rsid w:val="00F43812"/>
    <w:rsid w:val="00F43D29"/>
    <w:rsid w:val="00F43E8C"/>
    <w:rsid w:val="00F4415B"/>
    <w:rsid w:val="00F44288"/>
    <w:rsid w:val="00F4505D"/>
    <w:rsid w:val="00F45BFD"/>
    <w:rsid w:val="00F45C33"/>
    <w:rsid w:val="00F46226"/>
    <w:rsid w:val="00F462DD"/>
    <w:rsid w:val="00F46480"/>
    <w:rsid w:val="00F46933"/>
    <w:rsid w:val="00F46BFE"/>
    <w:rsid w:val="00F46D1D"/>
    <w:rsid w:val="00F46F41"/>
    <w:rsid w:val="00F47048"/>
    <w:rsid w:val="00F47275"/>
    <w:rsid w:val="00F478FE"/>
    <w:rsid w:val="00F50737"/>
    <w:rsid w:val="00F513DD"/>
    <w:rsid w:val="00F51977"/>
    <w:rsid w:val="00F51AE2"/>
    <w:rsid w:val="00F523D1"/>
    <w:rsid w:val="00F52A55"/>
    <w:rsid w:val="00F52D12"/>
    <w:rsid w:val="00F52E85"/>
    <w:rsid w:val="00F52F1A"/>
    <w:rsid w:val="00F535B2"/>
    <w:rsid w:val="00F53E9B"/>
    <w:rsid w:val="00F54055"/>
    <w:rsid w:val="00F547D4"/>
    <w:rsid w:val="00F54970"/>
    <w:rsid w:val="00F558A5"/>
    <w:rsid w:val="00F55C9C"/>
    <w:rsid w:val="00F55FA3"/>
    <w:rsid w:val="00F56295"/>
    <w:rsid w:val="00F566E4"/>
    <w:rsid w:val="00F56731"/>
    <w:rsid w:val="00F577B2"/>
    <w:rsid w:val="00F57804"/>
    <w:rsid w:val="00F57F1D"/>
    <w:rsid w:val="00F60714"/>
    <w:rsid w:val="00F60BA4"/>
    <w:rsid w:val="00F60BD2"/>
    <w:rsid w:val="00F6183D"/>
    <w:rsid w:val="00F61E3B"/>
    <w:rsid w:val="00F61F2E"/>
    <w:rsid w:val="00F61F70"/>
    <w:rsid w:val="00F623CA"/>
    <w:rsid w:val="00F62840"/>
    <w:rsid w:val="00F637F9"/>
    <w:rsid w:val="00F64F05"/>
    <w:rsid w:val="00F65442"/>
    <w:rsid w:val="00F654A9"/>
    <w:rsid w:val="00F65E65"/>
    <w:rsid w:val="00F66067"/>
    <w:rsid w:val="00F6642A"/>
    <w:rsid w:val="00F66A16"/>
    <w:rsid w:val="00F66A5F"/>
    <w:rsid w:val="00F67156"/>
    <w:rsid w:val="00F671FA"/>
    <w:rsid w:val="00F67495"/>
    <w:rsid w:val="00F67519"/>
    <w:rsid w:val="00F67AB4"/>
    <w:rsid w:val="00F67AC3"/>
    <w:rsid w:val="00F67E47"/>
    <w:rsid w:val="00F7053E"/>
    <w:rsid w:val="00F7066F"/>
    <w:rsid w:val="00F70B3D"/>
    <w:rsid w:val="00F70FAE"/>
    <w:rsid w:val="00F71017"/>
    <w:rsid w:val="00F71295"/>
    <w:rsid w:val="00F713BC"/>
    <w:rsid w:val="00F71AEE"/>
    <w:rsid w:val="00F7256F"/>
    <w:rsid w:val="00F731B9"/>
    <w:rsid w:val="00F731C6"/>
    <w:rsid w:val="00F732F5"/>
    <w:rsid w:val="00F737AF"/>
    <w:rsid w:val="00F73846"/>
    <w:rsid w:val="00F73A3B"/>
    <w:rsid w:val="00F73D5B"/>
    <w:rsid w:val="00F73D79"/>
    <w:rsid w:val="00F73E74"/>
    <w:rsid w:val="00F74036"/>
    <w:rsid w:val="00F74118"/>
    <w:rsid w:val="00F745D2"/>
    <w:rsid w:val="00F7475A"/>
    <w:rsid w:val="00F74D77"/>
    <w:rsid w:val="00F75BE5"/>
    <w:rsid w:val="00F75F63"/>
    <w:rsid w:val="00F75FF8"/>
    <w:rsid w:val="00F760EF"/>
    <w:rsid w:val="00F76277"/>
    <w:rsid w:val="00F766EC"/>
    <w:rsid w:val="00F77A32"/>
    <w:rsid w:val="00F77DC8"/>
    <w:rsid w:val="00F77E61"/>
    <w:rsid w:val="00F77E73"/>
    <w:rsid w:val="00F803F3"/>
    <w:rsid w:val="00F80B81"/>
    <w:rsid w:val="00F8109D"/>
    <w:rsid w:val="00F812CF"/>
    <w:rsid w:val="00F825E0"/>
    <w:rsid w:val="00F8333B"/>
    <w:rsid w:val="00F83472"/>
    <w:rsid w:val="00F84736"/>
    <w:rsid w:val="00F84821"/>
    <w:rsid w:val="00F84B52"/>
    <w:rsid w:val="00F85F43"/>
    <w:rsid w:val="00F85F95"/>
    <w:rsid w:val="00F863F1"/>
    <w:rsid w:val="00F866B5"/>
    <w:rsid w:val="00F86C80"/>
    <w:rsid w:val="00F871DF"/>
    <w:rsid w:val="00F879E9"/>
    <w:rsid w:val="00F87DCB"/>
    <w:rsid w:val="00F87E26"/>
    <w:rsid w:val="00F87EF5"/>
    <w:rsid w:val="00F90050"/>
    <w:rsid w:val="00F90378"/>
    <w:rsid w:val="00F904BF"/>
    <w:rsid w:val="00F90542"/>
    <w:rsid w:val="00F9144B"/>
    <w:rsid w:val="00F91BC5"/>
    <w:rsid w:val="00F9247C"/>
    <w:rsid w:val="00F92A07"/>
    <w:rsid w:val="00F92BA7"/>
    <w:rsid w:val="00F9324F"/>
    <w:rsid w:val="00F9335E"/>
    <w:rsid w:val="00F935A4"/>
    <w:rsid w:val="00F9385C"/>
    <w:rsid w:val="00F94892"/>
    <w:rsid w:val="00F9497F"/>
    <w:rsid w:val="00F949E8"/>
    <w:rsid w:val="00F9520F"/>
    <w:rsid w:val="00F95471"/>
    <w:rsid w:val="00F95602"/>
    <w:rsid w:val="00F9585F"/>
    <w:rsid w:val="00F959B4"/>
    <w:rsid w:val="00F95C3E"/>
    <w:rsid w:val="00F95D46"/>
    <w:rsid w:val="00F96051"/>
    <w:rsid w:val="00F96599"/>
    <w:rsid w:val="00F971A7"/>
    <w:rsid w:val="00F9729C"/>
    <w:rsid w:val="00F974C8"/>
    <w:rsid w:val="00F974F0"/>
    <w:rsid w:val="00F9787E"/>
    <w:rsid w:val="00F979B4"/>
    <w:rsid w:val="00F97C9A"/>
    <w:rsid w:val="00FA050B"/>
    <w:rsid w:val="00FA095E"/>
    <w:rsid w:val="00FA0C19"/>
    <w:rsid w:val="00FA0D3C"/>
    <w:rsid w:val="00FA166F"/>
    <w:rsid w:val="00FA183D"/>
    <w:rsid w:val="00FA1D01"/>
    <w:rsid w:val="00FA22C3"/>
    <w:rsid w:val="00FA26DD"/>
    <w:rsid w:val="00FA2AAF"/>
    <w:rsid w:val="00FA2BE3"/>
    <w:rsid w:val="00FA3783"/>
    <w:rsid w:val="00FA3BBB"/>
    <w:rsid w:val="00FA4138"/>
    <w:rsid w:val="00FA41DC"/>
    <w:rsid w:val="00FA4237"/>
    <w:rsid w:val="00FA4C47"/>
    <w:rsid w:val="00FA526A"/>
    <w:rsid w:val="00FA587A"/>
    <w:rsid w:val="00FA5917"/>
    <w:rsid w:val="00FA5EEC"/>
    <w:rsid w:val="00FA611A"/>
    <w:rsid w:val="00FA65B9"/>
    <w:rsid w:val="00FA6712"/>
    <w:rsid w:val="00FA67B1"/>
    <w:rsid w:val="00FA70DE"/>
    <w:rsid w:val="00FA72EB"/>
    <w:rsid w:val="00FA7457"/>
    <w:rsid w:val="00FA7C54"/>
    <w:rsid w:val="00FA7DBA"/>
    <w:rsid w:val="00FB03D6"/>
    <w:rsid w:val="00FB057E"/>
    <w:rsid w:val="00FB0BFB"/>
    <w:rsid w:val="00FB0C9E"/>
    <w:rsid w:val="00FB0D1B"/>
    <w:rsid w:val="00FB13AD"/>
    <w:rsid w:val="00FB13BD"/>
    <w:rsid w:val="00FB156F"/>
    <w:rsid w:val="00FB15F0"/>
    <w:rsid w:val="00FB2021"/>
    <w:rsid w:val="00FB22E7"/>
    <w:rsid w:val="00FB2C05"/>
    <w:rsid w:val="00FB3128"/>
    <w:rsid w:val="00FB3A6D"/>
    <w:rsid w:val="00FB3FC0"/>
    <w:rsid w:val="00FB46B4"/>
    <w:rsid w:val="00FB522F"/>
    <w:rsid w:val="00FB526D"/>
    <w:rsid w:val="00FB5471"/>
    <w:rsid w:val="00FB5513"/>
    <w:rsid w:val="00FB57F8"/>
    <w:rsid w:val="00FB5A64"/>
    <w:rsid w:val="00FB5FB2"/>
    <w:rsid w:val="00FB658E"/>
    <w:rsid w:val="00FB65A5"/>
    <w:rsid w:val="00FB6874"/>
    <w:rsid w:val="00FB6B46"/>
    <w:rsid w:val="00FB6CF3"/>
    <w:rsid w:val="00FB6CFF"/>
    <w:rsid w:val="00FB71ED"/>
    <w:rsid w:val="00FB73E6"/>
    <w:rsid w:val="00FB7871"/>
    <w:rsid w:val="00FC0884"/>
    <w:rsid w:val="00FC12FE"/>
    <w:rsid w:val="00FC3405"/>
    <w:rsid w:val="00FC3527"/>
    <w:rsid w:val="00FC38B6"/>
    <w:rsid w:val="00FC397A"/>
    <w:rsid w:val="00FC40D4"/>
    <w:rsid w:val="00FC42D7"/>
    <w:rsid w:val="00FC4C1B"/>
    <w:rsid w:val="00FC5084"/>
    <w:rsid w:val="00FC5882"/>
    <w:rsid w:val="00FC58A0"/>
    <w:rsid w:val="00FC6045"/>
    <w:rsid w:val="00FC607E"/>
    <w:rsid w:val="00FC60EB"/>
    <w:rsid w:val="00FC611B"/>
    <w:rsid w:val="00FC67E8"/>
    <w:rsid w:val="00FC7A3D"/>
    <w:rsid w:val="00FC7EF4"/>
    <w:rsid w:val="00FD02AF"/>
    <w:rsid w:val="00FD07CA"/>
    <w:rsid w:val="00FD0974"/>
    <w:rsid w:val="00FD22F2"/>
    <w:rsid w:val="00FD2930"/>
    <w:rsid w:val="00FD3340"/>
    <w:rsid w:val="00FD3487"/>
    <w:rsid w:val="00FD3AA9"/>
    <w:rsid w:val="00FD3C61"/>
    <w:rsid w:val="00FD3CF4"/>
    <w:rsid w:val="00FD458C"/>
    <w:rsid w:val="00FD4BE7"/>
    <w:rsid w:val="00FD58F0"/>
    <w:rsid w:val="00FD5CFA"/>
    <w:rsid w:val="00FD6200"/>
    <w:rsid w:val="00FD623F"/>
    <w:rsid w:val="00FD6A0C"/>
    <w:rsid w:val="00FD6EA4"/>
    <w:rsid w:val="00FD73D5"/>
    <w:rsid w:val="00FD7602"/>
    <w:rsid w:val="00FE00C6"/>
    <w:rsid w:val="00FE04E2"/>
    <w:rsid w:val="00FE06F1"/>
    <w:rsid w:val="00FE085B"/>
    <w:rsid w:val="00FE0D28"/>
    <w:rsid w:val="00FE0DF5"/>
    <w:rsid w:val="00FE12AD"/>
    <w:rsid w:val="00FE2A6A"/>
    <w:rsid w:val="00FE2FCD"/>
    <w:rsid w:val="00FE30B4"/>
    <w:rsid w:val="00FE30D6"/>
    <w:rsid w:val="00FE33D6"/>
    <w:rsid w:val="00FE38C7"/>
    <w:rsid w:val="00FE3CDE"/>
    <w:rsid w:val="00FE3D9C"/>
    <w:rsid w:val="00FE4AAC"/>
    <w:rsid w:val="00FE4B6C"/>
    <w:rsid w:val="00FE4D41"/>
    <w:rsid w:val="00FE51BB"/>
    <w:rsid w:val="00FE545A"/>
    <w:rsid w:val="00FE55C6"/>
    <w:rsid w:val="00FE56A6"/>
    <w:rsid w:val="00FE576E"/>
    <w:rsid w:val="00FE57E2"/>
    <w:rsid w:val="00FE63C4"/>
    <w:rsid w:val="00FE65F2"/>
    <w:rsid w:val="00FE6801"/>
    <w:rsid w:val="00FE6CB6"/>
    <w:rsid w:val="00FE6CED"/>
    <w:rsid w:val="00FE6EEE"/>
    <w:rsid w:val="00FE7703"/>
    <w:rsid w:val="00FE7857"/>
    <w:rsid w:val="00FE7E95"/>
    <w:rsid w:val="00FF0019"/>
    <w:rsid w:val="00FF0368"/>
    <w:rsid w:val="00FF1207"/>
    <w:rsid w:val="00FF13A9"/>
    <w:rsid w:val="00FF1A15"/>
    <w:rsid w:val="00FF1A94"/>
    <w:rsid w:val="00FF2F92"/>
    <w:rsid w:val="00FF317E"/>
    <w:rsid w:val="00FF31C4"/>
    <w:rsid w:val="00FF337B"/>
    <w:rsid w:val="00FF33BC"/>
    <w:rsid w:val="00FF3443"/>
    <w:rsid w:val="00FF353E"/>
    <w:rsid w:val="00FF3880"/>
    <w:rsid w:val="00FF4606"/>
    <w:rsid w:val="00FF46F4"/>
    <w:rsid w:val="00FF4712"/>
    <w:rsid w:val="00FF478B"/>
    <w:rsid w:val="00FF47D9"/>
    <w:rsid w:val="00FF4E2E"/>
    <w:rsid w:val="00FF4F27"/>
    <w:rsid w:val="00FF516B"/>
    <w:rsid w:val="00FF554C"/>
    <w:rsid w:val="00FF5A68"/>
    <w:rsid w:val="00FF6C4C"/>
    <w:rsid w:val="00FF7277"/>
    <w:rsid w:val="00FF7371"/>
    <w:rsid w:val="00FF78F4"/>
    <w:rsid w:val="00FF79D2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EADEFF94-F32B-4194-ACD4-5A40F15B7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C36EF5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64103"/>
  </w:style>
  <w:style w:type="paragraph" w:styleId="Rodap">
    <w:name w:val="footer"/>
    <w:basedOn w:val="Normal"/>
    <w:link w:val="RodapChar"/>
    <w:uiPriority w:val="99"/>
    <w:unhideWhenUsed/>
    <w:rsid w:val="00C641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64103"/>
  </w:style>
  <w:style w:type="table" w:styleId="Tabelacomgrade">
    <w:name w:val="Table Grid"/>
    <w:basedOn w:val="Tabelanormal"/>
    <w:uiPriority w:val="39"/>
    <w:rsid w:val="00E852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114BA2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14BA2"/>
    <w:rPr>
      <w:color w:val="605E5C"/>
      <w:shd w:val="clear" w:color="auto" w:fill="E1DFDD"/>
    </w:rPr>
  </w:style>
  <w:style w:type="character" w:customStyle="1" w:styleId="Ttulo1Char">
    <w:name w:val="Título 1 Char"/>
    <w:link w:val="Ttulo1"/>
    <w:uiPriority w:val="9"/>
    <w:rsid w:val="00C36EF5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1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7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eid\Desktop\Or&#231;amento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0CE415-560F-435B-A325-4A477FAA6B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Orçamento.dot</Template>
  <TotalTime>0</TotalTime>
  <Pages>2</Pages>
  <Words>517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</dc:creator>
  <cp:keywords/>
  <dc:description/>
  <cp:lastModifiedBy>Ana Paula da Silva</cp:lastModifiedBy>
  <cp:revision>2</cp:revision>
  <cp:lastPrinted>2020-12-15T21:51:00Z</cp:lastPrinted>
  <dcterms:created xsi:type="dcterms:W3CDTF">2021-02-12T15:24:00Z</dcterms:created>
  <dcterms:modified xsi:type="dcterms:W3CDTF">2021-02-12T15:24:00Z</dcterms:modified>
</cp:coreProperties>
</file>