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5346" w:rsidRPr="007C03D3" w:rsidRDefault="00884F8A" w:rsidP="00BB626D">
      <w:pPr>
        <w:spacing w:before="40" w:after="120" w:line="240" w:lineRule="auto"/>
        <w:jc w:val="both"/>
        <w:rPr>
          <w:rFonts w:ascii="Arial" w:hAnsi="Arial" w:cs="Arial"/>
          <w:sz w:val="16"/>
          <w:szCs w:val="16"/>
        </w:rPr>
      </w:pPr>
      <w:bookmarkStart w:id="0" w:name="_GoBack"/>
      <w:bookmarkEnd w:id="0"/>
      <w:r w:rsidRPr="007C03D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-236220</wp:posOffset>
            </wp:positionV>
            <wp:extent cx="1574800" cy="529590"/>
            <wp:effectExtent l="0" t="0" r="6350" b="381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0" cy="52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03D3" w:rsidRPr="007C03D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sexta-feira, 12 de fevereiro de 2021 </w:t>
      </w:r>
      <w:r w:rsidR="007C03D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7C03D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7C03D3" w:rsidRPr="007C03D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7C03D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7C03D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7C03D3" w:rsidRPr="007C03D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São Paulo, 131 (29)</w:t>
      </w:r>
      <w:r w:rsidR="007C03D3" w:rsidRPr="007C03D3">
        <w:rPr>
          <w:rFonts w:ascii="Arial" w:hAnsi="Arial" w:cs="Arial"/>
          <w:b/>
          <w:bCs/>
          <w:noProof/>
          <w:sz w:val="15"/>
          <w:szCs w:val="15"/>
        </w:rPr>
        <w:t xml:space="preserve"> – </w:t>
      </w:r>
      <w:r w:rsidR="007C03D3">
        <w:rPr>
          <w:rFonts w:ascii="Arial" w:hAnsi="Arial" w:cs="Arial"/>
          <w:b/>
          <w:bCs/>
          <w:noProof/>
          <w:sz w:val="16"/>
          <w:szCs w:val="16"/>
        </w:rPr>
        <w:t>8</w:t>
      </w:r>
    </w:p>
    <w:p w:rsidR="0077739F" w:rsidRPr="00DA102F" w:rsidRDefault="0077739F" w:rsidP="00DA102F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DA102F">
        <w:rPr>
          <w:rFonts w:ascii="Arial" w:hAnsi="Arial" w:cs="Arial"/>
          <w:sz w:val="28"/>
          <w:szCs w:val="28"/>
        </w:rPr>
        <w:t>Administração</w:t>
      </w:r>
      <w:r w:rsidR="00DA102F" w:rsidRPr="00DA102F">
        <w:rPr>
          <w:rFonts w:ascii="Arial" w:hAnsi="Arial" w:cs="Arial"/>
          <w:sz w:val="28"/>
          <w:szCs w:val="28"/>
        </w:rPr>
        <w:t xml:space="preserve"> </w:t>
      </w:r>
      <w:r w:rsidRPr="00DA102F">
        <w:rPr>
          <w:rFonts w:ascii="Arial" w:hAnsi="Arial" w:cs="Arial"/>
          <w:sz w:val="28"/>
          <w:szCs w:val="28"/>
        </w:rPr>
        <w:t>Penitenciária</w:t>
      </w:r>
    </w:p>
    <w:p w:rsidR="0077739F" w:rsidRPr="00DA102F" w:rsidRDefault="0077739F" w:rsidP="00DA102F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A102F">
        <w:rPr>
          <w:rFonts w:ascii="Arial" w:hAnsi="Arial" w:cs="Arial"/>
          <w:sz w:val="18"/>
          <w:szCs w:val="18"/>
        </w:rPr>
        <w:t>GABINETE DO SECRETÁRIO</w:t>
      </w:r>
    </w:p>
    <w:p w:rsidR="0077739F" w:rsidRPr="00DA102F" w:rsidRDefault="0077739F" w:rsidP="00DA102F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DA102F">
        <w:rPr>
          <w:rFonts w:ascii="Arial" w:hAnsi="Arial" w:cs="Arial"/>
          <w:b/>
          <w:bCs/>
          <w:sz w:val="28"/>
          <w:szCs w:val="28"/>
        </w:rPr>
        <w:t>Resolução SAP-14, de 11-2-2021</w:t>
      </w:r>
    </w:p>
    <w:p w:rsidR="0077739F" w:rsidRPr="00DA102F" w:rsidRDefault="0077739F" w:rsidP="00DA102F">
      <w:pPr>
        <w:spacing w:before="40" w:after="120" w:line="32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DA102F">
        <w:rPr>
          <w:rFonts w:ascii="Arial" w:hAnsi="Arial" w:cs="Arial"/>
          <w:b/>
          <w:bCs/>
          <w:i/>
          <w:iCs/>
          <w:sz w:val="24"/>
          <w:szCs w:val="24"/>
        </w:rPr>
        <w:t>Dispõe sobre a convocação de servidores desta</w:t>
      </w:r>
      <w:r w:rsidR="00DA102F" w:rsidRPr="00DA102F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DA102F">
        <w:rPr>
          <w:rFonts w:ascii="Arial" w:hAnsi="Arial" w:cs="Arial"/>
          <w:b/>
          <w:bCs/>
          <w:i/>
          <w:iCs/>
          <w:sz w:val="24"/>
          <w:szCs w:val="24"/>
        </w:rPr>
        <w:t>Pasta, para os fins que especifica</w:t>
      </w:r>
    </w:p>
    <w:p w:rsidR="0077739F" w:rsidRPr="0077739F" w:rsidRDefault="0077739F" w:rsidP="00D14553">
      <w:pPr>
        <w:tabs>
          <w:tab w:val="left" w:pos="4111"/>
        </w:tabs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77739F">
        <w:rPr>
          <w:rFonts w:ascii="Arial" w:hAnsi="Arial" w:cs="Arial"/>
        </w:rPr>
        <w:t xml:space="preserve">O Secretário da Administração Penitenciária, </w:t>
      </w:r>
      <w:r w:rsidRPr="00D14553">
        <w:rPr>
          <w:rFonts w:ascii="Arial" w:hAnsi="Arial" w:cs="Arial"/>
          <w:b/>
          <w:bCs/>
        </w:rPr>
        <w:t>considerando</w:t>
      </w:r>
      <w:r w:rsidR="003874B0">
        <w:rPr>
          <w:rFonts w:ascii="Arial" w:hAnsi="Arial" w:cs="Arial"/>
        </w:rPr>
        <w:t xml:space="preserve"> </w:t>
      </w:r>
      <w:r w:rsidRPr="0077739F">
        <w:rPr>
          <w:rFonts w:ascii="Arial" w:hAnsi="Arial" w:cs="Arial"/>
        </w:rPr>
        <w:t xml:space="preserve">o </w:t>
      </w:r>
      <w:r w:rsidRPr="00D14553">
        <w:rPr>
          <w:rFonts w:ascii="Arial" w:hAnsi="Arial" w:cs="Arial"/>
          <w:b/>
          <w:bCs/>
        </w:rPr>
        <w:t>Termo de Cooperação</w:t>
      </w:r>
      <w:r w:rsidRPr="0077739F">
        <w:rPr>
          <w:rFonts w:ascii="Arial" w:hAnsi="Arial" w:cs="Arial"/>
        </w:rPr>
        <w:t xml:space="preserve"> firmado </w:t>
      </w:r>
      <w:r w:rsidRPr="00D14553">
        <w:rPr>
          <w:rFonts w:ascii="Arial" w:hAnsi="Arial" w:cs="Arial"/>
          <w:b/>
          <w:bCs/>
        </w:rPr>
        <w:t>entre</w:t>
      </w:r>
      <w:r w:rsidRPr="0077739F">
        <w:rPr>
          <w:rFonts w:ascii="Arial" w:hAnsi="Arial" w:cs="Arial"/>
        </w:rPr>
        <w:t xml:space="preserve"> a </w:t>
      </w:r>
      <w:r w:rsidRPr="00D14553">
        <w:rPr>
          <w:rFonts w:ascii="Arial" w:hAnsi="Arial" w:cs="Arial"/>
          <w:b/>
          <w:bCs/>
        </w:rPr>
        <w:t>Secretaria de Estado da</w:t>
      </w:r>
      <w:r w:rsidR="003874B0" w:rsidRPr="00D14553">
        <w:rPr>
          <w:rFonts w:ascii="Arial" w:hAnsi="Arial" w:cs="Arial"/>
          <w:b/>
          <w:bCs/>
        </w:rPr>
        <w:t xml:space="preserve"> </w:t>
      </w:r>
      <w:r w:rsidRPr="00D14553">
        <w:rPr>
          <w:rFonts w:ascii="Arial" w:hAnsi="Arial" w:cs="Arial"/>
          <w:b/>
          <w:bCs/>
        </w:rPr>
        <w:t>Saúde e</w:t>
      </w:r>
      <w:r w:rsidRPr="0077739F">
        <w:rPr>
          <w:rFonts w:ascii="Arial" w:hAnsi="Arial" w:cs="Arial"/>
        </w:rPr>
        <w:t xml:space="preserve"> a </w:t>
      </w:r>
      <w:r w:rsidRPr="00D14553">
        <w:rPr>
          <w:rFonts w:ascii="Arial" w:hAnsi="Arial" w:cs="Arial"/>
          <w:b/>
          <w:bCs/>
        </w:rPr>
        <w:t>Secretaria da Administração Penitenciária</w:t>
      </w:r>
      <w:r w:rsidRPr="0077739F">
        <w:rPr>
          <w:rFonts w:ascii="Arial" w:hAnsi="Arial" w:cs="Arial"/>
        </w:rPr>
        <w:t xml:space="preserve">, </w:t>
      </w:r>
      <w:r w:rsidRPr="003874B0">
        <w:rPr>
          <w:rFonts w:ascii="Arial" w:hAnsi="Arial" w:cs="Arial"/>
          <w:b/>
          <w:bCs/>
        </w:rPr>
        <w:t>resolve:</w:t>
      </w:r>
    </w:p>
    <w:p w:rsidR="0077739F" w:rsidRPr="0077739F" w:rsidRDefault="0077739F" w:rsidP="0077739F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D14553">
        <w:rPr>
          <w:rFonts w:ascii="Arial" w:hAnsi="Arial" w:cs="Arial"/>
          <w:b/>
          <w:bCs/>
        </w:rPr>
        <w:t>Artigo 1º</w:t>
      </w:r>
      <w:r w:rsidRPr="0077739F">
        <w:rPr>
          <w:rFonts w:ascii="Arial" w:hAnsi="Arial" w:cs="Arial"/>
        </w:rPr>
        <w:t xml:space="preserve"> - </w:t>
      </w:r>
      <w:r w:rsidRPr="00D14553">
        <w:rPr>
          <w:rFonts w:ascii="Arial" w:hAnsi="Arial" w:cs="Arial"/>
          <w:b/>
          <w:bCs/>
        </w:rPr>
        <w:t>Convocar</w:t>
      </w:r>
      <w:r w:rsidRPr="0077739F">
        <w:rPr>
          <w:rFonts w:ascii="Arial" w:hAnsi="Arial" w:cs="Arial"/>
        </w:rPr>
        <w:t>, em caráter excepcional, com prejuízo</w:t>
      </w:r>
      <w:r w:rsidR="003874B0">
        <w:rPr>
          <w:rFonts w:ascii="Arial" w:hAnsi="Arial" w:cs="Arial"/>
        </w:rPr>
        <w:t xml:space="preserve"> </w:t>
      </w:r>
      <w:r w:rsidRPr="0077739F">
        <w:rPr>
          <w:rFonts w:ascii="Arial" w:hAnsi="Arial" w:cs="Arial"/>
        </w:rPr>
        <w:t>de suas atribuições nas respectivas unidades de classificação,</w:t>
      </w:r>
      <w:r w:rsidR="003874B0">
        <w:rPr>
          <w:rFonts w:ascii="Arial" w:hAnsi="Arial" w:cs="Arial"/>
        </w:rPr>
        <w:t xml:space="preserve"> </w:t>
      </w:r>
      <w:r w:rsidRPr="0077739F">
        <w:rPr>
          <w:rFonts w:ascii="Arial" w:hAnsi="Arial" w:cs="Arial"/>
        </w:rPr>
        <w:t>mas sem prejuízo de seus vencimentos/salários e demais vantagens</w:t>
      </w:r>
      <w:r w:rsidR="003874B0">
        <w:rPr>
          <w:rFonts w:ascii="Arial" w:hAnsi="Arial" w:cs="Arial"/>
        </w:rPr>
        <w:t xml:space="preserve"> </w:t>
      </w:r>
      <w:r w:rsidRPr="0077739F">
        <w:rPr>
          <w:rFonts w:ascii="Arial" w:hAnsi="Arial" w:cs="Arial"/>
        </w:rPr>
        <w:t xml:space="preserve">do cargo/função, os (as) </w:t>
      </w:r>
      <w:r w:rsidRPr="00D14553">
        <w:rPr>
          <w:rFonts w:ascii="Arial" w:hAnsi="Arial" w:cs="Arial"/>
          <w:b/>
          <w:bCs/>
        </w:rPr>
        <w:t>servidores (as) abaixo relacionados</w:t>
      </w:r>
      <w:r w:rsidR="003874B0" w:rsidRPr="00D14553">
        <w:rPr>
          <w:rFonts w:ascii="Arial" w:hAnsi="Arial" w:cs="Arial"/>
          <w:b/>
          <w:bCs/>
        </w:rPr>
        <w:t xml:space="preserve"> </w:t>
      </w:r>
      <w:r w:rsidRPr="00D14553">
        <w:rPr>
          <w:rFonts w:ascii="Arial" w:hAnsi="Arial" w:cs="Arial"/>
          <w:b/>
          <w:bCs/>
        </w:rPr>
        <w:t>(as)</w:t>
      </w:r>
      <w:r w:rsidRPr="0077739F">
        <w:rPr>
          <w:rFonts w:ascii="Arial" w:hAnsi="Arial" w:cs="Arial"/>
        </w:rPr>
        <w:t xml:space="preserve">, </w:t>
      </w:r>
      <w:r w:rsidRPr="00D14553">
        <w:rPr>
          <w:rFonts w:ascii="Arial" w:hAnsi="Arial" w:cs="Arial"/>
          <w:b/>
          <w:bCs/>
        </w:rPr>
        <w:t>visando</w:t>
      </w:r>
      <w:r w:rsidRPr="0077739F">
        <w:rPr>
          <w:rFonts w:ascii="Arial" w:hAnsi="Arial" w:cs="Arial"/>
        </w:rPr>
        <w:t xml:space="preserve"> à </w:t>
      </w:r>
      <w:r w:rsidRPr="00D14553">
        <w:rPr>
          <w:rFonts w:ascii="Arial" w:hAnsi="Arial" w:cs="Arial"/>
          <w:b/>
          <w:bCs/>
        </w:rPr>
        <w:t>prestação de serviços de</w:t>
      </w:r>
      <w:r w:rsidRPr="0077739F">
        <w:rPr>
          <w:rFonts w:ascii="Arial" w:hAnsi="Arial" w:cs="Arial"/>
        </w:rPr>
        <w:t xml:space="preserve"> </w:t>
      </w:r>
      <w:r w:rsidRPr="00D14553">
        <w:rPr>
          <w:rFonts w:ascii="Arial" w:hAnsi="Arial" w:cs="Arial"/>
          <w:b/>
          <w:bCs/>
        </w:rPr>
        <w:t>segurança e vigilância</w:t>
      </w:r>
      <w:r w:rsidR="003874B0" w:rsidRPr="00D14553">
        <w:rPr>
          <w:rFonts w:ascii="Arial" w:hAnsi="Arial" w:cs="Arial"/>
          <w:b/>
          <w:bCs/>
        </w:rPr>
        <w:t xml:space="preserve"> </w:t>
      </w:r>
      <w:r w:rsidRPr="00D14553">
        <w:rPr>
          <w:rFonts w:ascii="Arial" w:hAnsi="Arial" w:cs="Arial"/>
          <w:b/>
          <w:bCs/>
        </w:rPr>
        <w:t>hospitalar junto ao Centro de Ações de Segurança Hospitalar, da</w:t>
      </w:r>
      <w:r w:rsidR="003874B0" w:rsidRPr="00D14553">
        <w:rPr>
          <w:rFonts w:ascii="Arial" w:hAnsi="Arial" w:cs="Arial"/>
          <w:b/>
          <w:bCs/>
        </w:rPr>
        <w:t xml:space="preserve"> </w:t>
      </w:r>
      <w:r w:rsidRPr="00D14553">
        <w:rPr>
          <w:rFonts w:ascii="Arial" w:hAnsi="Arial" w:cs="Arial"/>
          <w:b/>
          <w:bCs/>
        </w:rPr>
        <w:t>Secretaria da</w:t>
      </w:r>
      <w:r w:rsidRPr="0077739F">
        <w:rPr>
          <w:rFonts w:ascii="Arial" w:hAnsi="Arial" w:cs="Arial"/>
        </w:rPr>
        <w:t xml:space="preserve"> </w:t>
      </w:r>
      <w:r w:rsidRPr="00D14553">
        <w:rPr>
          <w:rFonts w:ascii="Arial" w:hAnsi="Arial" w:cs="Arial"/>
          <w:b/>
          <w:bCs/>
        </w:rPr>
        <w:t>Administração Penitenciária</w:t>
      </w:r>
      <w:r w:rsidRPr="0077739F">
        <w:rPr>
          <w:rFonts w:ascii="Arial" w:hAnsi="Arial" w:cs="Arial"/>
        </w:rPr>
        <w:t>, criado pelo Decreto</w:t>
      </w:r>
      <w:r w:rsidR="003874B0">
        <w:rPr>
          <w:rFonts w:ascii="Arial" w:hAnsi="Arial" w:cs="Arial"/>
        </w:rPr>
        <w:t xml:space="preserve"> </w:t>
      </w:r>
      <w:r w:rsidRPr="0077739F">
        <w:rPr>
          <w:rFonts w:ascii="Arial" w:hAnsi="Arial" w:cs="Arial"/>
        </w:rPr>
        <w:t>54.024/09, no período de 11-02-2021 a 11-04-2021.</w:t>
      </w:r>
    </w:p>
    <w:p w:rsidR="0077739F" w:rsidRPr="00E443E1" w:rsidRDefault="0077739F" w:rsidP="009275BF">
      <w:pPr>
        <w:spacing w:before="140" w:after="80" w:line="30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E443E1">
        <w:rPr>
          <w:rFonts w:ascii="Arial" w:hAnsi="Arial" w:cs="Arial"/>
          <w:b/>
          <w:bCs/>
          <w:sz w:val="24"/>
          <w:szCs w:val="24"/>
        </w:rPr>
        <w:t>Coordenadoria de Unidades Prisionais da Região Metropolitana</w:t>
      </w:r>
      <w:r w:rsidR="003874B0" w:rsidRPr="00E443E1">
        <w:rPr>
          <w:rFonts w:ascii="Arial" w:hAnsi="Arial" w:cs="Arial"/>
          <w:b/>
          <w:bCs/>
          <w:sz w:val="24"/>
          <w:szCs w:val="24"/>
        </w:rPr>
        <w:t xml:space="preserve"> </w:t>
      </w:r>
      <w:r w:rsidRPr="00E443E1">
        <w:rPr>
          <w:rFonts w:ascii="Arial" w:hAnsi="Arial" w:cs="Arial"/>
          <w:b/>
          <w:bCs/>
          <w:sz w:val="24"/>
          <w:szCs w:val="24"/>
        </w:rPr>
        <w:t>de São Paulo – Coremetro</w:t>
      </w:r>
    </w:p>
    <w:p w:rsidR="0077739F" w:rsidRPr="00E443E1" w:rsidRDefault="0077739F" w:rsidP="00E20FD4">
      <w:pPr>
        <w:spacing w:before="80" w:after="6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E443E1">
        <w:rPr>
          <w:rFonts w:ascii="Arial" w:hAnsi="Arial" w:cs="Arial"/>
          <w:b/>
          <w:bCs/>
          <w:sz w:val="24"/>
          <w:szCs w:val="24"/>
        </w:rPr>
        <w:t>Do Centro de Detenção Provisória de Chácara Belém I</w:t>
      </w:r>
    </w:p>
    <w:p w:rsidR="0077739F" w:rsidRPr="00ED64C8" w:rsidRDefault="0077739F" w:rsidP="00E20FD4">
      <w:pPr>
        <w:spacing w:before="6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Adenilson Ferreira Evangelista, RG. 21.949.140-9, ASP VII,</w:t>
      </w:r>
      <w:r w:rsidR="003874B0" w:rsidRPr="00ED64C8">
        <w:rPr>
          <w:rFonts w:ascii="Arial" w:hAnsi="Arial" w:cs="Arial"/>
          <w:sz w:val="19"/>
          <w:szCs w:val="19"/>
        </w:rPr>
        <w:t xml:space="preserve"> </w:t>
      </w:r>
      <w:r w:rsidRPr="00ED64C8">
        <w:rPr>
          <w:rFonts w:ascii="Arial" w:hAnsi="Arial" w:cs="Arial"/>
          <w:sz w:val="19"/>
          <w:szCs w:val="19"/>
        </w:rPr>
        <w:t>SQC-III-QSAP;</w:t>
      </w:r>
    </w:p>
    <w:p w:rsidR="0077739F" w:rsidRPr="00ED64C8" w:rsidRDefault="0077739F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Adriano Cristiano de Assis, RG. 54.510.826-3, ASP IV, SQC-III-QSAP;</w:t>
      </w:r>
    </w:p>
    <w:p w:rsidR="0077739F" w:rsidRPr="00ED64C8" w:rsidRDefault="0077739F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Carlos Alberto Lisboa, RG. 18.236.198, ASP VI, SQC-III-QSAP;</w:t>
      </w:r>
    </w:p>
    <w:p w:rsidR="0077739F" w:rsidRPr="00ED64C8" w:rsidRDefault="0077739F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Jo Martins de Freitas, RG 22.130.488-5, ASP IV, SQC-III-QSAP;</w:t>
      </w:r>
    </w:p>
    <w:p w:rsidR="0077739F" w:rsidRPr="00ED64C8" w:rsidRDefault="0077739F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José Geraldo de Freitas, RG. 26.782.011-2, ASP IV, SQC-III-QSAP;</w:t>
      </w:r>
    </w:p>
    <w:p w:rsidR="0077739F" w:rsidRPr="00ED64C8" w:rsidRDefault="0077739F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Julio Vinicius de Moraes, RG. 35.057.038-3, ASP IV, SQC-III-QSAP;</w:t>
      </w:r>
    </w:p>
    <w:p w:rsidR="0077739F" w:rsidRPr="00ED64C8" w:rsidRDefault="0077739F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Luiz Antonio da Silva, RG. 180868329, ASP VII, SQC-III-QSAP;</w:t>
      </w:r>
    </w:p>
    <w:p w:rsidR="0077739F" w:rsidRPr="00ED64C8" w:rsidRDefault="0077739F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Luiz Sandro Guedes, RG 19.343.029-0, ASP V, SQC-III-QSAP;</w:t>
      </w:r>
    </w:p>
    <w:p w:rsidR="0077739F" w:rsidRPr="00ED64C8" w:rsidRDefault="0077739F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Marcio Henrique dos Santos, RG 417728542, ASP II, SQC-III-QSAP;</w:t>
      </w:r>
    </w:p>
    <w:p w:rsidR="0077739F" w:rsidRPr="00ED64C8" w:rsidRDefault="0077739F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Mario Luiz Sampaio Silveira Porto, RG. 8.467.637, ASP VI,</w:t>
      </w:r>
      <w:r w:rsidR="003874B0" w:rsidRPr="00ED64C8">
        <w:rPr>
          <w:rFonts w:ascii="Arial" w:hAnsi="Arial" w:cs="Arial"/>
          <w:sz w:val="19"/>
          <w:szCs w:val="19"/>
        </w:rPr>
        <w:t xml:space="preserve"> </w:t>
      </w:r>
      <w:r w:rsidRPr="00ED64C8">
        <w:rPr>
          <w:rFonts w:ascii="Arial" w:hAnsi="Arial" w:cs="Arial"/>
          <w:sz w:val="19"/>
          <w:szCs w:val="19"/>
        </w:rPr>
        <w:t>SQC-III-QSAP;</w:t>
      </w:r>
    </w:p>
    <w:p w:rsidR="0077739F" w:rsidRPr="00ED64C8" w:rsidRDefault="0077739F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Nalia Alves de Oliveira Gaspar, RG. 20141025-4, ASP IV,</w:t>
      </w:r>
      <w:r w:rsidR="003874B0" w:rsidRPr="00ED64C8">
        <w:rPr>
          <w:rFonts w:ascii="Arial" w:hAnsi="Arial" w:cs="Arial"/>
          <w:sz w:val="19"/>
          <w:szCs w:val="19"/>
        </w:rPr>
        <w:t xml:space="preserve"> </w:t>
      </w:r>
      <w:r w:rsidRPr="00ED64C8">
        <w:rPr>
          <w:rFonts w:ascii="Arial" w:hAnsi="Arial" w:cs="Arial"/>
          <w:sz w:val="19"/>
          <w:szCs w:val="19"/>
        </w:rPr>
        <w:t>SQC-III-QSAP</w:t>
      </w:r>
    </w:p>
    <w:p w:rsidR="0077739F" w:rsidRPr="00ED64C8" w:rsidRDefault="0077739F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Neuza Vieira Costa de Abreu, RG. 18.314.279-2, ASP IV,</w:t>
      </w:r>
      <w:r w:rsidR="003874B0" w:rsidRPr="00ED64C8">
        <w:rPr>
          <w:rFonts w:ascii="Arial" w:hAnsi="Arial" w:cs="Arial"/>
          <w:sz w:val="19"/>
          <w:szCs w:val="19"/>
        </w:rPr>
        <w:t xml:space="preserve"> </w:t>
      </w:r>
      <w:r w:rsidRPr="00ED64C8">
        <w:rPr>
          <w:rFonts w:ascii="Arial" w:hAnsi="Arial" w:cs="Arial"/>
          <w:sz w:val="19"/>
          <w:szCs w:val="19"/>
        </w:rPr>
        <w:t>SQC-III-QSAP;</w:t>
      </w:r>
    </w:p>
    <w:p w:rsidR="0077739F" w:rsidRPr="00ED64C8" w:rsidRDefault="0077739F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Paulo Antonio Gomes, RG 20.376.247-2, ASP V, SQC-III-QSAP;</w:t>
      </w:r>
    </w:p>
    <w:p w:rsidR="0077739F" w:rsidRPr="00ED64C8" w:rsidRDefault="0077739F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Rivair Netto da Silva, RG 17.183.764-2, ASP IV, SQC-III-QSAP;</w:t>
      </w:r>
    </w:p>
    <w:p w:rsidR="0077739F" w:rsidRPr="00ED64C8" w:rsidRDefault="0077739F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Rubens Moreira da Costa Filho, RG 16.104.930-8, ASP VII,</w:t>
      </w:r>
      <w:r w:rsidR="003874B0" w:rsidRPr="00ED64C8">
        <w:rPr>
          <w:rFonts w:ascii="Arial" w:hAnsi="Arial" w:cs="Arial"/>
          <w:sz w:val="19"/>
          <w:szCs w:val="19"/>
        </w:rPr>
        <w:t xml:space="preserve"> </w:t>
      </w:r>
      <w:r w:rsidRPr="00ED64C8">
        <w:rPr>
          <w:rFonts w:ascii="Arial" w:hAnsi="Arial" w:cs="Arial"/>
          <w:sz w:val="19"/>
          <w:szCs w:val="19"/>
        </w:rPr>
        <w:t>SQC-III-QSAP;</w:t>
      </w:r>
    </w:p>
    <w:p w:rsidR="0077739F" w:rsidRPr="00ED64C8" w:rsidRDefault="0077739F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Silmeire Rosane Miloch Deeke, RG. 18.209.392-X, ASP IV,</w:t>
      </w:r>
      <w:r w:rsidR="003874B0" w:rsidRPr="00ED64C8">
        <w:rPr>
          <w:rFonts w:ascii="Arial" w:hAnsi="Arial" w:cs="Arial"/>
          <w:sz w:val="19"/>
          <w:szCs w:val="19"/>
        </w:rPr>
        <w:t xml:space="preserve"> </w:t>
      </w:r>
      <w:r w:rsidRPr="00ED64C8">
        <w:rPr>
          <w:rFonts w:ascii="Arial" w:hAnsi="Arial" w:cs="Arial"/>
          <w:sz w:val="19"/>
          <w:szCs w:val="19"/>
        </w:rPr>
        <w:t>SQC-III-QSAP.</w:t>
      </w:r>
    </w:p>
    <w:p w:rsidR="0077739F" w:rsidRPr="00ED64C8" w:rsidRDefault="0077739F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William Aparecido da Silva, RG. 25.160.448-2, ASP IV, SQC-III-QSAP;</w:t>
      </w:r>
    </w:p>
    <w:p w:rsidR="0077739F" w:rsidRPr="00E443E1" w:rsidRDefault="0077739F" w:rsidP="00E20FD4">
      <w:pPr>
        <w:spacing w:before="140" w:after="60" w:line="30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E443E1">
        <w:rPr>
          <w:rFonts w:ascii="Arial" w:hAnsi="Arial" w:cs="Arial"/>
          <w:b/>
          <w:bCs/>
          <w:sz w:val="24"/>
          <w:szCs w:val="24"/>
        </w:rPr>
        <w:t>Do Centro de Detenção Provisória “ASP Paulo Gilberto de</w:t>
      </w:r>
      <w:r w:rsidR="003874B0" w:rsidRPr="00E443E1">
        <w:rPr>
          <w:rFonts w:ascii="Arial" w:hAnsi="Arial" w:cs="Arial"/>
          <w:b/>
          <w:bCs/>
          <w:sz w:val="24"/>
          <w:szCs w:val="24"/>
        </w:rPr>
        <w:t xml:space="preserve"> </w:t>
      </w:r>
      <w:r w:rsidRPr="00E443E1">
        <w:rPr>
          <w:rFonts w:ascii="Arial" w:hAnsi="Arial" w:cs="Arial"/>
          <w:b/>
          <w:bCs/>
          <w:sz w:val="24"/>
          <w:szCs w:val="24"/>
        </w:rPr>
        <w:t>Araujo” de Chácara Belém</w:t>
      </w:r>
    </w:p>
    <w:p w:rsidR="0077739F" w:rsidRPr="00ED64C8" w:rsidRDefault="0077739F" w:rsidP="00E20FD4">
      <w:pPr>
        <w:spacing w:before="6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Alexandre Pinheiro, RG 25.742.919-0, ASP VI, SQC-III-QSAP;</w:t>
      </w:r>
    </w:p>
    <w:p w:rsidR="0077739F" w:rsidRPr="00ED64C8" w:rsidRDefault="0077739F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Armando Corunha Martins, RG 19549720, ASP V, SQC-III-QSAP;</w:t>
      </w:r>
    </w:p>
    <w:p w:rsidR="00CC42A0" w:rsidRPr="00ED64C8" w:rsidRDefault="0077739F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Celso Caetano Lima, RG. 247325557, ASP V,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Ely Clayton Fernandes da Silva, RG. 29.971.025-7, ASP IV,</w:t>
      </w:r>
      <w:r w:rsidR="003874B0" w:rsidRPr="00ED64C8">
        <w:rPr>
          <w:rFonts w:ascii="Arial" w:hAnsi="Arial" w:cs="Arial"/>
          <w:sz w:val="19"/>
          <w:szCs w:val="19"/>
        </w:rPr>
        <w:t xml:space="preserve"> </w:t>
      </w:r>
      <w:r w:rsidRPr="00ED64C8">
        <w:rPr>
          <w:rFonts w:ascii="Arial" w:hAnsi="Arial" w:cs="Arial"/>
          <w:sz w:val="19"/>
          <w:szCs w:val="19"/>
        </w:rPr>
        <w:t>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Emerson da Silva Oliveira, RG. 23.189.163-5, ASP VI,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Francisco Goncalves da Silva, RG. 32.169.501-X, ASP IV,</w:t>
      </w:r>
      <w:r w:rsidR="003874B0" w:rsidRPr="00ED64C8">
        <w:rPr>
          <w:rFonts w:ascii="Arial" w:hAnsi="Arial" w:cs="Arial"/>
          <w:sz w:val="19"/>
          <w:szCs w:val="19"/>
        </w:rPr>
        <w:t xml:space="preserve"> </w:t>
      </w:r>
      <w:r w:rsidRPr="00ED64C8">
        <w:rPr>
          <w:rFonts w:ascii="Arial" w:hAnsi="Arial" w:cs="Arial"/>
          <w:sz w:val="19"/>
          <w:szCs w:val="19"/>
        </w:rPr>
        <w:t>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Francisco Ramos, RG. 14.022.830-5, ASP VI,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Gustavo Souto Ramos, RG 24.833.477-3, ASP VI,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Marcelo de Ornelas Dantas, RG 27.089.919-4, ASP IV,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Paulo Henrique Vicente da Silva, RG. 43.963.888-4, ASP III,</w:t>
      </w:r>
      <w:r w:rsidR="00E443E1" w:rsidRPr="00ED64C8">
        <w:rPr>
          <w:rFonts w:ascii="Arial" w:hAnsi="Arial" w:cs="Arial"/>
          <w:sz w:val="19"/>
          <w:szCs w:val="19"/>
        </w:rPr>
        <w:t xml:space="preserve"> </w:t>
      </w:r>
      <w:r w:rsidRPr="00ED64C8">
        <w:rPr>
          <w:rFonts w:ascii="Arial" w:hAnsi="Arial" w:cs="Arial"/>
          <w:sz w:val="19"/>
          <w:szCs w:val="19"/>
        </w:rPr>
        <w:t>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lastRenderedPageBreak/>
        <w:t>Thomas Daniel Gerotti, RG. 28.420.579-5, ASP V, SQC-III-QSAP.</w:t>
      </w:r>
    </w:p>
    <w:p w:rsidR="00E767B6" w:rsidRPr="00E443E1" w:rsidRDefault="00E767B6" w:rsidP="00E20FD4">
      <w:pPr>
        <w:spacing w:before="140" w:after="6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E443E1">
        <w:rPr>
          <w:rFonts w:ascii="Arial" w:hAnsi="Arial" w:cs="Arial"/>
          <w:b/>
          <w:bCs/>
          <w:sz w:val="24"/>
          <w:szCs w:val="24"/>
        </w:rPr>
        <w:t>Do Centro de Detenção Provisória de Vila Independência</w:t>
      </w:r>
    </w:p>
    <w:p w:rsidR="00E767B6" w:rsidRPr="00ED64C8" w:rsidRDefault="00E767B6" w:rsidP="00E20FD4">
      <w:pPr>
        <w:spacing w:before="6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Fabio Cicero Duda, RG. 23.186.189-8, ASP V, SQC-III-QSAP.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Izailton de Andrade, RG 24.608.216-1, ASP IV,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Jose Aparecido Cavalheiro, RG. 16.666.438-8, ASP III,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Marcelo Donisete Jurado, RG 19.467.081-8, ASP VI,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Ricardo Rosa Camargo, RG 23.879.016-2, ASP IV,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Walter Castro Junior, RG 10.991.862, ASP VII,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Walter de Moraes, RG. 16.469.720-2, ASP VII, SQC-III-QSAP.</w:t>
      </w:r>
    </w:p>
    <w:p w:rsidR="00E767B6" w:rsidRPr="00E443E1" w:rsidRDefault="00E767B6" w:rsidP="00E20FD4">
      <w:pPr>
        <w:spacing w:before="140" w:after="6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E443E1">
        <w:rPr>
          <w:rFonts w:ascii="Arial" w:hAnsi="Arial" w:cs="Arial"/>
          <w:b/>
          <w:bCs/>
          <w:sz w:val="24"/>
          <w:szCs w:val="24"/>
        </w:rPr>
        <w:t>Do Centro de Detenção Provisória “ASP Vicente Luzan da</w:t>
      </w:r>
      <w:r w:rsidR="00E443E1" w:rsidRPr="00E443E1">
        <w:rPr>
          <w:rFonts w:ascii="Arial" w:hAnsi="Arial" w:cs="Arial"/>
          <w:b/>
          <w:bCs/>
          <w:sz w:val="24"/>
          <w:szCs w:val="24"/>
        </w:rPr>
        <w:t xml:space="preserve"> </w:t>
      </w:r>
      <w:r w:rsidRPr="00E443E1">
        <w:rPr>
          <w:rFonts w:ascii="Arial" w:hAnsi="Arial" w:cs="Arial"/>
          <w:b/>
          <w:bCs/>
          <w:sz w:val="24"/>
          <w:szCs w:val="24"/>
        </w:rPr>
        <w:t>Silva” de Pinheiros</w:t>
      </w:r>
    </w:p>
    <w:p w:rsidR="00E767B6" w:rsidRPr="00ED64C8" w:rsidRDefault="00E767B6" w:rsidP="00E20FD4">
      <w:pPr>
        <w:spacing w:before="6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Ednei Brito dos Santos, RG. 50.421.105-5, ASP I,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Joao Carlos Benicio Pires, RG. 32.815.338-2, ASP VI,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Luciano Zanon Terencio, RG. 247735668, ASP V,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Marco Antonio Muniz, RG. 192212527, ASP III,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Marcos Venicius Vettor, RG.636438661, ASP I,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Mikel Victor Silva Sales, RG. 44.960.679-X, ASP III,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Monica Rodrigues da Silva, RG 16.683.418-X, ASP V,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Paulo Ramos Filho, RG 9.626.961-3, ASP III,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Roberto Carlos Anacleto, RG 18.121.122-1, ASP III,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Sandro Alves de Souza, RG 21.152.130-9, ASP III, SQC-III-QSAP;</w:t>
      </w:r>
    </w:p>
    <w:p w:rsidR="00E767B6" w:rsidRPr="00E443E1" w:rsidRDefault="00E767B6" w:rsidP="00E20FD4">
      <w:pPr>
        <w:spacing w:before="140" w:after="6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E443E1">
        <w:rPr>
          <w:rFonts w:ascii="Arial" w:hAnsi="Arial" w:cs="Arial"/>
          <w:b/>
          <w:bCs/>
          <w:sz w:val="24"/>
          <w:szCs w:val="24"/>
        </w:rPr>
        <w:t>Do Centro de Detenção Provisória “ASP Willians Nogueira</w:t>
      </w:r>
      <w:r w:rsidR="00E443E1" w:rsidRPr="00E443E1">
        <w:rPr>
          <w:rFonts w:ascii="Arial" w:hAnsi="Arial" w:cs="Arial"/>
          <w:b/>
          <w:bCs/>
          <w:sz w:val="24"/>
          <w:szCs w:val="24"/>
        </w:rPr>
        <w:t xml:space="preserve"> </w:t>
      </w:r>
      <w:r w:rsidRPr="00E443E1">
        <w:rPr>
          <w:rFonts w:ascii="Arial" w:hAnsi="Arial" w:cs="Arial"/>
          <w:b/>
          <w:bCs/>
          <w:sz w:val="24"/>
          <w:szCs w:val="24"/>
        </w:rPr>
        <w:t>Benjamin” de Pinheiros</w:t>
      </w:r>
    </w:p>
    <w:p w:rsidR="00E767B6" w:rsidRPr="00ED64C8" w:rsidRDefault="00E767B6" w:rsidP="00E20FD4">
      <w:pPr>
        <w:spacing w:before="6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Alexandre Silva Cardoso, RG. 41.641.682-2, ASP III,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Antonio Marcos dos Santos, RG. 13.181.598-2, ASP V,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Mario Felicio Gomes Serafim, RG. 40.110.671-8, ASP II,</w:t>
      </w:r>
      <w:r w:rsidR="00E443E1" w:rsidRPr="00ED64C8">
        <w:rPr>
          <w:rFonts w:ascii="Arial" w:hAnsi="Arial" w:cs="Arial"/>
          <w:sz w:val="19"/>
          <w:szCs w:val="19"/>
        </w:rPr>
        <w:t xml:space="preserve"> </w:t>
      </w:r>
      <w:r w:rsidRPr="00ED64C8">
        <w:rPr>
          <w:rFonts w:ascii="Arial" w:hAnsi="Arial" w:cs="Arial"/>
          <w:sz w:val="19"/>
          <w:szCs w:val="19"/>
        </w:rPr>
        <w:t>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Renato dos Santos Leopoldino, RG 64264956X, ASP I, SQC-III-QSAP.;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Ruberley Nunes, RG. 135348584, ASP III, SQC-III-QSAP.</w:t>
      </w:r>
    </w:p>
    <w:p w:rsidR="00E767B6" w:rsidRPr="00E443E1" w:rsidRDefault="00E767B6" w:rsidP="00E20FD4">
      <w:pPr>
        <w:spacing w:before="140" w:after="6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E443E1">
        <w:rPr>
          <w:rFonts w:ascii="Arial" w:hAnsi="Arial" w:cs="Arial"/>
          <w:b/>
          <w:bCs/>
          <w:sz w:val="24"/>
          <w:szCs w:val="24"/>
        </w:rPr>
        <w:t>Do Centro de Detenção Provisória III De Pinheiros</w:t>
      </w:r>
    </w:p>
    <w:p w:rsidR="00E767B6" w:rsidRPr="00ED64C8" w:rsidRDefault="00E767B6" w:rsidP="00E20FD4">
      <w:pPr>
        <w:spacing w:before="6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Arlindo Castagnaro Filho, RG. 10.418.156-4, ASP V,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David de Jesus de Oliveira, RG 29.369.987-2, ASP V,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Felipe de Barros Calho, RG 27.586.908-8, ASP V,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Guilherme Augusto Luvizotto de Campos, RG 353547165,</w:t>
      </w:r>
      <w:r w:rsidR="00E443E1" w:rsidRPr="00ED64C8">
        <w:rPr>
          <w:rFonts w:ascii="Arial" w:hAnsi="Arial" w:cs="Arial"/>
          <w:sz w:val="19"/>
          <w:szCs w:val="19"/>
        </w:rPr>
        <w:t xml:space="preserve"> </w:t>
      </w:r>
      <w:r w:rsidRPr="00ED64C8">
        <w:rPr>
          <w:rFonts w:ascii="Arial" w:hAnsi="Arial" w:cs="Arial"/>
          <w:sz w:val="19"/>
          <w:szCs w:val="19"/>
        </w:rPr>
        <w:t>ASP II, SQC-III-QSAP.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Jose Jorge Monteiro, RG. 24.834.031-1, ASP III,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Jose Rildo Vitor da Silva, RG. 13.181.598-2, ASP V,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Luiz Carlos Batista, RG. 20.215.338-1, ASP VI,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Miltomar Soares de Oliveira, RG 226539945, ASP II,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Nardeli Zeula, RG. 18665566, ASP IV,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Palmenes Feliciano da Silva, RG. 14.464.657, ASP VI,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Robvani Aparecido de Oliveira, RG. 44.050.295-0, ASP II,</w:t>
      </w:r>
      <w:r w:rsidR="00E443E1" w:rsidRPr="00ED64C8">
        <w:rPr>
          <w:rFonts w:ascii="Arial" w:hAnsi="Arial" w:cs="Arial"/>
          <w:sz w:val="19"/>
          <w:szCs w:val="19"/>
        </w:rPr>
        <w:t xml:space="preserve"> </w:t>
      </w:r>
      <w:r w:rsidRPr="00ED64C8">
        <w:rPr>
          <w:rFonts w:ascii="Arial" w:hAnsi="Arial" w:cs="Arial"/>
          <w:sz w:val="19"/>
          <w:szCs w:val="19"/>
        </w:rPr>
        <w:t>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Sergio Augusto Fernandes, RG. 263604986, ASP II, SQC-III-QSAP.</w:t>
      </w:r>
    </w:p>
    <w:p w:rsidR="00E767B6" w:rsidRPr="00E443E1" w:rsidRDefault="00E767B6" w:rsidP="00E20FD4">
      <w:pPr>
        <w:spacing w:before="140" w:after="6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E443E1">
        <w:rPr>
          <w:rFonts w:ascii="Arial" w:hAnsi="Arial" w:cs="Arial"/>
          <w:b/>
          <w:bCs/>
          <w:sz w:val="24"/>
          <w:szCs w:val="24"/>
        </w:rPr>
        <w:t>Do Centro de Detenção Provisória IV De Pinheiros</w:t>
      </w:r>
    </w:p>
    <w:p w:rsidR="00E767B6" w:rsidRPr="00ED64C8" w:rsidRDefault="00E767B6" w:rsidP="00E20FD4">
      <w:pPr>
        <w:spacing w:before="6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Alexandra Andrade dos Santos, RG. 259831219, ASP II,</w:t>
      </w:r>
      <w:r w:rsidR="00E443E1" w:rsidRPr="00ED64C8">
        <w:rPr>
          <w:rFonts w:ascii="Arial" w:hAnsi="Arial" w:cs="Arial"/>
          <w:sz w:val="19"/>
          <w:szCs w:val="19"/>
        </w:rPr>
        <w:t xml:space="preserve"> </w:t>
      </w:r>
      <w:r w:rsidRPr="00ED64C8">
        <w:rPr>
          <w:rFonts w:ascii="Arial" w:hAnsi="Arial" w:cs="Arial"/>
          <w:sz w:val="19"/>
          <w:szCs w:val="19"/>
        </w:rPr>
        <w:t>SQC-III-QSAP.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Claudemir Cicero da Silva, RG 17.735.585-2, ASP III,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Marcio de Oliveira Silva, RG 48.357.945-2, ASP I, SQC-III-QSAP.</w:t>
      </w:r>
    </w:p>
    <w:p w:rsidR="00E767B6" w:rsidRPr="00E443E1" w:rsidRDefault="00E767B6" w:rsidP="00E20FD4">
      <w:pPr>
        <w:spacing w:before="140" w:after="60" w:line="30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E443E1">
        <w:rPr>
          <w:rFonts w:ascii="Arial" w:hAnsi="Arial" w:cs="Arial"/>
          <w:b/>
          <w:bCs/>
          <w:sz w:val="24"/>
          <w:szCs w:val="24"/>
        </w:rPr>
        <w:t>Do Centro de Progressão Penitenciária Feminino “Dra Marina</w:t>
      </w:r>
      <w:r w:rsidR="00E443E1" w:rsidRPr="00E443E1">
        <w:rPr>
          <w:rFonts w:ascii="Arial" w:hAnsi="Arial" w:cs="Arial"/>
          <w:b/>
          <w:bCs/>
          <w:sz w:val="24"/>
          <w:szCs w:val="24"/>
        </w:rPr>
        <w:t xml:space="preserve"> </w:t>
      </w:r>
      <w:r w:rsidRPr="00E443E1">
        <w:rPr>
          <w:rFonts w:ascii="Arial" w:hAnsi="Arial" w:cs="Arial"/>
          <w:b/>
          <w:bCs/>
          <w:sz w:val="24"/>
          <w:szCs w:val="24"/>
        </w:rPr>
        <w:t>Marigo Cardoso de Oliveira” do Butantan</w:t>
      </w:r>
    </w:p>
    <w:p w:rsidR="00E767B6" w:rsidRPr="00ED64C8" w:rsidRDefault="00E767B6" w:rsidP="00E20FD4">
      <w:pPr>
        <w:spacing w:before="6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Raquel de Fatima Ferrari Merlim, RG. 13.830.569-9, ASP III,</w:t>
      </w:r>
      <w:r w:rsidR="00E443E1" w:rsidRPr="00ED64C8">
        <w:rPr>
          <w:rFonts w:ascii="Arial" w:hAnsi="Arial" w:cs="Arial"/>
          <w:sz w:val="19"/>
          <w:szCs w:val="19"/>
        </w:rPr>
        <w:t xml:space="preserve"> </w:t>
      </w:r>
      <w:r w:rsidRPr="00ED64C8">
        <w:rPr>
          <w:rFonts w:ascii="Arial" w:hAnsi="Arial" w:cs="Arial"/>
          <w:sz w:val="19"/>
          <w:szCs w:val="19"/>
        </w:rPr>
        <w:t>SQC-III-QSAP.</w:t>
      </w:r>
    </w:p>
    <w:p w:rsidR="00E767B6" w:rsidRPr="00E443E1" w:rsidRDefault="009275BF" w:rsidP="00E20FD4">
      <w:pPr>
        <w:spacing w:before="140" w:after="6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  <w:r w:rsidR="00E767B6" w:rsidRPr="00E443E1">
        <w:rPr>
          <w:rFonts w:ascii="Arial" w:hAnsi="Arial" w:cs="Arial"/>
          <w:b/>
          <w:bCs/>
          <w:sz w:val="24"/>
          <w:szCs w:val="24"/>
        </w:rPr>
        <w:lastRenderedPageBreak/>
        <w:t>Da Penitenciária “ASP Joaquim Fonseca Lopes” de Parelheiros</w:t>
      </w:r>
    </w:p>
    <w:p w:rsidR="00E767B6" w:rsidRPr="00ED64C8" w:rsidRDefault="00E767B6" w:rsidP="00E20FD4">
      <w:pPr>
        <w:spacing w:before="6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Cristiano Henrique Zanoni, RG 42.632.265-4, ASP III,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Douglas Henrique dos Santos, RG 23.546.153-2, ASP V,</w:t>
      </w:r>
      <w:r w:rsidR="00E443E1" w:rsidRPr="00ED64C8">
        <w:rPr>
          <w:rFonts w:ascii="Arial" w:hAnsi="Arial" w:cs="Arial"/>
          <w:sz w:val="19"/>
          <w:szCs w:val="19"/>
        </w:rPr>
        <w:t xml:space="preserve"> </w:t>
      </w:r>
      <w:r w:rsidRPr="00ED64C8">
        <w:rPr>
          <w:rFonts w:ascii="Arial" w:hAnsi="Arial" w:cs="Arial"/>
          <w:sz w:val="19"/>
          <w:szCs w:val="19"/>
        </w:rPr>
        <w:t>SQC-III-QSAP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Marcelo Veron da Mota, RG 24.428.772-7, ASP III,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Marcos Paulino de Sousa, RG 22.206.236-8, ASP VII, SQC-III-QSAP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William Prado Neves, RG 23.128.535-8, ASP VI, SQC-III-QSAP.</w:t>
      </w:r>
    </w:p>
    <w:p w:rsidR="00E767B6" w:rsidRPr="004E493E" w:rsidRDefault="00E767B6" w:rsidP="00E20FD4">
      <w:pPr>
        <w:spacing w:before="140" w:after="6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4E493E">
        <w:rPr>
          <w:rFonts w:ascii="Arial" w:hAnsi="Arial" w:cs="Arial"/>
          <w:b/>
          <w:bCs/>
          <w:sz w:val="24"/>
          <w:szCs w:val="24"/>
        </w:rPr>
        <w:t>Da Penitenciária Feminina da Capital</w:t>
      </w:r>
    </w:p>
    <w:p w:rsidR="00E767B6" w:rsidRPr="00ED64C8" w:rsidRDefault="00E767B6" w:rsidP="00E20FD4">
      <w:pPr>
        <w:spacing w:before="6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Abilio Jose Mendes, RG 14.350.569-5, ASP VI, SQC-II-QSAP;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Ana Paula Dantas Pereira, RG 20.384.496-8, ASP V,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Ana Rute de Souza Bonilha, RG. 13.777.420-5, ASP VI,</w:t>
      </w:r>
      <w:r w:rsidR="00E443E1" w:rsidRPr="00ED64C8">
        <w:rPr>
          <w:rFonts w:ascii="Arial" w:hAnsi="Arial" w:cs="Arial"/>
          <w:sz w:val="19"/>
          <w:szCs w:val="19"/>
        </w:rPr>
        <w:t xml:space="preserve"> </w:t>
      </w:r>
      <w:r w:rsidRPr="00ED64C8">
        <w:rPr>
          <w:rFonts w:ascii="Arial" w:hAnsi="Arial" w:cs="Arial"/>
          <w:sz w:val="19"/>
          <w:szCs w:val="19"/>
        </w:rPr>
        <w:t>SQC-II-QSAP;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Luis Henrique Barbosa, RG. 19.304.881, ASP VII,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Nanci Batista Moura da Silva, RG 25.156.613-4, ASP VI,</w:t>
      </w:r>
      <w:r w:rsidR="00E443E1" w:rsidRPr="00ED64C8">
        <w:rPr>
          <w:rFonts w:ascii="Arial" w:hAnsi="Arial" w:cs="Arial"/>
          <w:sz w:val="19"/>
          <w:szCs w:val="19"/>
        </w:rPr>
        <w:t xml:space="preserve"> </w:t>
      </w:r>
      <w:r w:rsidRPr="00ED64C8">
        <w:rPr>
          <w:rFonts w:ascii="Arial" w:hAnsi="Arial" w:cs="Arial"/>
          <w:sz w:val="19"/>
          <w:szCs w:val="19"/>
        </w:rPr>
        <w:t>SQC-II-QSAP;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Rita de Cassia dos Santos Malagutti, RG. 16.853.880-5, ASP</w:t>
      </w:r>
      <w:r w:rsidR="00E443E1" w:rsidRPr="00ED64C8">
        <w:rPr>
          <w:rFonts w:ascii="Arial" w:hAnsi="Arial" w:cs="Arial"/>
          <w:sz w:val="19"/>
          <w:szCs w:val="19"/>
        </w:rPr>
        <w:t xml:space="preserve"> </w:t>
      </w:r>
      <w:r w:rsidRPr="00ED64C8">
        <w:rPr>
          <w:rFonts w:ascii="Arial" w:hAnsi="Arial" w:cs="Arial"/>
          <w:sz w:val="19"/>
          <w:szCs w:val="19"/>
        </w:rPr>
        <w:t>VI,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Rosangela de Oliveira Modesto, RG 15.831.796, ASP VII,</w:t>
      </w:r>
      <w:r w:rsidR="00E443E1" w:rsidRPr="00ED64C8">
        <w:rPr>
          <w:rFonts w:ascii="Arial" w:hAnsi="Arial" w:cs="Arial"/>
          <w:sz w:val="19"/>
          <w:szCs w:val="19"/>
        </w:rPr>
        <w:t xml:space="preserve"> </w:t>
      </w:r>
      <w:r w:rsidRPr="00ED64C8">
        <w:rPr>
          <w:rFonts w:ascii="Arial" w:hAnsi="Arial" w:cs="Arial"/>
          <w:sz w:val="19"/>
          <w:szCs w:val="19"/>
        </w:rPr>
        <w:t>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Rute Ester Tobias, RG 19.465.036, ASP VII,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Sabrina Bonifacio Mucheroni, RG 33.808.085-5, ASP IV,</w:t>
      </w:r>
      <w:r w:rsidR="00E443E1" w:rsidRPr="00ED64C8">
        <w:rPr>
          <w:rFonts w:ascii="Arial" w:hAnsi="Arial" w:cs="Arial"/>
          <w:sz w:val="19"/>
          <w:szCs w:val="19"/>
        </w:rPr>
        <w:t xml:space="preserve"> </w:t>
      </w:r>
      <w:r w:rsidRPr="00ED64C8">
        <w:rPr>
          <w:rFonts w:ascii="Arial" w:hAnsi="Arial" w:cs="Arial"/>
          <w:sz w:val="19"/>
          <w:szCs w:val="19"/>
        </w:rPr>
        <w:t>SQC-III-QSAP.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Sara Jane Pess Issa Zoccoler, RG 18.011.082-2, ASP VI,</w:t>
      </w:r>
      <w:r w:rsidR="00E443E1" w:rsidRPr="00ED64C8">
        <w:rPr>
          <w:rFonts w:ascii="Arial" w:hAnsi="Arial" w:cs="Arial"/>
          <w:sz w:val="19"/>
          <w:szCs w:val="19"/>
        </w:rPr>
        <w:t xml:space="preserve"> </w:t>
      </w:r>
      <w:r w:rsidRPr="00ED64C8">
        <w:rPr>
          <w:rFonts w:ascii="Arial" w:hAnsi="Arial" w:cs="Arial"/>
          <w:sz w:val="19"/>
          <w:szCs w:val="19"/>
        </w:rPr>
        <w:t>SQC-III-QSAP.</w:t>
      </w:r>
    </w:p>
    <w:p w:rsidR="00E767B6" w:rsidRPr="004E493E" w:rsidRDefault="00E767B6" w:rsidP="00E20FD4">
      <w:pPr>
        <w:spacing w:before="140" w:after="6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4E493E">
        <w:rPr>
          <w:rFonts w:ascii="Arial" w:hAnsi="Arial" w:cs="Arial"/>
          <w:b/>
          <w:bCs/>
          <w:sz w:val="24"/>
          <w:szCs w:val="24"/>
        </w:rPr>
        <w:t>Da Penitenciária Feminina Sant’ana</w:t>
      </w:r>
    </w:p>
    <w:p w:rsidR="00E767B6" w:rsidRPr="00ED64C8" w:rsidRDefault="00E767B6" w:rsidP="00E20FD4">
      <w:pPr>
        <w:spacing w:before="6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Alessandra Pereira Lopes, RG 18.397.085-8, ASP II,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Ana Claudia Teixeira Rodrigues, RG 29.343.238-7, ASP IV,</w:t>
      </w:r>
      <w:r w:rsidR="00E443E1" w:rsidRPr="00ED64C8">
        <w:rPr>
          <w:rFonts w:ascii="Arial" w:hAnsi="Arial" w:cs="Arial"/>
          <w:sz w:val="19"/>
          <w:szCs w:val="19"/>
        </w:rPr>
        <w:t xml:space="preserve"> </w:t>
      </w:r>
      <w:r w:rsidRPr="00ED64C8">
        <w:rPr>
          <w:rFonts w:ascii="Arial" w:hAnsi="Arial" w:cs="Arial"/>
          <w:sz w:val="19"/>
          <w:szCs w:val="19"/>
        </w:rPr>
        <w:t>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Ana Elisa Molaia, RG 341972812, ASP II,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Cleusa Goncalves de Souza, RG 27.282.886-5, ASP III,</w:t>
      </w:r>
      <w:r w:rsidR="00E443E1" w:rsidRPr="00ED64C8">
        <w:rPr>
          <w:rFonts w:ascii="Arial" w:hAnsi="Arial" w:cs="Arial"/>
          <w:sz w:val="19"/>
          <w:szCs w:val="19"/>
        </w:rPr>
        <w:t xml:space="preserve"> </w:t>
      </w:r>
      <w:r w:rsidRPr="00ED64C8">
        <w:rPr>
          <w:rFonts w:ascii="Arial" w:hAnsi="Arial" w:cs="Arial"/>
          <w:sz w:val="19"/>
          <w:szCs w:val="19"/>
        </w:rPr>
        <w:t>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Fabio Soares de Melo, RG 53.006.363-3, ASP VII,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Indiamara de Oliveira Soares Martinez, RG 39.486.312-4,</w:t>
      </w:r>
      <w:r w:rsidR="00E443E1" w:rsidRPr="00ED64C8">
        <w:rPr>
          <w:rFonts w:ascii="Arial" w:hAnsi="Arial" w:cs="Arial"/>
          <w:sz w:val="19"/>
          <w:szCs w:val="19"/>
        </w:rPr>
        <w:t xml:space="preserve"> </w:t>
      </w:r>
      <w:r w:rsidRPr="00ED64C8">
        <w:rPr>
          <w:rFonts w:ascii="Arial" w:hAnsi="Arial" w:cs="Arial"/>
          <w:sz w:val="19"/>
          <w:szCs w:val="19"/>
        </w:rPr>
        <w:t>ASP III, SQC-III-QSAP;</w:t>
      </w:r>
    </w:p>
    <w:p w:rsidR="00E767B6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Kelly Apolinario de Oliveira, RG 25.742.797-1, ASP III, SQC-III-QSAP;</w:t>
      </w:r>
    </w:p>
    <w:p w:rsidR="0077739F" w:rsidRPr="00ED64C8" w:rsidRDefault="00E767B6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Leide Pereira da Gloria Ramos, RG. 23.159.309-0, ASP III,</w:t>
      </w:r>
      <w:r w:rsidR="00E443E1" w:rsidRPr="00ED64C8">
        <w:rPr>
          <w:rFonts w:ascii="Arial" w:hAnsi="Arial" w:cs="Arial"/>
          <w:sz w:val="19"/>
          <w:szCs w:val="19"/>
        </w:rPr>
        <w:t xml:space="preserve"> </w:t>
      </w:r>
      <w:r w:rsidRPr="00ED64C8">
        <w:rPr>
          <w:rFonts w:ascii="Arial" w:hAnsi="Arial" w:cs="Arial"/>
          <w:sz w:val="19"/>
          <w:szCs w:val="19"/>
        </w:rPr>
        <w:t>SQC-III-QSAP;</w:t>
      </w:r>
    </w:p>
    <w:p w:rsidR="00DA102F" w:rsidRPr="00ED64C8" w:rsidRDefault="00DA102F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Lucilene Aparecida Carmona, RG 30.753.213-6, ASP III,</w:t>
      </w:r>
      <w:r w:rsidR="00E443E1" w:rsidRPr="00ED64C8">
        <w:rPr>
          <w:rFonts w:ascii="Arial" w:hAnsi="Arial" w:cs="Arial"/>
          <w:sz w:val="19"/>
          <w:szCs w:val="19"/>
        </w:rPr>
        <w:t xml:space="preserve"> </w:t>
      </w:r>
      <w:r w:rsidRPr="00ED64C8">
        <w:rPr>
          <w:rFonts w:ascii="Arial" w:hAnsi="Arial" w:cs="Arial"/>
          <w:sz w:val="19"/>
          <w:szCs w:val="19"/>
        </w:rPr>
        <w:t>SQC-III-QSAP;</w:t>
      </w:r>
    </w:p>
    <w:p w:rsidR="00DA102F" w:rsidRPr="00ED64C8" w:rsidRDefault="00DA102F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Myriam Cristina Pais de Oliveira, RG 17.560.079-X, ASP II,</w:t>
      </w:r>
      <w:r w:rsidR="00E443E1" w:rsidRPr="00ED64C8">
        <w:rPr>
          <w:rFonts w:ascii="Arial" w:hAnsi="Arial" w:cs="Arial"/>
          <w:sz w:val="19"/>
          <w:szCs w:val="19"/>
        </w:rPr>
        <w:t xml:space="preserve"> </w:t>
      </w:r>
      <w:r w:rsidRPr="00ED64C8">
        <w:rPr>
          <w:rFonts w:ascii="Arial" w:hAnsi="Arial" w:cs="Arial"/>
          <w:sz w:val="19"/>
          <w:szCs w:val="19"/>
        </w:rPr>
        <w:t>SQC-III-QSAP;</w:t>
      </w:r>
    </w:p>
    <w:p w:rsidR="00DA102F" w:rsidRPr="00ED64C8" w:rsidRDefault="00DA102F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Renilda Pereira Mendes, RG 36.421.725-X, ASP V, SQC-III-QSAP;</w:t>
      </w:r>
    </w:p>
    <w:p w:rsidR="00DA102F" w:rsidRPr="00ED64C8" w:rsidRDefault="00DA102F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Sandra Marcondes de Godoy, RG 18.208.118-7, ASP VII,</w:t>
      </w:r>
      <w:r w:rsidR="00E443E1" w:rsidRPr="00ED64C8">
        <w:rPr>
          <w:rFonts w:ascii="Arial" w:hAnsi="Arial" w:cs="Arial"/>
          <w:sz w:val="19"/>
          <w:szCs w:val="19"/>
        </w:rPr>
        <w:t xml:space="preserve"> </w:t>
      </w:r>
      <w:r w:rsidRPr="00ED64C8">
        <w:rPr>
          <w:rFonts w:ascii="Arial" w:hAnsi="Arial" w:cs="Arial"/>
          <w:sz w:val="19"/>
          <w:szCs w:val="19"/>
        </w:rPr>
        <w:t>SQC-III-QSAP;</w:t>
      </w:r>
    </w:p>
    <w:p w:rsidR="00DA102F" w:rsidRPr="00ED64C8" w:rsidRDefault="00DA102F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Vanderlei Sabariego Gimenes, RG 19.611.694, ASP VI,</w:t>
      </w:r>
      <w:r w:rsidR="00E443E1" w:rsidRPr="00ED64C8">
        <w:rPr>
          <w:rFonts w:ascii="Arial" w:hAnsi="Arial" w:cs="Arial"/>
          <w:sz w:val="19"/>
          <w:szCs w:val="19"/>
        </w:rPr>
        <w:t xml:space="preserve"> </w:t>
      </w:r>
      <w:r w:rsidRPr="00ED64C8">
        <w:rPr>
          <w:rFonts w:ascii="Arial" w:hAnsi="Arial" w:cs="Arial"/>
          <w:sz w:val="19"/>
          <w:szCs w:val="19"/>
        </w:rPr>
        <w:t>SQC-III-QSAP;</w:t>
      </w:r>
    </w:p>
    <w:p w:rsidR="00DA102F" w:rsidRPr="00ED64C8" w:rsidRDefault="00DA102F" w:rsidP="00ED64C8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ED64C8">
        <w:rPr>
          <w:rFonts w:ascii="Arial" w:hAnsi="Arial" w:cs="Arial"/>
          <w:sz w:val="19"/>
          <w:szCs w:val="19"/>
        </w:rPr>
        <w:t>Vera Isilda Pereira, RG. 14.720.697, ASP V, SQC-III-QSAP.</w:t>
      </w:r>
    </w:p>
    <w:p w:rsidR="00DA102F" w:rsidRPr="00DA102F" w:rsidRDefault="00DA102F" w:rsidP="00E20FD4">
      <w:pPr>
        <w:spacing w:before="140" w:after="120" w:line="320" w:lineRule="atLeast"/>
        <w:ind w:firstLine="425"/>
        <w:jc w:val="both"/>
        <w:rPr>
          <w:rFonts w:ascii="Arial" w:hAnsi="Arial" w:cs="Arial"/>
        </w:rPr>
      </w:pPr>
      <w:r w:rsidRPr="00E443E1">
        <w:rPr>
          <w:rFonts w:ascii="Arial" w:hAnsi="Arial" w:cs="Arial"/>
          <w:b/>
          <w:bCs/>
        </w:rPr>
        <w:t>Artigo 2º</w:t>
      </w:r>
      <w:r w:rsidRPr="00DA102F">
        <w:rPr>
          <w:rFonts w:ascii="Arial" w:hAnsi="Arial" w:cs="Arial"/>
        </w:rPr>
        <w:t xml:space="preserve"> - Os (As) servidores (as) relacionados (as) no</w:t>
      </w:r>
      <w:r w:rsidR="00E443E1">
        <w:rPr>
          <w:rFonts w:ascii="Arial" w:hAnsi="Arial" w:cs="Arial"/>
        </w:rPr>
        <w:t xml:space="preserve"> </w:t>
      </w:r>
      <w:r w:rsidRPr="00DA102F">
        <w:rPr>
          <w:rFonts w:ascii="Arial" w:hAnsi="Arial" w:cs="Arial"/>
        </w:rPr>
        <w:t>artigo 1º desta Resolução deverão prestar serviços em regime de</w:t>
      </w:r>
      <w:r w:rsidR="00E443E1">
        <w:rPr>
          <w:rFonts w:ascii="Arial" w:hAnsi="Arial" w:cs="Arial"/>
        </w:rPr>
        <w:t xml:space="preserve"> </w:t>
      </w:r>
      <w:r w:rsidRPr="00DA102F">
        <w:rPr>
          <w:rFonts w:ascii="Arial" w:hAnsi="Arial" w:cs="Arial"/>
        </w:rPr>
        <w:t>plantão de 12 horas seguidas de trabalho por 36 horas seguidas</w:t>
      </w:r>
      <w:r w:rsidR="00E443E1">
        <w:rPr>
          <w:rFonts w:ascii="Arial" w:hAnsi="Arial" w:cs="Arial"/>
        </w:rPr>
        <w:t xml:space="preserve"> </w:t>
      </w:r>
      <w:r w:rsidRPr="00DA102F">
        <w:rPr>
          <w:rFonts w:ascii="Arial" w:hAnsi="Arial" w:cs="Arial"/>
        </w:rPr>
        <w:t>de descanso.</w:t>
      </w:r>
    </w:p>
    <w:p w:rsidR="00E767B6" w:rsidRPr="00505F0F" w:rsidRDefault="00DA102F" w:rsidP="00DA102F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DA102F">
        <w:rPr>
          <w:rFonts w:ascii="Arial" w:hAnsi="Arial" w:cs="Arial"/>
          <w:b/>
          <w:bCs/>
        </w:rPr>
        <w:t>Artigo 3°</w:t>
      </w:r>
      <w:r w:rsidRPr="00DA102F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DA102F">
        <w:rPr>
          <w:rFonts w:ascii="Arial" w:hAnsi="Arial" w:cs="Arial"/>
        </w:rPr>
        <w:t>publicação.</w:t>
      </w:r>
    </w:p>
    <w:p w:rsidR="00B26A83" w:rsidRPr="00EB65F3" w:rsidRDefault="00B26A83" w:rsidP="00CC534A">
      <w:pPr>
        <w:spacing w:before="120" w:after="40" w:line="32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19"/>
          <w:szCs w:val="19"/>
        </w:rPr>
      </w:pPr>
      <w:r w:rsidRPr="00EB65F3"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>Este conteúdo não substitui o publicado no Diário Oficial</w:t>
      </w:r>
    </w:p>
    <w:sectPr w:rsidR="00B26A83" w:rsidRPr="00EB65F3" w:rsidSect="007E5AAB">
      <w:headerReference w:type="default" r:id="rId9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5006" w:rsidRDefault="005A5006" w:rsidP="00C64103">
      <w:pPr>
        <w:spacing w:after="0" w:line="240" w:lineRule="auto"/>
      </w:pPr>
      <w:r>
        <w:separator/>
      </w:r>
    </w:p>
  </w:endnote>
  <w:endnote w:type="continuationSeparator" w:id="0">
    <w:p w:rsidR="005A5006" w:rsidRDefault="005A5006" w:rsidP="00C64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5006" w:rsidRDefault="005A5006" w:rsidP="00C64103">
      <w:pPr>
        <w:spacing w:after="0" w:line="240" w:lineRule="auto"/>
      </w:pPr>
      <w:r>
        <w:separator/>
      </w:r>
    </w:p>
  </w:footnote>
  <w:footnote w:type="continuationSeparator" w:id="0">
    <w:p w:rsidR="005A5006" w:rsidRDefault="005A5006" w:rsidP="00C641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23F5" w:rsidRDefault="005423F5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884F8A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" o:bullet="t">
        <v:imagedata r:id="rId1" o:title="mso8C5E"/>
      </v:shape>
    </w:pict>
  </w:numPicBullet>
  <w:abstractNum w:abstractNumId="0" w15:restartNumberingAfterBreak="0">
    <w:nsid w:val="09D26186"/>
    <w:multiLevelType w:val="hybridMultilevel"/>
    <w:tmpl w:val="FA346200"/>
    <w:lvl w:ilvl="0" w:tplc="CF4A00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0A785B91"/>
    <w:multiLevelType w:val="hybridMultilevel"/>
    <w:tmpl w:val="80861D48"/>
    <w:lvl w:ilvl="0" w:tplc="0EB463F8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2A4C6FFE"/>
    <w:multiLevelType w:val="hybridMultilevel"/>
    <w:tmpl w:val="249CD646"/>
    <w:lvl w:ilvl="0" w:tplc="CAC0B758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371D12F7"/>
    <w:multiLevelType w:val="hybridMultilevel"/>
    <w:tmpl w:val="A7E0DA2C"/>
    <w:lvl w:ilvl="0" w:tplc="8482D436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abstractNum w:abstractNumId="4" w15:restartNumberingAfterBreak="0">
    <w:nsid w:val="46142913"/>
    <w:multiLevelType w:val="hybridMultilevel"/>
    <w:tmpl w:val="BEBCD6C6"/>
    <w:lvl w:ilvl="0" w:tplc="D62036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 w15:restartNumberingAfterBreak="0">
    <w:nsid w:val="60F27235"/>
    <w:multiLevelType w:val="hybridMultilevel"/>
    <w:tmpl w:val="63D08E58"/>
    <w:lvl w:ilvl="0" w:tplc="0416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 w15:restartNumberingAfterBreak="0">
    <w:nsid w:val="657B5F25"/>
    <w:multiLevelType w:val="hybridMultilevel"/>
    <w:tmpl w:val="D3283956"/>
    <w:lvl w:ilvl="0" w:tplc="241A4C7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6A8B2C5C"/>
    <w:multiLevelType w:val="hybridMultilevel"/>
    <w:tmpl w:val="44282846"/>
    <w:lvl w:ilvl="0" w:tplc="706C573E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1"/>
  </w:num>
  <w:num w:numId="5">
    <w:abstractNumId w:val="4"/>
  </w:num>
  <w:num w:numId="6">
    <w:abstractNumId w:val="2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4D9"/>
    <w:rsid w:val="000002D3"/>
    <w:rsid w:val="0000089B"/>
    <w:rsid w:val="00001A11"/>
    <w:rsid w:val="00001F99"/>
    <w:rsid w:val="00002096"/>
    <w:rsid w:val="000021E6"/>
    <w:rsid w:val="0000228D"/>
    <w:rsid w:val="00002CA2"/>
    <w:rsid w:val="00002D30"/>
    <w:rsid w:val="0000346C"/>
    <w:rsid w:val="00003F47"/>
    <w:rsid w:val="000045A0"/>
    <w:rsid w:val="000045A6"/>
    <w:rsid w:val="00004641"/>
    <w:rsid w:val="00004AB1"/>
    <w:rsid w:val="0000595E"/>
    <w:rsid w:val="00005968"/>
    <w:rsid w:val="000070E2"/>
    <w:rsid w:val="00007E24"/>
    <w:rsid w:val="00010828"/>
    <w:rsid w:val="00010E5D"/>
    <w:rsid w:val="00011446"/>
    <w:rsid w:val="00011E5B"/>
    <w:rsid w:val="00012449"/>
    <w:rsid w:val="000129F5"/>
    <w:rsid w:val="00012A64"/>
    <w:rsid w:val="00012F6E"/>
    <w:rsid w:val="0001334C"/>
    <w:rsid w:val="000135FE"/>
    <w:rsid w:val="00013D8A"/>
    <w:rsid w:val="000140ED"/>
    <w:rsid w:val="0001417D"/>
    <w:rsid w:val="0001488B"/>
    <w:rsid w:val="00014976"/>
    <w:rsid w:val="000149FE"/>
    <w:rsid w:val="00014A21"/>
    <w:rsid w:val="00014C5D"/>
    <w:rsid w:val="00015001"/>
    <w:rsid w:val="000156F6"/>
    <w:rsid w:val="0001594E"/>
    <w:rsid w:val="00015E02"/>
    <w:rsid w:val="00015F9C"/>
    <w:rsid w:val="000161C1"/>
    <w:rsid w:val="00016451"/>
    <w:rsid w:val="00016CCC"/>
    <w:rsid w:val="000171A9"/>
    <w:rsid w:val="000179D4"/>
    <w:rsid w:val="000200AB"/>
    <w:rsid w:val="0002092A"/>
    <w:rsid w:val="00020983"/>
    <w:rsid w:val="00020E00"/>
    <w:rsid w:val="0002115B"/>
    <w:rsid w:val="000212F3"/>
    <w:rsid w:val="00021CDF"/>
    <w:rsid w:val="00022689"/>
    <w:rsid w:val="0002302D"/>
    <w:rsid w:val="00023529"/>
    <w:rsid w:val="00023739"/>
    <w:rsid w:val="00023B4E"/>
    <w:rsid w:val="00023ED0"/>
    <w:rsid w:val="00023F6C"/>
    <w:rsid w:val="000242C1"/>
    <w:rsid w:val="0002467C"/>
    <w:rsid w:val="000246A2"/>
    <w:rsid w:val="0002496D"/>
    <w:rsid w:val="00024C58"/>
    <w:rsid w:val="0002537A"/>
    <w:rsid w:val="00025435"/>
    <w:rsid w:val="000255ED"/>
    <w:rsid w:val="0002562E"/>
    <w:rsid w:val="000256A0"/>
    <w:rsid w:val="00025EAC"/>
    <w:rsid w:val="00025EF9"/>
    <w:rsid w:val="00026299"/>
    <w:rsid w:val="000264E9"/>
    <w:rsid w:val="0002652C"/>
    <w:rsid w:val="00026ABE"/>
    <w:rsid w:val="00026E05"/>
    <w:rsid w:val="00026EED"/>
    <w:rsid w:val="000273BE"/>
    <w:rsid w:val="00027D22"/>
    <w:rsid w:val="00027E5F"/>
    <w:rsid w:val="000302EC"/>
    <w:rsid w:val="000311D2"/>
    <w:rsid w:val="00031583"/>
    <w:rsid w:val="00031B41"/>
    <w:rsid w:val="00031D18"/>
    <w:rsid w:val="00031FD1"/>
    <w:rsid w:val="000322A2"/>
    <w:rsid w:val="00032626"/>
    <w:rsid w:val="000327A8"/>
    <w:rsid w:val="00032A35"/>
    <w:rsid w:val="00032B3B"/>
    <w:rsid w:val="00033266"/>
    <w:rsid w:val="000337E7"/>
    <w:rsid w:val="0003390D"/>
    <w:rsid w:val="00033F29"/>
    <w:rsid w:val="00033F2E"/>
    <w:rsid w:val="00035727"/>
    <w:rsid w:val="0003580A"/>
    <w:rsid w:val="00035C7F"/>
    <w:rsid w:val="000366BD"/>
    <w:rsid w:val="00036D58"/>
    <w:rsid w:val="0003718E"/>
    <w:rsid w:val="000373F4"/>
    <w:rsid w:val="000376F7"/>
    <w:rsid w:val="00037A1D"/>
    <w:rsid w:val="00037C7E"/>
    <w:rsid w:val="00037E13"/>
    <w:rsid w:val="0004007E"/>
    <w:rsid w:val="000404C3"/>
    <w:rsid w:val="00040AE7"/>
    <w:rsid w:val="00040C4C"/>
    <w:rsid w:val="000411A8"/>
    <w:rsid w:val="00041441"/>
    <w:rsid w:val="0004153F"/>
    <w:rsid w:val="00041DEC"/>
    <w:rsid w:val="0004265F"/>
    <w:rsid w:val="00042E6D"/>
    <w:rsid w:val="000432D5"/>
    <w:rsid w:val="00044524"/>
    <w:rsid w:val="00044B33"/>
    <w:rsid w:val="00044CDA"/>
    <w:rsid w:val="00044E5C"/>
    <w:rsid w:val="00044FFB"/>
    <w:rsid w:val="00045964"/>
    <w:rsid w:val="0004623B"/>
    <w:rsid w:val="0004636F"/>
    <w:rsid w:val="00046447"/>
    <w:rsid w:val="00046779"/>
    <w:rsid w:val="000469A9"/>
    <w:rsid w:val="00047885"/>
    <w:rsid w:val="000500DF"/>
    <w:rsid w:val="0005011C"/>
    <w:rsid w:val="000510E5"/>
    <w:rsid w:val="0005145B"/>
    <w:rsid w:val="0005165D"/>
    <w:rsid w:val="00051918"/>
    <w:rsid w:val="00051961"/>
    <w:rsid w:val="00051B71"/>
    <w:rsid w:val="00051CA4"/>
    <w:rsid w:val="00051D92"/>
    <w:rsid w:val="0005206D"/>
    <w:rsid w:val="00052CB0"/>
    <w:rsid w:val="00052D2E"/>
    <w:rsid w:val="00052F5F"/>
    <w:rsid w:val="00053CEB"/>
    <w:rsid w:val="00053F22"/>
    <w:rsid w:val="00054005"/>
    <w:rsid w:val="00054297"/>
    <w:rsid w:val="000542B3"/>
    <w:rsid w:val="00054E56"/>
    <w:rsid w:val="0005501D"/>
    <w:rsid w:val="000550C9"/>
    <w:rsid w:val="0005549F"/>
    <w:rsid w:val="00055A6A"/>
    <w:rsid w:val="00055F4F"/>
    <w:rsid w:val="00055F91"/>
    <w:rsid w:val="0005601F"/>
    <w:rsid w:val="000570A3"/>
    <w:rsid w:val="00057AB9"/>
    <w:rsid w:val="000601BA"/>
    <w:rsid w:val="000604DC"/>
    <w:rsid w:val="00060509"/>
    <w:rsid w:val="0006051C"/>
    <w:rsid w:val="00060D8E"/>
    <w:rsid w:val="0006142C"/>
    <w:rsid w:val="00061B25"/>
    <w:rsid w:val="00063201"/>
    <w:rsid w:val="000634D3"/>
    <w:rsid w:val="000638AC"/>
    <w:rsid w:val="00063E1A"/>
    <w:rsid w:val="00064109"/>
    <w:rsid w:val="00064751"/>
    <w:rsid w:val="000649A7"/>
    <w:rsid w:val="000652DE"/>
    <w:rsid w:val="00065446"/>
    <w:rsid w:val="00065618"/>
    <w:rsid w:val="0006572F"/>
    <w:rsid w:val="00065D2B"/>
    <w:rsid w:val="00065D87"/>
    <w:rsid w:val="00066D24"/>
    <w:rsid w:val="00067865"/>
    <w:rsid w:val="00070462"/>
    <w:rsid w:val="00070AFC"/>
    <w:rsid w:val="00070C45"/>
    <w:rsid w:val="00070F97"/>
    <w:rsid w:val="000711A3"/>
    <w:rsid w:val="000713F5"/>
    <w:rsid w:val="00071D2E"/>
    <w:rsid w:val="000729FB"/>
    <w:rsid w:val="00072C77"/>
    <w:rsid w:val="00073303"/>
    <w:rsid w:val="00073CEF"/>
    <w:rsid w:val="00073DEF"/>
    <w:rsid w:val="00074749"/>
    <w:rsid w:val="0007526F"/>
    <w:rsid w:val="00075CFB"/>
    <w:rsid w:val="00075FB1"/>
    <w:rsid w:val="00076080"/>
    <w:rsid w:val="000761EC"/>
    <w:rsid w:val="00076445"/>
    <w:rsid w:val="0007645C"/>
    <w:rsid w:val="00076D5F"/>
    <w:rsid w:val="00077029"/>
    <w:rsid w:val="000808BB"/>
    <w:rsid w:val="00080DE7"/>
    <w:rsid w:val="00080ED7"/>
    <w:rsid w:val="00080FC1"/>
    <w:rsid w:val="000810AD"/>
    <w:rsid w:val="0008190E"/>
    <w:rsid w:val="00081C54"/>
    <w:rsid w:val="0008215F"/>
    <w:rsid w:val="00082E7B"/>
    <w:rsid w:val="000839AE"/>
    <w:rsid w:val="00084092"/>
    <w:rsid w:val="000840BD"/>
    <w:rsid w:val="000845FE"/>
    <w:rsid w:val="000846A5"/>
    <w:rsid w:val="00084E73"/>
    <w:rsid w:val="00084EB4"/>
    <w:rsid w:val="00084F8B"/>
    <w:rsid w:val="000850B8"/>
    <w:rsid w:val="00085161"/>
    <w:rsid w:val="00085579"/>
    <w:rsid w:val="000861C0"/>
    <w:rsid w:val="000863D6"/>
    <w:rsid w:val="000875E2"/>
    <w:rsid w:val="00087FE5"/>
    <w:rsid w:val="0009046F"/>
    <w:rsid w:val="00090AFA"/>
    <w:rsid w:val="00090C40"/>
    <w:rsid w:val="00090C5F"/>
    <w:rsid w:val="00091A9A"/>
    <w:rsid w:val="00092187"/>
    <w:rsid w:val="00092C2D"/>
    <w:rsid w:val="00092FA2"/>
    <w:rsid w:val="00093A36"/>
    <w:rsid w:val="00094019"/>
    <w:rsid w:val="0009444C"/>
    <w:rsid w:val="00094FEB"/>
    <w:rsid w:val="000950F7"/>
    <w:rsid w:val="0009513C"/>
    <w:rsid w:val="000955FF"/>
    <w:rsid w:val="000956EF"/>
    <w:rsid w:val="000963DA"/>
    <w:rsid w:val="00096540"/>
    <w:rsid w:val="0009685E"/>
    <w:rsid w:val="00097066"/>
    <w:rsid w:val="00097147"/>
    <w:rsid w:val="000978CC"/>
    <w:rsid w:val="000A0092"/>
    <w:rsid w:val="000A033E"/>
    <w:rsid w:val="000A083B"/>
    <w:rsid w:val="000A0884"/>
    <w:rsid w:val="000A0DED"/>
    <w:rsid w:val="000A0EE7"/>
    <w:rsid w:val="000A1385"/>
    <w:rsid w:val="000A155A"/>
    <w:rsid w:val="000A1787"/>
    <w:rsid w:val="000A17E2"/>
    <w:rsid w:val="000A1820"/>
    <w:rsid w:val="000A1B5D"/>
    <w:rsid w:val="000A1BB7"/>
    <w:rsid w:val="000A25B5"/>
    <w:rsid w:val="000A2783"/>
    <w:rsid w:val="000A357F"/>
    <w:rsid w:val="000A3740"/>
    <w:rsid w:val="000A3EAD"/>
    <w:rsid w:val="000A462D"/>
    <w:rsid w:val="000A4B3F"/>
    <w:rsid w:val="000A523B"/>
    <w:rsid w:val="000A5749"/>
    <w:rsid w:val="000A59E7"/>
    <w:rsid w:val="000A5A5D"/>
    <w:rsid w:val="000A5A98"/>
    <w:rsid w:val="000A5AD9"/>
    <w:rsid w:val="000A5D6A"/>
    <w:rsid w:val="000A5DE5"/>
    <w:rsid w:val="000A7FDA"/>
    <w:rsid w:val="000B023D"/>
    <w:rsid w:val="000B0569"/>
    <w:rsid w:val="000B0D76"/>
    <w:rsid w:val="000B0F83"/>
    <w:rsid w:val="000B1051"/>
    <w:rsid w:val="000B1799"/>
    <w:rsid w:val="000B1B9A"/>
    <w:rsid w:val="000B22C9"/>
    <w:rsid w:val="000B2704"/>
    <w:rsid w:val="000B2AA1"/>
    <w:rsid w:val="000B2D85"/>
    <w:rsid w:val="000B3237"/>
    <w:rsid w:val="000B3A47"/>
    <w:rsid w:val="000B4052"/>
    <w:rsid w:val="000B4722"/>
    <w:rsid w:val="000B49F3"/>
    <w:rsid w:val="000B4F56"/>
    <w:rsid w:val="000B506C"/>
    <w:rsid w:val="000B6387"/>
    <w:rsid w:val="000B6701"/>
    <w:rsid w:val="000B6740"/>
    <w:rsid w:val="000B6C53"/>
    <w:rsid w:val="000B70C6"/>
    <w:rsid w:val="000C1B11"/>
    <w:rsid w:val="000C1C73"/>
    <w:rsid w:val="000C335F"/>
    <w:rsid w:val="000C37F9"/>
    <w:rsid w:val="000C39CD"/>
    <w:rsid w:val="000C4E0F"/>
    <w:rsid w:val="000C4F97"/>
    <w:rsid w:val="000C559D"/>
    <w:rsid w:val="000C5601"/>
    <w:rsid w:val="000C583B"/>
    <w:rsid w:val="000C5C5E"/>
    <w:rsid w:val="000C64B1"/>
    <w:rsid w:val="000C68A5"/>
    <w:rsid w:val="000C6EBA"/>
    <w:rsid w:val="000C6F93"/>
    <w:rsid w:val="000C7029"/>
    <w:rsid w:val="000C747E"/>
    <w:rsid w:val="000C780F"/>
    <w:rsid w:val="000C7A89"/>
    <w:rsid w:val="000C7DE4"/>
    <w:rsid w:val="000D01F4"/>
    <w:rsid w:val="000D0395"/>
    <w:rsid w:val="000D0567"/>
    <w:rsid w:val="000D0CFF"/>
    <w:rsid w:val="000D10D9"/>
    <w:rsid w:val="000D1147"/>
    <w:rsid w:val="000D1B49"/>
    <w:rsid w:val="000D1C35"/>
    <w:rsid w:val="000D1F9D"/>
    <w:rsid w:val="000D2631"/>
    <w:rsid w:val="000D2641"/>
    <w:rsid w:val="000D29A3"/>
    <w:rsid w:val="000D2A9C"/>
    <w:rsid w:val="000D2B71"/>
    <w:rsid w:val="000D327E"/>
    <w:rsid w:val="000D3FC8"/>
    <w:rsid w:val="000D515B"/>
    <w:rsid w:val="000D516C"/>
    <w:rsid w:val="000D5286"/>
    <w:rsid w:val="000D54D9"/>
    <w:rsid w:val="000D5811"/>
    <w:rsid w:val="000D5AC3"/>
    <w:rsid w:val="000D6376"/>
    <w:rsid w:val="000D6673"/>
    <w:rsid w:val="000D686B"/>
    <w:rsid w:val="000D6BE2"/>
    <w:rsid w:val="000D71B3"/>
    <w:rsid w:val="000D76AD"/>
    <w:rsid w:val="000D79BA"/>
    <w:rsid w:val="000D7ABE"/>
    <w:rsid w:val="000D7D4B"/>
    <w:rsid w:val="000E002D"/>
    <w:rsid w:val="000E095A"/>
    <w:rsid w:val="000E0B61"/>
    <w:rsid w:val="000E1A29"/>
    <w:rsid w:val="000E1C36"/>
    <w:rsid w:val="000E2093"/>
    <w:rsid w:val="000E263A"/>
    <w:rsid w:val="000E2A53"/>
    <w:rsid w:val="000E2ED2"/>
    <w:rsid w:val="000E3926"/>
    <w:rsid w:val="000E3F59"/>
    <w:rsid w:val="000E3FE5"/>
    <w:rsid w:val="000E4B5C"/>
    <w:rsid w:val="000E4BF9"/>
    <w:rsid w:val="000E4C8C"/>
    <w:rsid w:val="000E4CD2"/>
    <w:rsid w:val="000E4DFD"/>
    <w:rsid w:val="000E4E97"/>
    <w:rsid w:val="000E5072"/>
    <w:rsid w:val="000E5687"/>
    <w:rsid w:val="000E58B7"/>
    <w:rsid w:val="000E5A71"/>
    <w:rsid w:val="000E6620"/>
    <w:rsid w:val="000E6BBC"/>
    <w:rsid w:val="000E6EC5"/>
    <w:rsid w:val="000E7809"/>
    <w:rsid w:val="000E7FB4"/>
    <w:rsid w:val="000F0019"/>
    <w:rsid w:val="000F01E7"/>
    <w:rsid w:val="000F08CF"/>
    <w:rsid w:val="000F0AE0"/>
    <w:rsid w:val="000F108C"/>
    <w:rsid w:val="000F11A1"/>
    <w:rsid w:val="000F14D6"/>
    <w:rsid w:val="000F1665"/>
    <w:rsid w:val="000F192E"/>
    <w:rsid w:val="000F202D"/>
    <w:rsid w:val="000F2AC8"/>
    <w:rsid w:val="000F2CEF"/>
    <w:rsid w:val="000F2D37"/>
    <w:rsid w:val="000F2F42"/>
    <w:rsid w:val="000F332A"/>
    <w:rsid w:val="000F3952"/>
    <w:rsid w:val="000F3A06"/>
    <w:rsid w:val="000F3B33"/>
    <w:rsid w:val="000F3E9F"/>
    <w:rsid w:val="000F4165"/>
    <w:rsid w:val="000F42FA"/>
    <w:rsid w:val="000F431A"/>
    <w:rsid w:val="000F43AC"/>
    <w:rsid w:val="000F4947"/>
    <w:rsid w:val="000F4C11"/>
    <w:rsid w:val="000F4C52"/>
    <w:rsid w:val="000F4D9D"/>
    <w:rsid w:val="000F4DCB"/>
    <w:rsid w:val="000F53AA"/>
    <w:rsid w:val="000F5856"/>
    <w:rsid w:val="000F59B2"/>
    <w:rsid w:val="000F5B21"/>
    <w:rsid w:val="000F64F5"/>
    <w:rsid w:val="000F65AF"/>
    <w:rsid w:val="000F685E"/>
    <w:rsid w:val="000F6AB6"/>
    <w:rsid w:val="000F6BB5"/>
    <w:rsid w:val="000F7523"/>
    <w:rsid w:val="000F7A7E"/>
    <w:rsid w:val="000F7D82"/>
    <w:rsid w:val="000F7DE7"/>
    <w:rsid w:val="001001D4"/>
    <w:rsid w:val="00100C49"/>
    <w:rsid w:val="00100E8F"/>
    <w:rsid w:val="00101CBF"/>
    <w:rsid w:val="00102041"/>
    <w:rsid w:val="00102935"/>
    <w:rsid w:val="00103A21"/>
    <w:rsid w:val="00103F34"/>
    <w:rsid w:val="00104E64"/>
    <w:rsid w:val="00105057"/>
    <w:rsid w:val="001051CD"/>
    <w:rsid w:val="00105495"/>
    <w:rsid w:val="00105532"/>
    <w:rsid w:val="001056B6"/>
    <w:rsid w:val="001056DF"/>
    <w:rsid w:val="0010590A"/>
    <w:rsid w:val="00105981"/>
    <w:rsid w:val="00105FA2"/>
    <w:rsid w:val="00107B1E"/>
    <w:rsid w:val="00107DD9"/>
    <w:rsid w:val="00107FA0"/>
    <w:rsid w:val="001106BC"/>
    <w:rsid w:val="00110E02"/>
    <w:rsid w:val="00111303"/>
    <w:rsid w:val="001119CD"/>
    <w:rsid w:val="001119D6"/>
    <w:rsid w:val="001123A6"/>
    <w:rsid w:val="001124E0"/>
    <w:rsid w:val="00112DD8"/>
    <w:rsid w:val="00113CAD"/>
    <w:rsid w:val="001140BA"/>
    <w:rsid w:val="001141FE"/>
    <w:rsid w:val="00114BA2"/>
    <w:rsid w:val="00114DD2"/>
    <w:rsid w:val="001153CF"/>
    <w:rsid w:val="00115834"/>
    <w:rsid w:val="001163B8"/>
    <w:rsid w:val="001165D1"/>
    <w:rsid w:val="001168FE"/>
    <w:rsid w:val="00116AE0"/>
    <w:rsid w:val="00116B75"/>
    <w:rsid w:val="00116E30"/>
    <w:rsid w:val="001178B8"/>
    <w:rsid w:val="00117A79"/>
    <w:rsid w:val="00120407"/>
    <w:rsid w:val="00120E4A"/>
    <w:rsid w:val="00121213"/>
    <w:rsid w:val="0012129D"/>
    <w:rsid w:val="001212D6"/>
    <w:rsid w:val="001219C0"/>
    <w:rsid w:val="00121F11"/>
    <w:rsid w:val="00122057"/>
    <w:rsid w:val="00122098"/>
    <w:rsid w:val="00122323"/>
    <w:rsid w:val="00123180"/>
    <w:rsid w:val="00123564"/>
    <w:rsid w:val="00123C48"/>
    <w:rsid w:val="00123EDD"/>
    <w:rsid w:val="00124052"/>
    <w:rsid w:val="00124908"/>
    <w:rsid w:val="00124DA6"/>
    <w:rsid w:val="00125A77"/>
    <w:rsid w:val="00125D01"/>
    <w:rsid w:val="0012623D"/>
    <w:rsid w:val="00126AF3"/>
    <w:rsid w:val="00126B3F"/>
    <w:rsid w:val="00126F4A"/>
    <w:rsid w:val="00126F68"/>
    <w:rsid w:val="00127E0A"/>
    <w:rsid w:val="0013088A"/>
    <w:rsid w:val="00130C91"/>
    <w:rsid w:val="00131093"/>
    <w:rsid w:val="00131135"/>
    <w:rsid w:val="00131D60"/>
    <w:rsid w:val="001320B7"/>
    <w:rsid w:val="00132142"/>
    <w:rsid w:val="001328B1"/>
    <w:rsid w:val="00132EA1"/>
    <w:rsid w:val="00132ED0"/>
    <w:rsid w:val="001330B5"/>
    <w:rsid w:val="001333B1"/>
    <w:rsid w:val="0013392B"/>
    <w:rsid w:val="00133C1F"/>
    <w:rsid w:val="00134066"/>
    <w:rsid w:val="00135790"/>
    <w:rsid w:val="00135810"/>
    <w:rsid w:val="00135CC2"/>
    <w:rsid w:val="00135D49"/>
    <w:rsid w:val="00136AD9"/>
    <w:rsid w:val="00136F2F"/>
    <w:rsid w:val="001371A6"/>
    <w:rsid w:val="001376CA"/>
    <w:rsid w:val="00137C6D"/>
    <w:rsid w:val="00137DE2"/>
    <w:rsid w:val="00137FD6"/>
    <w:rsid w:val="001400FB"/>
    <w:rsid w:val="001401D2"/>
    <w:rsid w:val="001407DC"/>
    <w:rsid w:val="00140B12"/>
    <w:rsid w:val="00141161"/>
    <w:rsid w:val="00141663"/>
    <w:rsid w:val="001421AC"/>
    <w:rsid w:val="0014273B"/>
    <w:rsid w:val="00142E33"/>
    <w:rsid w:val="00143F95"/>
    <w:rsid w:val="00144253"/>
    <w:rsid w:val="0014432B"/>
    <w:rsid w:val="001443F6"/>
    <w:rsid w:val="00144D3B"/>
    <w:rsid w:val="00145274"/>
    <w:rsid w:val="001456D8"/>
    <w:rsid w:val="00145D1D"/>
    <w:rsid w:val="00146924"/>
    <w:rsid w:val="00146C3A"/>
    <w:rsid w:val="00146CE1"/>
    <w:rsid w:val="00146F68"/>
    <w:rsid w:val="0014782D"/>
    <w:rsid w:val="00147CBA"/>
    <w:rsid w:val="00147D5A"/>
    <w:rsid w:val="001509EE"/>
    <w:rsid w:val="00150A44"/>
    <w:rsid w:val="00150B29"/>
    <w:rsid w:val="00150E18"/>
    <w:rsid w:val="00151785"/>
    <w:rsid w:val="001519FA"/>
    <w:rsid w:val="0015230E"/>
    <w:rsid w:val="001524EE"/>
    <w:rsid w:val="00152687"/>
    <w:rsid w:val="00152A34"/>
    <w:rsid w:val="00152A8C"/>
    <w:rsid w:val="00152D45"/>
    <w:rsid w:val="0015306A"/>
    <w:rsid w:val="001535BF"/>
    <w:rsid w:val="0015378C"/>
    <w:rsid w:val="00153B27"/>
    <w:rsid w:val="00153BA0"/>
    <w:rsid w:val="00154A20"/>
    <w:rsid w:val="00154DD9"/>
    <w:rsid w:val="00155075"/>
    <w:rsid w:val="001553A3"/>
    <w:rsid w:val="00156720"/>
    <w:rsid w:val="001567AE"/>
    <w:rsid w:val="00156EB5"/>
    <w:rsid w:val="00157039"/>
    <w:rsid w:val="00157414"/>
    <w:rsid w:val="00157672"/>
    <w:rsid w:val="00157819"/>
    <w:rsid w:val="0015791C"/>
    <w:rsid w:val="00157A3C"/>
    <w:rsid w:val="00157BD0"/>
    <w:rsid w:val="00160032"/>
    <w:rsid w:val="00160125"/>
    <w:rsid w:val="00161370"/>
    <w:rsid w:val="001615F2"/>
    <w:rsid w:val="001617D4"/>
    <w:rsid w:val="0016199D"/>
    <w:rsid w:val="001621A6"/>
    <w:rsid w:val="00162CF6"/>
    <w:rsid w:val="00163C61"/>
    <w:rsid w:val="00164A5F"/>
    <w:rsid w:val="00164FD3"/>
    <w:rsid w:val="00165AE4"/>
    <w:rsid w:val="00166134"/>
    <w:rsid w:val="00166194"/>
    <w:rsid w:val="001663A1"/>
    <w:rsid w:val="00167046"/>
    <w:rsid w:val="0016727B"/>
    <w:rsid w:val="00167377"/>
    <w:rsid w:val="0017019F"/>
    <w:rsid w:val="00171418"/>
    <w:rsid w:val="0017183E"/>
    <w:rsid w:val="00171B11"/>
    <w:rsid w:val="00172029"/>
    <w:rsid w:val="001725B1"/>
    <w:rsid w:val="00172985"/>
    <w:rsid w:val="00172A41"/>
    <w:rsid w:val="00172C1E"/>
    <w:rsid w:val="001733DA"/>
    <w:rsid w:val="00173F5D"/>
    <w:rsid w:val="00174154"/>
    <w:rsid w:val="0017491D"/>
    <w:rsid w:val="00174CE6"/>
    <w:rsid w:val="00174E05"/>
    <w:rsid w:val="00175589"/>
    <w:rsid w:val="00175F86"/>
    <w:rsid w:val="00176313"/>
    <w:rsid w:val="00176655"/>
    <w:rsid w:val="00176662"/>
    <w:rsid w:val="00176672"/>
    <w:rsid w:val="00177898"/>
    <w:rsid w:val="00180241"/>
    <w:rsid w:val="001802A0"/>
    <w:rsid w:val="0018065C"/>
    <w:rsid w:val="00180865"/>
    <w:rsid w:val="00180918"/>
    <w:rsid w:val="00181B09"/>
    <w:rsid w:val="00181C65"/>
    <w:rsid w:val="00182849"/>
    <w:rsid w:val="00182CDD"/>
    <w:rsid w:val="00182FF0"/>
    <w:rsid w:val="00183114"/>
    <w:rsid w:val="00183281"/>
    <w:rsid w:val="00183588"/>
    <w:rsid w:val="001838C9"/>
    <w:rsid w:val="00183AA4"/>
    <w:rsid w:val="00183B3B"/>
    <w:rsid w:val="0018438F"/>
    <w:rsid w:val="001847F1"/>
    <w:rsid w:val="00184AA4"/>
    <w:rsid w:val="00184C09"/>
    <w:rsid w:val="0018605E"/>
    <w:rsid w:val="0018659E"/>
    <w:rsid w:val="001866E0"/>
    <w:rsid w:val="0018682C"/>
    <w:rsid w:val="00186940"/>
    <w:rsid w:val="00187BD1"/>
    <w:rsid w:val="00187C40"/>
    <w:rsid w:val="00187EE3"/>
    <w:rsid w:val="00190954"/>
    <w:rsid w:val="00190C97"/>
    <w:rsid w:val="00191891"/>
    <w:rsid w:val="00191C43"/>
    <w:rsid w:val="00191CBC"/>
    <w:rsid w:val="00192575"/>
    <w:rsid w:val="00192F7D"/>
    <w:rsid w:val="0019325E"/>
    <w:rsid w:val="00194D24"/>
    <w:rsid w:val="0019566C"/>
    <w:rsid w:val="00195671"/>
    <w:rsid w:val="00195741"/>
    <w:rsid w:val="00195C35"/>
    <w:rsid w:val="00196968"/>
    <w:rsid w:val="00196993"/>
    <w:rsid w:val="00196ED5"/>
    <w:rsid w:val="00196FA0"/>
    <w:rsid w:val="00197002"/>
    <w:rsid w:val="0019752C"/>
    <w:rsid w:val="00197982"/>
    <w:rsid w:val="00197CA8"/>
    <w:rsid w:val="001A1C8B"/>
    <w:rsid w:val="001A227F"/>
    <w:rsid w:val="001A235A"/>
    <w:rsid w:val="001A2CCF"/>
    <w:rsid w:val="001A2E2A"/>
    <w:rsid w:val="001A3E39"/>
    <w:rsid w:val="001A4183"/>
    <w:rsid w:val="001A4196"/>
    <w:rsid w:val="001A48DD"/>
    <w:rsid w:val="001A50FF"/>
    <w:rsid w:val="001A5169"/>
    <w:rsid w:val="001A642A"/>
    <w:rsid w:val="001A6A9A"/>
    <w:rsid w:val="001A72F4"/>
    <w:rsid w:val="001A786F"/>
    <w:rsid w:val="001B0ED0"/>
    <w:rsid w:val="001B0F11"/>
    <w:rsid w:val="001B1010"/>
    <w:rsid w:val="001B196D"/>
    <w:rsid w:val="001B23F2"/>
    <w:rsid w:val="001B2C8C"/>
    <w:rsid w:val="001B2DF4"/>
    <w:rsid w:val="001B3C19"/>
    <w:rsid w:val="001B4427"/>
    <w:rsid w:val="001B46A3"/>
    <w:rsid w:val="001B4910"/>
    <w:rsid w:val="001B4969"/>
    <w:rsid w:val="001B5220"/>
    <w:rsid w:val="001B5232"/>
    <w:rsid w:val="001B5B22"/>
    <w:rsid w:val="001B608E"/>
    <w:rsid w:val="001B66F3"/>
    <w:rsid w:val="001B69C3"/>
    <w:rsid w:val="001B6D27"/>
    <w:rsid w:val="001B6E4E"/>
    <w:rsid w:val="001B738F"/>
    <w:rsid w:val="001C0B03"/>
    <w:rsid w:val="001C1207"/>
    <w:rsid w:val="001C1745"/>
    <w:rsid w:val="001C18B7"/>
    <w:rsid w:val="001C1C03"/>
    <w:rsid w:val="001C1CF7"/>
    <w:rsid w:val="001C2658"/>
    <w:rsid w:val="001C316A"/>
    <w:rsid w:val="001C327A"/>
    <w:rsid w:val="001C341B"/>
    <w:rsid w:val="001C3603"/>
    <w:rsid w:val="001C3DA0"/>
    <w:rsid w:val="001C4375"/>
    <w:rsid w:val="001C4396"/>
    <w:rsid w:val="001C447A"/>
    <w:rsid w:val="001C4863"/>
    <w:rsid w:val="001C4A4F"/>
    <w:rsid w:val="001C4EA7"/>
    <w:rsid w:val="001C5A68"/>
    <w:rsid w:val="001C6239"/>
    <w:rsid w:val="001C639F"/>
    <w:rsid w:val="001C65E4"/>
    <w:rsid w:val="001C67D4"/>
    <w:rsid w:val="001C6D29"/>
    <w:rsid w:val="001C726A"/>
    <w:rsid w:val="001C77F3"/>
    <w:rsid w:val="001C7B78"/>
    <w:rsid w:val="001C7C6A"/>
    <w:rsid w:val="001D05E8"/>
    <w:rsid w:val="001D0A35"/>
    <w:rsid w:val="001D1379"/>
    <w:rsid w:val="001D19F7"/>
    <w:rsid w:val="001D1BD8"/>
    <w:rsid w:val="001D2C8B"/>
    <w:rsid w:val="001D450B"/>
    <w:rsid w:val="001D4F3E"/>
    <w:rsid w:val="001D50DD"/>
    <w:rsid w:val="001D5509"/>
    <w:rsid w:val="001D56D8"/>
    <w:rsid w:val="001D5722"/>
    <w:rsid w:val="001D5C94"/>
    <w:rsid w:val="001D5E9B"/>
    <w:rsid w:val="001D5FF6"/>
    <w:rsid w:val="001D64CC"/>
    <w:rsid w:val="001D66CB"/>
    <w:rsid w:val="001D6873"/>
    <w:rsid w:val="001D6AB2"/>
    <w:rsid w:val="001D70CE"/>
    <w:rsid w:val="001D7448"/>
    <w:rsid w:val="001D7465"/>
    <w:rsid w:val="001D7588"/>
    <w:rsid w:val="001D79F0"/>
    <w:rsid w:val="001D7E94"/>
    <w:rsid w:val="001E0531"/>
    <w:rsid w:val="001E0F2F"/>
    <w:rsid w:val="001E1018"/>
    <w:rsid w:val="001E1175"/>
    <w:rsid w:val="001E11E2"/>
    <w:rsid w:val="001E2908"/>
    <w:rsid w:val="001E2A09"/>
    <w:rsid w:val="001E3050"/>
    <w:rsid w:val="001E3549"/>
    <w:rsid w:val="001E3F34"/>
    <w:rsid w:val="001E472D"/>
    <w:rsid w:val="001E4BF3"/>
    <w:rsid w:val="001E6649"/>
    <w:rsid w:val="001E7103"/>
    <w:rsid w:val="001E7387"/>
    <w:rsid w:val="001E74DE"/>
    <w:rsid w:val="001F039E"/>
    <w:rsid w:val="001F0EE4"/>
    <w:rsid w:val="001F0FD7"/>
    <w:rsid w:val="001F10E1"/>
    <w:rsid w:val="001F13F4"/>
    <w:rsid w:val="001F13FE"/>
    <w:rsid w:val="001F1640"/>
    <w:rsid w:val="001F1681"/>
    <w:rsid w:val="001F2C36"/>
    <w:rsid w:val="001F31D2"/>
    <w:rsid w:val="001F36F5"/>
    <w:rsid w:val="001F3880"/>
    <w:rsid w:val="001F396C"/>
    <w:rsid w:val="001F4A4A"/>
    <w:rsid w:val="001F4D12"/>
    <w:rsid w:val="001F5253"/>
    <w:rsid w:val="001F55D7"/>
    <w:rsid w:val="001F5BC8"/>
    <w:rsid w:val="001F5EC9"/>
    <w:rsid w:val="001F652C"/>
    <w:rsid w:val="001F6C0C"/>
    <w:rsid w:val="001F6D74"/>
    <w:rsid w:val="001F6DBB"/>
    <w:rsid w:val="001F72A2"/>
    <w:rsid w:val="001F7330"/>
    <w:rsid w:val="00200D9F"/>
    <w:rsid w:val="00200EE4"/>
    <w:rsid w:val="002012FF"/>
    <w:rsid w:val="00201602"/>
    <w:rsid w:val="00201846"/>
    <w:rsid w:val="00201987"/>
    <w:rsid w:val="00201D00"/>
    <w:rsid w:val="00201DEF"/>
    <w:rsid w:val="002026DC"/>
    <w:rsid w:val="002026E8"/>
    <w:rsid w:val="002028FE"/>
    <w:rsid w:val="00202D2E"/>
    <w:rsid w:val="00203BB8"/>
    <w:rsid w:val="00203EF0"/>
    <w:rsid w:val="002045AC"/>
    <w:rsid w:val="00204B92"/>
    <w:rsid w:val="00204CB3"/>
    <w:rsid w:val="00204F9E"/>
    <w:rsid w:val="00204FF3"/>
    <w:rsid w:val="0020535A"/>
    <w:rsid w:val="0020535B"/>
    <w:rsid w:val="00205AE8"/>
    <w:rsid w:val="00205C39"/>
    <w:rsid w:val="00205D1F"/>
    <w:rsid w:val="00206468"/>
    <w:rsid w:val="0020684F"/>
    <w:rsid w:val="0020685B"/>
    <w:rsid w:val="00206B83"/>
    <w:rsid w:val="00206C8B"/>
    <w:rsid w:val="00207202"/>
    <w:rsid w:val="0020791B"/>
    <w:rsid w:val="002101DB"/>
    <w:rsid w:val="002108A4"/>
    <w:rsid w:val="00210A0B"/>
    <w:rsid w:val="00210BC2"/>
    <w:rsid w:val="00210C55"/>
    <w:rsid w:val="002114B2"/>
    <w:rsid w:val="002115C2"/>
    <w:rsid w:val="002115E7"/>
    <w:rsid w:val="0021171F"/>
    <w:rsid w:val="002118ED"/>
    <w:rsid w:val="00211951"/>
    <w:rsid w:val="00211A3A"/>
    <w:rsid w:val="00211BB8"/>
    <w:rsid w:val="0021236F"/>
    <w:rsid w:val="00212AAE"/>
    <w:rsid w:val="00212AE7"/>
    <w:rsid w:val="00212B4B"/>
    <w:rsid w:val="00212B5D"/>
    <w:rsid w:val="00212CA1"/>
    <w:rsid w:val="00212F62"/>
    <w:rsid w:val="00213022"/>
    <w:rsid w:val="00213114"/>
    <w:rsid w:val="00213149"/>
    <w:rsid w:val="002138F9"/>
    <w:rsid w:val="00213C5E"/>
    <w:rsid w:val="002146EB"/>
    <w:rsid w:val="00214793"/>
    <w:rsid w:val="00214C2B"/>
    <w:rsid w:val="002154E4"/>
    <w:rsid w:val="00215905"/>
    <w:rsid w:val="00215D69"/>
    <w:rsid w:val="0021659F"/>
    <w:rsid w:val="00216C3F"/>
    <w:rsid w:val="00217005"/>
    <w:rsid w:val="002171B8"/>
    <w:rsid w:val="002171C4"/>
    <w:rsid w:val="00217205"/>
    <w:rsid w:val="002174FC"/>
    <w:rsid w:val="00217B1C"/>
    <w:rsid w:val="00217C35"/>
    <w:rsid w:val="002200BE"/>
    <w:rsid w:val="00220D6E"/>
    <w:rsid w:val="00220F3B"/>
    <w:rsid w:val="00221E72"/>
    <w:rsid w:val="002222F5"/>
    <w:rsid w:val="00222995"/>
    <w:rsid w:val="00222EDE"/>
    <w:rsid w:val="00223390"/>
    <w:rsid w:val="002234D1"/>
    <w:rsid w:val="00223803"/>
    <w:rsid w:val="00223F0B"/>
    <w:rsid w:val="00224354"/>
    <w:rsid w:val="00224EBA"/>
    <w:rsid w:val="00225444"/>
    <w:rsid w:val="00225470"/>
    <w:rsid w:val="00225974"/>
    <w:rsid w:val="00225DBD"/>
    <w:rsid w:val="002268AC"/>
    <w:rsid w:val="00226921"/>
    <w:rsid w:val="00226E7F"/>
    <w:rsid w:val="00226FAA"/>
    <w:rsid w:val="0022746B"/>
    <w:rsid w:val="002278C2"/>
    <w:rsid w:val="0022797E"/>
    <w:rsid w:val="002279E0"/>
    <w:rsid w:val="002279FE"/>
    <w:rsid w:val="00227AE5"/>
    <w:rsid w:val="00227CCE"/>
    <w:rsid w:val="00227D36"/>
    <w:rsid w:val="0023026C"/>
    <w:rsid w:val="002311F1"/>
    <w:rsid w:val="0023135D"/>
    <w:rsid w:val="00231957"/>
    <w:rsid w:val="00231E40"/>
    <w:rsid w:val="002321D6"/>
    <w:rsid w:val="00232492"/>
    <w:rsid w:val="002328B3"/>
    <w:rsid w:val="00232BD7"/>
    <w:rsid w:val="00232C77"/>
    <w:rsid w:val="002331AD"/>
    <w:rsid w:val="002334B0"/>
    <w:rsid w:val="002336E4"/>
    <w:rsid w:val="002338B5"/>
    <w:rsid w:val="00233930"/>
    <w:rsid w:val="002347DA"/>
    <w:rsid w:val="00234EF9"/>
    <w:rsid w:val="002350CB"/>
    <w:rsid w:val="00235ECB"/>
    <w:rsid w:val="00236561"/>
    <w:rsid w:val="002368D8"/>
    <w:rsid w:val="00236CE9"/>
    <w:rsid w:val="00236CF8"/>
    <w:rsid w:val="00236DC8"/>
    <w:rsid w:val="00236EA3"/>
    <w:rsid w:val="002375B5"/>
    <w:rsid w:val="00237673"/>
    <w:rsid w:val="002379FE"/>
    <w:rsid w:val="00237A04"/>
    <w:rsid w:val="00237AA9"/>
    <w:rsid w:val="00237AD0"/>
    <w:rsid w:val="00240104"/>
    <w:rsid w:val="00240595"/>
    <w:rsid w:val="00241691"/>
    <w:rsid w:val="00241733"/>
    <w:rsid w:val="00241CAC"/>
    <w:rsid w:val="002422BC"/>
    <w:rsid w:val="00242612"/>
    <w:rsid w:val="00242909"/>
    <w:rsid w:val="002429AC"/>
    <w:rsid w:val="00242DF5"/>
    <w:rsid w:val="0024376A"/>
    <w:rsid w:val="002437DF"/>
    <w:rsid w:val="00243AEF"/>
    <w:rsid w:val="00243E7A"/>
    <w:rsid w:val="002444F2"/>
    <w:rsid w:val="00244A8A"/>
    <w:rsid w:val="00244E51"/>
    <w:rsid w:val="00244EFA"/>
    <w:rsid w:val="00245029"/>
    <w:rsid w:val="002452D4"/>
    <w:rsid w:val="002459F7"/>
    <w:rsid w:val="00245C45"/>
    <w:rsid w:val="00245D3D"/>
    <w:rsid w:val="00245E09"/>
    <w:rsid w:val="00245E8F"/>
    <w:rsid w:val="002463D3"/>
    <w:rsid w:val="00246956"/>
    <w:rsid w:val="00246C6D"/>
    <w:rsid w:val="00247023"/>
    <w:rsid w:val="002471FB"/>
    <w:rsid w:val="00247A7F"/>
    <w:rsid w:val="00247C1A"/>
    <w:rsid w:val="00247D02"/>
    <w:rsid w:val="00250400"/>
    <w:rsid w:val="0025075E"/>
    <w:rsid w:val="00250C9B"/>
    <w:rsid w:val="00251063"/>
    <w:rsid w:val="00251E63"/>
    <w:rsid w:val="00252190"/>
    <w:rsid w:val="0025222A"/>
    <w:rsid w:val="002523CE"/>
    <w:rsid w:val="002529B3"/>
    <w:rsid w:val="00252E76"/>
    <w:rsid w:val="0025342C"/>
    <w:rsid w:val="002534FC"/>
    <w:rsid w:val="002539C6"/>
    <w:rsid w:val="00253A10"/>
    <w:rsid w:val="00253B31"/>
    <w:rsid w:val="00253FAF"/>
    <w:rsid w:val="00254BB9"/>
    <w:rsid w:val="00255F48"/>
    <w:rsid w:val="00256CF3"/>
    <w:rsid w:val="0025767E"/>
    <w:rsid w:val="00257804"/>
    <w:rsid w:val="0025781D"/>
    <w:rsid w:val="00257F8A"/>
    <w:rsid w:val="00260277"/>
    <w:rsid w:val="0026041C"/>
    <w:rsid w:val="0026061A"/>
    <w:rsid w:val="0026107A"/>
    <w:rsid w:val="002610EF"/>
    <w:rsid w:val="00261191"/>
    <w:rsid w:val="0026135E"/>
    <w:rsid w:val="002616F5"/>
    <w:rsid w:val="00261812"/>
    <w:rsid w:val="0026254B"/>
    <w:rsid w:val="002625B8"/>
    <w:rsid w:val="00262CA1"/>
    <w:rsid w:val="002631FA"/>
    <w:rsid w:val="0026367D"/>
    <w:rsid w:val="00263ACD"/>
    <w:rsid w:val="00263B59"/>
    <w:rsid w:val="00263BBB"/>
    <w:rsid w:val="00264327"/>
    <w:rsid w:val="00264726"/>
    <w:rsid w:val="00265250"/>
    <w:rsid w:val="0026554D"/>
    <w:rsid w:val="002658F9"/>
    <w:rsid w:val="00265E80"/>
    <w:rsid w:val="00265F51"/>
    <w:rsid w:val="00266E29"/>
    <w:rsid w:val="00266FC4"/>
    <w:rsid w:val="0026704A"/>
    <w:rsid w:val="00267243"/>
    <w:rsid w:val="00267B49"/>
    <w:rsid w:val="0027046A"/>
    <w:rsid w:val="00270828"/>
    <w:rsid w:val="00270A24"/>
    <w:rsid w:val="00270C7C"/>
    <w:rsid w:val="00270C8D"/>
    <w:rsid w:val="00270D12"/>
    <w:rsid w:val="002711AA"/>
    <w:rsid w:val="00271547"/>
    <w:rsid w:val="0027191C"/>
    <w:rsid w:val="002719D4"/>
    <w:rsid w:val="0027251B"/>
    <w:rsid w:val="0027251C"/>
    <w:rsid w:val="00272613"/>
    <w:rsid w:val="002726F6"/>
    <w:rsid w:val="00272711"/>
    <w:rsid w:val="00272E01"/>
    <w:rsid w:val="0027302E"/>
    <w:rsid w:val="00273B26"/>
    <w:rsid w:val="0027453F"/>
    <w:rsid w:val="00274878"/>
    <w:rsid w:val="00274C75"/>
    <w:rsid w:val="00274E40"/>
    <w:rsid w:val="002752AA"/>
    <w:rsid w:val="00275B62"/>
    <w:rsid w:val="0027650E"/>
    <w:rsid w:val="0027670D"/>
    <w:rsid w:val="00276F14"/>
    <w:rsid w:val="00277001"/>
    <w:rsid w:val="002771D8"/>
    <w:rsid w:val="002774DF"/>
    <w:rsid w:val="00277580"/>
    <w:rsid w:val="00277949"/>
    <w:rsid w:val="00277B3E"/>
    <w:rsid w:val="00277BCC"/>
    <w:rsid w:val="002800DF"/>
    <w:rsid w:val="002800E4"/>
    <w:rsid w:val="00280501"/>
    <w:rsid w:val="00280670"/>
    <w:rsid w:val="00280ABC"/>
    <w:rsid w:val="0028109F"/>
    <w:rsid w:val="002810F1"/>
    <w:rsid w:val="00281C37"/>
    <w:rsid w:val="00281CD5"/>
    <w:rsid w:val="00282003"/>
    <w:rsid w:val="0028236C"/>
    <w:rsid w:val="00282723"/>
    <w:rsid w:val="00282AC9"/>
    <w:rsid w:val="00283ECC"/>
    <w:rsid w:val="00283FDE"/>
    <w:rsid w:val="00283FEB"/>
    <w:rsid w:val="00284982"/>
    <w:rsid w:val="00284A9A"/>
    <w:rsid w:val="00284AA4"/>
    <w:rsid w:val="00284AEC"/>
    <w:rsid w:val="00284B00"/>
    <w:rsid w:val="002851A8"/>
    <w:rsid w:val="002851EF"/>
    <w:rsid w:val="002854B2"/>
    <w:rsid w:val="00285C25"/>
    <w:rsid w:val="00286527"/>
    <w:rsid w:val="00286811"/>
    <w:rsid w:val="002868C7"/>
    <w:rsid w:val="0028691A"/>
    <w:rsid w:val="00287228"/>
    <w:rsid w:val="00287335"/>
    <w:rsid w:val="00287520"/>
    <w:rsid w:val="0028754B"/>
    <w:rsid w:val="002875CB"/>
    <w:rsid w:val="002877FA"/>
    <w:rsid w:val="00287942"/>
    <w:rsid w:val="002879DD"/>
    <w:rsid w:val="00287A91"/>
    <w:rsid w:val="00287EA0"/>
    <w:rsid w:val="002904D0"/>
    <w:rsid w:val="002904FD"/>
    <w:rsid w:val="0029090B"/>
    <w:rsid w:val="00290FCC"/>
    <w:rsid w:val="0029182F"/>
    <w:rsid w:val="00292EBE"/>
    <w:rsid w:val="00293016"/>
    <w:rsid w:val="002935E4"/>
    <w:rsid w:val="002937ED"/>
    <w:rsid w:val="00293AD2"/>
    <w:rsid w:val="00293B81"/>
    <w:rsid w:val="00294615"/>
    <w:rsid w:val="00294749"/>
    <w:rsid w:val="00294BD2"/>
    <w:rsid w:val="0029570A"/>
    <w:rsid w:val="00296165"/>
    <w:rsid w:val="00296CC2"/>
    <w:rsid w:val="00296DB2"/>
    <w:rsid w:val="00297B1F"/>
    <w:rsid w:val="00297C7E"/>
    <w:rsid w:val="002A0160"/>
    <w:rsid w:val="002A0685"/>
    <w:rsid w:val="002A0C44"/>
    <w:rsid w:val="002A0F32"/>
    <w:rsid w:val="002A0F8D"/>
    <w:rsid w:val="002A1016"/>
    <w:rsid w:val="002A1419"/>
    <w:rsid w:val="002A1665"/>
    <w:rsid w:val="002A18BF"/>
    <w:rsid w:val="002A1A49"/>
    <w:rsid w:val="002A1A81"/>
    <w:rsid w:val="002A1DA1"/>
    <w:rsid w:val="002A2611"/>
    <w:rsid w:val="002A26D6"/>
    <w:rsid w:val="002A27D9"/>
    <w:rsid w:val="002A282B"/>
    <w:rsid w:val="002A2F6E"/>
    <w:rsid w:val="002A398F"/>
    <w:rsid w:val="002A4961"/>
    <w:rsid w:val="002A4C1E"/>
    <w:rsid w:val="002A4D8A"/>
    <w:rsid w:val="002A5F70"/>
    <w:rsid w:val="002A687B"/>
    <w:rsid w:val="002A7705"/>
    <w:rsid w:val="002A792E"/>
    <w:rsid w:val="002A7F55"/>
    <w:rsid w:val="002A7F74"/>
    <w:rsid w:val="002B08F9"/>
    <w:rsid w:val="002B096C"/>
    <w:rsid w:val="002B0ECE"/>
    <w:rsid w:val="002B2935"/>
    <w:rsid w:val="002B357E"/>
    <w:rsid w:val="002B37B3"/>
    <w:rsid w:val="002B3AF8"/>
    <w:rsid w:val="002B4C78"/>
    <w:rsid w:val="002B4F8B"/>
    <w:rsid w:val="002B51DC"/>
    <w:rsid w:val="002B59C0"/>
    <w:rsid w:val="002B5AD2"/>
    <w:rsid w:val="002B5B15"/>
    <w:rsid w:val="002B5DEA"/>
    <w:rsid w:val="002B6882"/>
    <w:rsid w:val="002B6BE1"/>
    <w:rsid w:val="002B6EDF"/>
    <w:rsid w:val="002B72D2"/>
    <w:rsid w:val="002B7B29"/>
    <w:rsid w:val="002B7BCB"/>
    <w:rsid w:val="002B7FCE"/>
    <w:rsid w:val="002C024C"/>
    <w:rsid w:val="002C074B"/>
    <w:rsid w:val="002C0AE1"/>
    <w:rsid w:val="002C0D1A"/>
    <w:rsid w:val="002C0E30"/>
    <w:rsid w:val="002C0F67"/>
    <w:rsid w:val="002C20C5"/>
    <w:rsid w:val="002C21ED"/>
    <w:rsid w:val="002C3010"/>
    <w:rsid w:val="002C33DA"/>
    <w:rsid w:val="002C372C"/>
    <w:rsid w:val="002C385D"/>
    <w:rsid w:val="002C3DA3"/>
    <w:rsid w:val="002C3F88"/>
    <w:rsid w:val="002C40E0"/>
    <w:rsid w:val="002C57DE"/>
    <w:rsid w:val="002C5C92"/>
    <w:rsid w:val="002C6209"/>
    <w:rsid w:val="002C6BCA"/>
    <w:rsid w:val="002C6EE5"/>
    <w:rsid w:val="002C7029"/>
    <w:rsid w:val="002C740A"/>
    <w:rsid w:val="002C7547"/>
    <w:rsid w:val="002C7CAF"/>
    <w:rsid w:val="002C7D1A"/>
    <w:rsid w:val="002D0AC6"/>
    <w:rsid w:val="002D0B23"/>
    <w:rsid w:val="002D1EE9"/>
    <w:rsid w:val="002D2140"/>
    <w:rsid w:val="002D24A8"/>
    <w:rsid w:val="002D2671"/>
    <w:rsid w:val="002D2C58"/>
    <w:rsid w:val="002D3BBA"/>
    <w:rsid w:val="002D3ED0"/>
    <w:rsid w:val="002D41F4"/>
    <w:rsid w:val="002D466A"/>
    <w:rsid w:val="002D4DC2"/>
    <w:rsid w:val="002D51C2"/>
    <w:rsid w:val="002D578D"/>
    <w:rsid w:val="002D5966"/>
    <w:rsid w:val="002D5A37"/>
    <w:rsid w:val="002D5DBD"/>
    <w:rsid w:val="002D5F3C"/>
    <w:rsid w:val="002D611A"/>
    <w:rsid w:val="002D6300"/>
    <w:rsid w:val="002D6541"/>
    <w:rsid w:val="002D658F"/>
    <w:rsid w:val="002D66C0"/>
    <w:rsid w:val="002D76A0"/>
    <w:rsid w:val="002D7A03"/>
    <w:rsid w:val="002D7A68"/>
    <w:rsid w:val="002E00BB"/>
    <w:rsid w:val="002E013F"/>
    <w:rsid w:val="002E08C1"/>
    <w:rsid w:val="002E0A42"/>
    <w:rsid w:val="002E1993"/>
    <w:rsid w:val="002E19C4"/>
    <w:rsid w:val="002E1B08"/>
    <w:rsid w:val="002E1F4D"/>
    <w:rsid w:val="002E23BD"/>
    <w:rsid w:val="002E248A"/>
    <w:rsid w:val="002E2695"/>
    <w:rsid w:val="002E27CE"/>
    <w:rsid w:val="002E27D7"/>
    <w:rsid w:val="002E32FE"/>
    <w:rsid w:val="002E345F"/>
    <w:rsid w:val="002E3B1D"/>
    <w:rsid w:val="002E4054"/>
    <w:rsid w:val="002E4C78"/>
    <w:rsid w:val="002E57E5"/>
    <w:rsid w:val="002E5B11"/>
    <w:rsid w:val="002E5E5E"/>
    <w:rsid w:val="002E62E3"/>
    <w:rsid w:val="002E635F"/>
    <w:rsid w:val="002E650E"/>
    <w:rsid w:val="002E6582"/>
    <w:rsid w:val="002E6911"/>
    <w:rsid w:val="002E7588"/>
    <w:rsid w:val="002E7773"/>
    <w:rsid w:val="002E7A4F"/>
    <w:rsid w:val="002E7B3E"/>
    <w:rsid w:val="002E7EA1"/>
    <w:rsid w:val="002F00AC"/>
    <w:rsid w:val="002F09E2"/>
    <w:rsid w:val="002F0B80"/>
    <w:rsid w:val="002F0B8E"/>
    <w:rsid w:val="002F13CA"/>
    <w:rsid w:val="002F17C0"/>
    <w:rsid w:val="002F1EA5"/>
    <w:rsid w:val="002F2A17"/>
    <w:rsid w:val="002F32D0"/>
    <w:rsid w:val="002F35B5"/>
    <w:rsid w:val="002F3A0C"/>
    <w:rsid w:val="002F4E24"/>
    <w:rsid w:val="002F51F9"/>
    <w:rsid w:val="002F5384"/>
    <w:rsid w:val="002F54F0"/>
    <w:rsid w:val="002F5EAF"/>
    <w:rsid w:val="002F5FAB"/>
    <w:rsid w:val="002F602A"/>
    <w:rsid w:val="002F669C"/>
    <w:rsid w:val="002F731B"/>
    <w:rsid w:val="002F7592"/>
    <w:rsid w:val="002F7814"/>
    <w:rsid w:val="002F7F63"/>
    <w:rsid w:val="0030016F"/>
    <w:rsid w:val="003001A2"/>
    <w:rsid w:val="003002AD"/>
    <w:rsid w:val="0030041F"/>
    <w:rsid w:val="00300C57"/>
    <w:rsid w:val="00300C5E"/>
    <w:rsid w:val="00300D5C"/>
    <w:rsid w:val="00301399"/>
    <w:rsid w:val="00301CDC"/>
    <w:rsid w:val="003021DE"/>
    <w:rsid w:val="00302372"/>
    <w:rsid w:val="0030259D"/>
    <w:rsid w:val="00302DB4"/>
    <w:rsid w:val="0030341E"/>
    <w:rsid w:val="00303464"/>
    <w:rsid w:val="00303E81"/>
    <w:rsid w:val="0030436B"/>
    <w:rsid w:val="003048B8"/>
    <w:rsid w:val="00304CEF"/>
    <w:rsid w:val="00304FD8"/>
    <w:rsid w:val="00305304"/>
    <w:rsid w:val="0030549E"/>
    <w:rsid w:val="00305AC9"/>
    <w:rsid w:val="00305B77"/>
    <w:rsid w:val="00305C84"/>
    <w:rsid w:val="003065D6"/>
    <w:rsid w:val="0030684B"/>
    <w:rsid w:val="00306DEB"/>
    <w:rsid w:val="0030704A"/>
    <w:rsid w:val="0030727B"/>
    <w:rsid w:val="003074B4"/>
    <w:rsid w:val="00307594"/>
    <w:rsid w:val="003076D5"/>
    <w:rsid w:val="00307CBC"/>
    <w:rsid w:val="00307DC1"/>
    <w:rsid w:val="0031105F"/>
    <w:rsid w:val="00311C1B"/>
    <w:rsid w:val="003120FA"/>
    <w:rsid w:val="0031234E"/>
    <w:rsid w:val="0031247D"/>
    <w:rsid w:val="00312DC2"/>
    <w:rsid w:val="00313996"/>
    <w:rsid w:val="00313A9B"/>
    <w:rsid w:val="00314B0C"/>
    <w:rsid w:val="00314C22"/>
    <w:rsid w:val="00314D57"/>
    <w:rsid w:val="00315407"/>
    <w:rsid w:val="00315B35"/>
    <w:rsid w:val="00316075"/>
    <w:rsid w:val="00317B20"/>
    <w:rsid w:val="00317C31"/>
    <w:rsid w:val="003205AC"/>
    <w:rsid w:val="003208A2"/>
    <w:rsid w:val="00320916"/>
    <w:rsid w:val="003211EF"/>
    <w:rsid w:val="00321374"/>
    <w:rsid w:val="0032192F"/>
    <w:rsid w:val="00322080"/>
    <w:rsid w:val="00322165"/>
    <w:rsid w:val="003228CE"/>
    <w:rsid w:val="0032294C"/>
    <w:rsid w:val="00323082"/>
    <w:rsid w:val="00324491"/>
    <w:rsid w:val="0032451B"/>
    <w:rsid w:val="0032455B"/>
    <w:rsid w:val="003245BF"/>
    <w:rsid w:val="003245D3"/>
    <w:rsid w:val="003252BC"/>
    <w:rsid w:val="00325346"/>
    <w:rsid w:val="003253B4"/>
    <w:rsid w:val="00325FD0"/>
    <w:rsid w:val="0032610E"/>
    <w:rsid w:val="00326713"/>
    <w:rsid w:val="0032711A"/>
    <w:rsid w:val="00327189"/>
    <w:rsid w:val="00327284"/>
    <w:rsid w:val="003272EE"/>
    <w:rsid w:val="00327636"/>
    <w:rsid w:val="00327776"/>
    <w:rsid w:val="00327979"/>
    <w:rsid w:val="00327CB8"/>
    <w:rsid w:val="00327E89"/>
    <w:rsid w:val="0033080B"/>
    <w:rsid w:val="00331013"/>
    <w:rsid w:val="003316B4"/>
    <w:rsid w:val="003318FC"/>
    <w:rsid w:val="00331B49"/>
    <w:rsid w:val="00331CF5"/>
    <w:rsid w:val="00332065"/>
    <w:rsid w:val="00332190"/>
    <w:rsid w:val="003324F6"/>
    <w:rsid w:val="00332BCA"/>
    <w:rsid w:val="00333040"/>
    <w:rsid w:val="00333DBA"/>
    <w:rsid w:val="00333F02"/>
    <w:rsid w:val="00334213"/>
    <w:rsid w:val="00334716"/>
    <w:rsid w:val="00335270"/>
    <w:rsid w:val="003356DA"/>
    <w:rsid w:val="003358D4"/>
    <w:rsid w:val="003361EE"/>
    <w:rsid w:val="003362EA"/>
    <w:rsid w:val="0033674E"/>
    <w:rsid w:val="00336B4E"/>
    <w:rsid w:val="00336CF9"/>
    <w:rsid w:val="003373F2"/>
    <w:rsid w:val="003377CA"/>
    <w:rsid w:val="00337C77"/>
    <w:rsid w:val="00340451"/>
    <w:rsid w:val="00340DA0"/>
    <w:rsid w:val="0034159F"/>
    <w:rsid w:val="0034197C"/>
    <w:rsid w:val="003419C2"/>
    <w:rsid w:val="003419C9"/>
    <w:rsid w:val="00341A3B"/>
    <w:rsid w:val="00341EA6"/>
    <w:rsid w:val="0034267F"/>
    <w:rsid w:val="003431B3"/>
    <w:rsid w:val="003438E7"/>
    <w:rsid w:val="003438FF"/>
    <w:rsid w:val="00343C44"/>
    <w:rsid w:val="00343D85"/>
    <w:rsid w:val="00343EE2"/>
    <w:rsid w:val="00344A4B"/>
    <w:rsid w:val="003452F1"/>
    <w:rsid w:val="00345563"/>
    <w:rsid w:val="00345744"/>
    <w:rsid w:val="003459E5"/>
    <w:rsid w:val="003469E9"/>
    <w:rsid w:val="00347507"/>
    <w:rsid w:val="0034761B"/>
    <w:rsid w:val="003501FA"/>
    <w:rsid w:val="003503B9"/>
    <w:rsid w:val="00350928"/>
    <w:rsid w:val="00350942"/>
    <w:rsid w:val="00350D3C"/>
    <w:rsid w:val="00350FF0"/>
    <w:rsid w:val="0035123D"/>
    <w:rsid w:val="0035146D"/>
    <w:rsid w:val="00351649"/>
    <w:rsid w:val="00351656"/>
    <w:rsid w:val="003516BE"/>
    <w:rsid w:val="003517CE"/>
    <w:rsid w:val="00351CDE"/>
    <w:rsid w:val="00351FD1"/>
    <w:rsid w:val="00352031"/>
    <w:rsid w:val="00352087"/>
    <w:rsid w:val="00352356"/>
    <w:rsid w:val="00352958"/>
    <w:rsid w:val="00352AE8"/>
    <w:rsid w:val="00353103"/>
    <w:rsid w:val="00353C10"/>
    <w:rsid w:val="00353F73"/>
    <w:rsid w:val="0035419C"/>
    <w:rsid w:val="00354245"/>
    <w:rsid w:val="0035493C"/>
    <w:rsid w:val="00354A50"/>
    <w:rsid w:val="00354D29"/>
    <w:rsid w:val="00354E2E"/>
    <w:rsid w:val="00355958"/>
    <w:rsid w:val="00355CB0"/>
    <w:rsid w:val="00355F06"/>
    <w:rsid w:val="00355FE8"/>
    <w:rsid w:val="003563CD"/>
    <w:rsid w:val="00356457"/>
    <w:rsid w:val="00356566"/>
    <w:rsid w:val="003576BB"/>
    <w:rsid w:val="003577DD"/>
    <w:rsid w:val="00357BEF"/>
    <w:rsid w:val="00360032"/>
    <w:rsid w:val="0036026A"/>
    <w:rsid w:val="0036052C"/>
    <w:rsid w:val="00360739"/>
    <w:rsid w:val="00360CA5"/>
    <w:rsid w:val="0036103E"/>
    <w:rsid w:val="00361917"/>
    <w:rsid w:val="00361FE1"/>
    <w:rsid w:val="00362007"/>
    <w:rsid w:val="003626E7"/>
    <w:rsid w:val="0036291D"/>
    <w:rsid w:val="00362C4B"/>
    <w:rsid w:val="00362C71"/>
    <w:rsid w:val="003631A3"/>
    <w:rsid w:val="0036324E"/>
    <w:rsid w:val="00363262"/>
    <w:rsid w:val="003632F2"/>
    <w:rsid w:val="003633E8"/>
    <w:rsid w:val="0036363B"/>
    <w:rsid w:val="003638FC"/>
    <w:rsid w:val="00363CF1"/>
    <w:rsid w:val="00363D2F"/>
    <w:rsid w:val="00364005"/>
    <w:rsid w:val="0036401E"/>
    <w:rsid w:val="00365540"/>
    <w:rsid w:val="0036588B"/>
    <w:rsid w:val="00365D8C"/>
    <w:rsid w:val="00366333"/>
    <w:rsid w:val="0036638B"/>
    <w:rsid w:val="00367281"/>
    <w:rsid w:val="00367BBF"/>
    <w:rsid w:val="003705BF"/>
    <w:rsid w:val="00370705"/>
    <w:rsid w:val="00371266"/>
    <w:rsid w:val="00371818"/>
    <w:rsid w:val="00371C8E"/>
    <w:rsid w:val="00371D15"/>
    <w:rsid w:val="0037291F"/>
    <w:rsid w:val="00372BA3"/>
    <w:rsid w:val="00372D34"/>
    <w:rsid w:val="00373002"/>
    <w:rsid w:val="003736FB"/>
    <w:rsid w:val="00374013"/>
    <w:rsid w:val="00374782"/>
    <w:rsid w:val="0037478D"/>
    <w:rsid w:val="00374B3D"/>
    <w:rsid w:val="0037520D"/>
    <w:rsid w:val="0037548C"/>
    <w:rsid w:val="003757CE"/>
    <w:rsid w:val="00376783"/>
    <w:rsid w:val="0037684B"/>
    <w:rsid w:val="00376999"/>
    <w:rsid w:val="003769E5"/>
    <w:rsid w:val="0037748D"/>
    <w:rsid w:val="00377573"/>
    <w:rsid w:val="003779E0"/>
    <w:rsid w:val="00380075"/>
    <w:rsid w:val="00380512"/>
    <w:rsid w:val="00380670"/>
    <w:rsid w:val="00380920"/>
    <w:rsid w:val="00381100"/>
    <w:rsid w:val="003813AD"/>
    <w:rsid w:val="00381DF6"/>
    <w:rsid w:val="0038245B"/>
    <w:rsid w:val="00382DBB"/>
    <w:rsid w:val="003835AB"/>
    <w:rsid w:val="003837D4"/>
    <w:rsid w:val="0038395B"/>
    <w:rsid w:val="003845FE"/>
    <w:rsid w:val="00384932"/>
    <w:rsid w:val="00385137"/>
    <w:rsid w:val="003853E9"/>
    <w:rsid w:val="003858FF"/>
    <w:rsid w:val="003864E8"/>
    <w:rsid w:val="003867AD"/>
    <w:rsid w:val="003874B0"/>
    <w:rsid w:val="0038786A"/>
    <w:rsid w:val="00390DF4"/>
    <w:rsid w:val="00391181"/>
    <w:rsid w:val="003914A9"/>
    <w:rsid w:val="003924BD"/>
    <w:rsid w:val="00392845"/>
    <w:rsid w:val="00392A7A"/>
    <w:rsid w:val="00392ADD"/>
    <w:rsid w:val="00392C3E"/>
    <w:rsid w:val="00392F1B"/>
    <w:rsid w:val="0039323B"/>
    <w:rsid w:val="00393C96"/>
    <w:rsid w:val="00393DED"/>
    <w:rsid w:val="0039457F"/>
    <w:rsid w:val="00394671"/>
    <w:rsid w:val="00394FD2"/>
    <w:rsid w:val="003951AC"/>
    <w:rsid w:val="00395A30"/>
    <w:rsid w:val="00395B48"/>
    <w:rsid w:val="00396059"/>
    <w:rsid w:val="0039629B"/>
    <w:rsid w:val="0039667D"/>
    <w:rsid w:val="00396803"/>
    <w:rsid w:val="00396D29"/>
    <w:rsid w:val="003972AB"/>
    <w:rsid w:val="00397B4F"/>
    <w:rsid w:val="00397D4F"/>
    <w:rsid w:val="003A00CA"/>
    <w:rsid w:val="003A043C"/>
    <w:rsid w:val="003A09C6"/>
    <w:rsid w:val="003A115A"/>
    <w:rsid w:val="003A1290"/>
    <w:rsid w:val="003A13C5"/>
    <w:rsid w:val="003A14A5"/>
    <w:rsid w:val="003A239C"/>
    <w:rsid w:val="003A24D7"/>
    <w:rsid w:val="003A2670"/>
    <w:rsid w:val="003A2967"/>
    <w:rsid w:val="003A302A"/>
    <w:rsid w:val="003A381A"/>
    <w:rsid w:val="003A3D4F"/>
    <w:rsid w:val="003A3F51"/>
    <w:rsid w:val="003A40D9"/>
    <w:rsid w:val="003A4101"/>
    <w:rsid w:val="003A4108"/>
    <w:rsid w:val="003A44E5"/>
    <w:rsid w:val="003A4BE0"/>
    <w:rsid w:val="003A4DD7"/>
    <w:rsid w:val="003A50D0"/>
    <w:rsid w:val="003A513C"/>
    <w:rsid w:val="003A5796"/>
    <w:rsid w:val="003A5A4C"/>
    <w:rsid w:val="003A62A4"/>
    <w:rsid w:val="003A6B5F"/>
    <w:rsid w:val="003A6C65"/>
    <w:rsid w:val="003A7334"/>
    <w:rsid w:val="003A7509"/>
    <w:rsid w:val="003A7A46"/>
    <w:rsid w:val="003A7C92"/>
    <w:rsid w:val="003A7D13"/>
    <w:rsid w:val="003B0A79"/>
    <w:rsid w:val="003B11CF"/>
    <w:rsid w:val="003B1456"/>
    <w:rsid w:val="003B1533"/>
    <w:rsid w:val="003B1C48"/>
    <w:rsid w:val="003B2F11"/>
    <w:rsid w:val="003B313D"/>
    <w:rsid w:val="003B35FC"/>
    <w:rsid w:val="003B38E2"/>
    <w:rsid w:val="003B3A7D"/>
    <w:rsid w:val="003B4019"/>
    <w:rsid w:val="003B425A"/>
    <w:rsid w:val="003B46E5"/>
    <w:rsid w:val="003B4ADC"/>
    <w:rsid w:val="003B4B99"/>
    <w:rsid w:val="003B4E7F"/>
    <w:rsid w:val="003B4ED0"/>
    <w:rsid w:val="003B522A"/>
    <w:rsid w:val="003B68DD"/>
    <w:rsid w:val="003C045C"/>
    <w:rsid w:val="003C05EC"/>
    <w:rsid w:val="003C087C"/>
    <w:rsid w:val="003C0C96"/>
    <w:rsid w:val="003C1158"/>
    <w:rsid w:val="003C13E1"/>
    <w:rsid w:val="003C14A7"/>
    <w:rsid w:val="003C1F73"/>
    <w:rsid w:val="003C2015"/>
    <w:rsid w:val="003C2E7E"/>
    <w:rsid w:val="003C3512"/>
    <w:rsid w:val="003C3E9F"/>
    <w:rsid w:val="003C498C"/>
    <w:rsid w:val="003C4F59"/>
    <w:rsid w:val="003C5187"/>
    <w:rsid w:val="003C5464"/>
    <w:rsid w:val="003C5473"/>
    <w:rsid w:val="003C5B9B"/>
    <w:rsid w:val="003C5FEC"/>
    <w:rsid w:val="003C62BE"/>
    <w:rsid w:val="003C77D9"/>
    <w:rsid w:val="003C7970"/>
    <w:rsid w:val="003C7AE8"/>
    <w:rsid w:val="003C7F4F"/>
    <w:rsid w:val="003D0432"/>
    <w:rsid w:val="003D05AB"/>
    <w:rsid w:val="003D066E"/>
    <w:rsid w:val="003D080B"/>
    <w:rsid w:val="003D0AB9"/>
    <w:rsid w:val="003D1607"/>
    <w:rsid w:val="003D1CC3"/>
    <w:rsid w:val="003D2042"/>
    <w:rsid w:val="003D249F"/>
    <w:rsid w:val="003D24B0"/>
    <w:rsid w:val="003D2805"/>
    <w:rsid w:val="003D2877"/>
    <w:rsid w:val="003D3A54"/>
    <w:rsid w:val="003D4636"/>
    <w:rsid w:val="003D507A"/>
    <w:rsid w:val="003D50AB"/>
    <w:rsid w:val="003D5757"/>
    <w:rsid w:val="003D5E27"/>
    <w:rsid w:val="003D63CD"/>
    <w:rsid w:val="003D6482"/>
    <w:rsid w:val="003D69D6"/>
    <w:rsid w:val="003D72AF"/>
    <w:rsid w:val="003D73CC"/>
    <w:rsid w:val="003D74FC"/>
    <w:rsid w:val="003D7814"/>
    <w:rsid w:val="003D7A43"/>
    <w:rsid w:val="003D7A63"/>
    <w:rsid w:val="003E013D"/>
    <w:rsid w:val="003E0956"/>
    <w:rsid w:val="003E15AA"/>
    <w:rsid w:val="003E2391"/>
    <w:rsid w:val="003E2694"/>
    <w:rsid w:val="003E2C9B"/>
    <w:rsid w:val="003E2F0D"/>
    <w:rsid w:val="003E3188"/>
    <w:rsid w:val="003E366D"/>
    <w:rsid w:val="003E377A"/>
    <w:rsid w:val="003E3983"/>
    <w:rsid w:val="003E3C90"/>
    <w:rsid w:val="003E4038"/>
    <w:rsid w:val="003E41F1"/>
    <w:rsid w:val="003E4358"/>
    <w:rsid w:val="003E4EFF"/>
    <w:rsid w:val="003E59B2"/>
    <w:rsid w:val="003E5D47"/>
    <w:rsid w:val="003E5F64"/>
    <w:rsid w:val="003E646B"/>
    <w:rsid w:val="003E7089"/>
    <w:rsid w:val="003E7870"/>
    <w:rsid w:val="003E7A2D"/>
    <w:rsid w:val="003E7BB1"/>
    <w:rsid w:val="003E7F05"/>
    <w:rsid w:val="003E7FA1"/>
    <w:rsid w:val="003F001C"/>
    <w:rsid w:val="003F04D7"/>
    <w:rsid w:val="003F0ABA"/>
    <w:rsid w:val="003F0EB2"/>
    <w:rsid w:val="003F123E"/>
    <w:rsid w:val="003F12CC"/>
    <w:rsid w:val="003F1328"/>
    <w:rsid w:val="003F176A"/>
    <w:rsid w:val="003F1F2C"/>
    <w:rsid w:val="003F2344"/>
    <w:rsid w:val="003F2C06"/>
    <w:rsid w:val="003F4723"/>
    <w:rsid w:val="003F564B"/>
    <w:rsid w:val="003F6101"/>
    <w:rsid w:val="003F62D0"/>
    <w:rsid w:val="003F6D93"/>
    <w:rsid w:val="003F7C2D"/>
    <w:rsid w:val="00400A0F"/>
    <w:rsid w:val="00400C50"/>
    <w:rsid w:val="00400F75"/>
    <w:rsid w:val="00401174"/>
    <w:rsid w:val="004011A6"/>
    <w:rsid w:val="00401D7B"/>
    <w:rsid w:val="0040305D"/>
    <w:rsid w:val="0040318A"/>
    <w:rsid w:val="004031E1"/>
    <w:rsid w:val="0040368E"/>
    <w:rsid w:val="004036CB"/>
    <w:rsid w:val="00403975"/>
    <w:rsid w:val="0040399D"/>
    <w:rsid w:val="00403B1A"/>
    <w:rsid w:val="004042C5"/>
    <w:rsid w:val="004046D8"/>
    <w:rsid w:val="00405E74"/>
    <w:rsid w:val="0040617D"/>
    <w:rsid w:val="00406726"/>
    <w:rsid w:val="0040673B"/>
    <w:rsid w:val="0040677E"/>
    <w:rsid w:val="00406CF2"/>
    <w:rsid w:val="0040780B"/>
    <w:rsid w:val="00407DC4"/>
    <w:rsid w:val="00410141"/>
    <w:rsid w:val="00410172"/>
    <w:rsid w:val="0041031C"/>
    <w:rsid w:val="0041045F"/>
    <w:rsid w:val="004112FE"/>
    <w:rsid w:val="0041157A"/>
    <w:rsid w:val="00411A12"/>
    <w:rsid w:val="00411C8D"/>
    <w:rsid w:val="00411F77"/>
    <w:rsid w:val="004120BE"/>
    <w:rsid w:val="004126A4"/>
    <w:rsid w:val="00412CBB"/>
    <w:rsid w:val="004132B1"/>
    <w:rsid w:val="0041398D"/>
    <w:rsid w:val="00413A2B"/>
    <w:rsid w:val="00413F1A"/>
    <w:rsid w:val="00414E42"/>
    <w:rsid w:val="00415133"/>
    <w:rsid w:val="00415526"/>
    <w:rsid w:val="004161C7"/>
    <w:rsid w:val="0041687C"/>
    <w:rsid w:val="00416AEE"/>
    <w:rsid w:val="00416C2B"/>
    <w:rsid w:val="00416E18"/>
    <w:rsid w:val="0041717B"/>
    <w:rsid w:val="0041731B"/>
    <w:rsid w:val="00417663"/>
    <w:rsid w:val="004179ED"/>
    <w:rsid w:val="004179F6"/>
    <w:rsid w:val="0042097D"/>
    <w:rsid w:val="00420D14"/>
    <w:rsid w:val="00420EE7"/>
    <w:rsid w:val="00421C5C"/>
    <w:rsid w:val="00421CFC"/>
    <w:rsid w:val="004221AF"/>
    <w:rsid w:val="00422963"/>
    <w:rsid w:val="00422F22"/>
    <w:rsid w:val="00423376"/>
    <w:rsid w:val="00423521"/>
    <w:rsid w:val="004235F2"/>
    <w:rsid w:val="00423823"/>
    <w:rsid w:val="00423829"/>
    <w:rsid w:val="00423EAE"/>
    <w:rsid w:val="00423EEF"/>
    <w:rsid w:val="00423EFE"/>
    <w:rsid w:val="0042493D"/>
    <w:rsid w:val="00424C57"/>
    <w:rsid w:val="00424D4E"/>
    <w:rsid w:val="004256B5"/>
    <w:rsid w:val="00425884"/>
    <w:rsid w:val="00425CCD"/>
    <w:rsid w:val="004260B1"/>
    <w:rsid w:val="0042638C"/>
    <w:rsid w:val="00426656"/>
    <w:rsid w:val="0042665D"/>
    <w:rsid w:val="004267C7"/>
    <w:rsid w:val="0042688B"/>
    <w:rsid w:val="00426DF4"/>
    <w:rsid w:val="00426EE0"/>
    <w:rsid w:val="0042766A"/>
    <w:rsid w:val="00427C2D"/>
    <w:rsid w:val="00427C41"/>
    <w:rsid w:val="00427E78"/>
    <w:rsid w:val="00427FA9"/>
    <w:rsid w:val="00430636"/>
    <w:rsid w:val="00430835"/>
    <w:rsid w:val="00430FFA"/>
    <w:rsid w:val="0043149A"/>
    <w:rsid w:val="004317C6"/>
    <w:rsid w:val="00432119"/>
    <w:rsid w:val="00432917"/>
    <w:rsid w:val="00433808"/>
    <w:rsid w:val="0043391B"/>
    <w:rsid w:val="00433B02"/>
    <w:rsid w:val="00433B67"/>
    <w:rsid w:val="00433E0D"/>
    <w:rsid w:val="00433EBA"/>
    <w:rsid w:val="00433F4B"/>
    <w:rsid w:val="0043411F"/>
    <w:rsid w:val="004346D8"/>
    <w:rsid w:val="00434749"/>
    <w:rsid w:val="00434CB7"/>
    <w:rsid w:val="00435509"/>
    <w:rsid w:val="00435BBF"/>
    <w:rsid w:val="00435BD6"/>
    <w:rsid w:val="00436D57"/>
    <w:rsid w:val="00436F09"/>
    <w:rsid w:val="00437149"/>
    <w:rsid w:val="00440548"/>
    <w:rsid w:val="00440742"/>
    <w:rsid w:val="00440F4B"/>
    <w:rsid w:val="00440FDD"/>
    <w:rsid w:val="004410E2"/>
    <w:rsid w:val="004412D6"/>
    <w:rsid w:val="00441689"/>
    <w:rsid w:val="004417BE"/>
    <w:rsid w:val="00441910"/>
    <w:rsid w:val="00441B5B"/>
    <w:rsid w:val="00441E6F"/>
    <w:rsid w:val="0044274F"/>
    <w:rsid w:val="00443316"/>
    <w:rsid w:val="0044385D"/>
    <w:rsid w:val="00443E30"/>
    <w:rsid w:val="00443E66"/>
    <w:rsid w:val="0044433F"/>
    <w:rsid w:val="004446B9"/>
    <w:rsid w:val="00444AD8"/>
    <w:rsid w:val="00444F38"/>
    <w:rsid w:val="00445150"/>
    <w:rsid w:val="00445179"/>
    <w:rsid w:val="004452BA"/>
    <w:rsid w:val="004453E9"/>
    <w:rsid w:val="0044561B"/>
    <w:rsid w:val="00445B8B"/>
    <w:rsid w:val="00445C7F"/>
    <w:rsid w:val="00446431"/>
    <w:rsid w:val="004467C6"/>
    <w:rsid w:val="004470A1"/>
    <w:rsid w:val="00447A93"/>
    <w:rsid w:val="0045067C"/>
    <w:rsid w:val="004509F3"/>
    <w:rsid w:val="00450B76"/>
    <w:rsid w:val="004510E0"/>
    <w:rsid w:val="004513EE"/>
    <w:rsid w:val="0045229E"/>
    <w:rsid w:val="0045285F"/>
    <w:rsid w:val="00452B6F"/>
    <w:rsid w:val="00452B74"/>
    <w:rsid w:val="00452B7B"/>
    <w:rsid w:val="00452E5B"/>
    <w:rsid w:val="00452EDC"/>
    <w:rsid w:val="004532AA"/>
    <w:rsid w:val="00453498"/>
    <w:rsid w:val="004534FD"/>
    <w:rsid w:val="004544AD"/>
    <w:rsid w:val="004547AF"/>
    <w:rsid w:val="004553B7"/>
    <w:rsid w:val="004558A8"/>
    <w:rsid w:val="00455949"/>
    <w:rsid w:val="00455F44"/>
    <w:rsid w:val="004566E3"/>
    <w:rsid w:val="0045687D"/>
    <w:rsid w:val="00456C30"/>
    <w:rsid w:val="00457441"/>
    <w:rsid w:val="004576F0"/>
    <w:rsid w:val="004576FA"/>
    <w:rsid w:val="004579F0"/>
    <w:rsid w:val="00457D95"/>
    <w:rsid w:val="00457DB2"/>
    <w:rsid w:val="00457EF5"/>
    <w:rsid w:val="00460228"/>
    <w:rsid w:val="0046076D"/>
    <w:rsid w:val="00461190"/>
    <w:rsid w:val="0046155C"/>
    <w:rsid w:val="00461C2E"/>
    <w:rsid w:val="00461DAB"/>
    <w:rsid w:val="00461FB3"/>
    <w:rsid w:val="0046218F"/>
    <w:rsid w:val="004627DC"/>
    <w:rsid w:val="00462ABA"/>
    <w:rsid w:val="00462C03"/>
    <w:rsid w:val="00462D41"/>
    <w:rsid w:val="00462E25"/>
    <w:rsid w:val="004635A5"/>
    <w:rsid w:val="004635BB"/>
    <w:rsid w:val="00463662"/>
    <w:rsid w:val="0046370F"/>
    <w:rsid w:val="0046389F"/>
    <w:rsid w:val="0046423E"/>
    <w:rsid w:val="00464A3B"/>
    <w:rsid w:val="00464C5B"/>
    <w:rsid w:val="00465853"/>
    <w:rsid w:val="00465E9C"/>
    <w:rsid w:val="0046615D"/>
    <w:rsid w:val="00466ACF"/>
    <w:rsid w:val="004673BF"/>
    <w:rsid w:val="004674EB"/>
    <w:rsid w:val="00467E55"/>
    <w:rsid w:val="004708FE"/>
    <w:rsid w:val="0047102C"/>
    <w:rsid w:val="00471293"/>
    <w:rsid w:val="0047133C"/>
    <w:rsid w:val="0047178A"/>
    <w:rsid w:val="00471816"/>
    <w:rsid w:val="004718C8"/>
    <w:rsid w:val="00471979"/>
    <w:rsid w:val="0047200D"/>
    <w:rsid w:val="004722A7"/>
    <w:rsid w:val="00473082"/>
    <w:rsid w:val="004731A3"/>
    <w:rsid w:val="00473830"/>
    <w:rsid w:val="00474C15"/>
    <w:rsid w:val="00474F60"/>
    <w:rsid w:val="0047543E"/>
    <w:rsid w:val="004762BA"/>
    <w:rsid w:val="00476C9D"/>
    <w:rsid w:val="00477558"/>
    <w:rsid w:val="00477B6F"/>
    <w:rsid w:val="00477E6E"/>
    <w:rsid w:val="00480039"/>
    <w:rsid w:val="00480382"/>
    <w:rsid w:val="004805E1"/>
    <w:rsid w:val="004806BB"/>
    <w:rsid w:val="004808D4"/>
    <w:rsid w:val="00481013"/>
    <w:rsid w:val="00481F77"/>
    <w:rsid w:val="0048279F"/>
    <w:rsid w:val="00482E16"/>
    <w:rsid w:val="004835DC"/>
    <w:rsid w:val="00483A60"/>
    <w:rsid w:val="00485339"/>
    <w:rsid w:val="00485A1F"/>
    <w:rsid w:val="00485ED9"/>
    <w:rsid w:val="0048684B"/>
    <w:rsid w:val="00486DC7"/>
    <w:rsid w:val="00486E0A"/>
    <w:rsid w:val="00487430"/>
    <w:rsid w:val="00487EBC"/>
    <w:rsid w:val="00487EE6"/>
    <w:rsid w:val="00490038"/>
    <w:rsid w:val="004900FB"/>
    <w:rsid w:val="004901FE"/>
    <w:rsid w:val="004903F5"/>
    <w:rsid w:val="00490CA7"/>
    <w:rsid w:val="00491247"/>
    <w:rsid w:val="00491547"/>
    <w:rsid w:val="00492490"/>
    <w:rsid w:val="004925E0"/>
    <w:rsid w:val="00492D0E"/>
    <w:rsid w:val="00492E3D"/>
    <w:rsid w:val="004943A0"/>
    <w:rsid w:val="004944D2"/>
    <w:rsid w:val="00494CE8"/>
    <w:rsid w:val="0049528C"/>
    <w:rsid w:val="0049616E"/>
    <w:rsid w:val="00496786"/>
    <w:rsid w:val="00496909"/>
    <w:rsid w:val="00496E42"/>
    <w:rsid w:val="00497368"/>
    <w:rsid w:val="004974DE"/>
    <w:rsid w:val="004A0713"/>
    <w:rsid w:val="004A0A72"/>
    <w:rsid w:val="004A10BB"/>
    <w:rsid w:val="004A1FE7"/>
    <w:rsid w:val="004A25BD"/>
    <w:rsid w:val="004A2B27"/>
    <w:rsid w:val="004A2D6F"/>
    <w:rsid w:val="004A3996"/>
    <w:rsid w:val="004A42CA"/>
    <w:rsid w:val="004A49C5"/>
    <w:rsid w:val="004A4F0F"/>
    <w:rsid w:val="004A5608"/>
    <w:rsid w:val="004A5A27"/>
    <w:rsid w:val="004A5A99"/>
    <w:rsid w:val="004A687E"/>
    <w:rsid w:val="004A68E3"/>
    <w:rsid w:val="004A7903"/>
    <w:rsid w:val="004B0004"/>
    <w:rsid w:val="004B0845"/>
    <w:rsid w:val="004B0F78"/>
    <w:rsid w:val="004B1543"/>
    <w:rsid w:val="004B2287"/>
    <w:rsid w:val="004B2601"/>
    <w:rsid w:val="004B358C"/>
    <w:rsid w:val="004B379B"/>
    <w:rsid w:val="004B3B95"/>
    <w:rsid w:val="004B3BB4"/>
    <w:rsid w:val="004B3FA2"/>
    <w:rsid w:val="004B4742"/>
    <w:rsid w:val="004B51BC"/>
    <w:rsid w:val="004B63EE"/>
    <w:rsid w:val="004B66FC"/>
    <w:rsid w:val="004B750C"/>
    <w:rsid w:val="004C0E03"/>
    <w:rsid w:val="004C1399"/>
    <w:rsid w:val="004C158D"/>
    <w:rsid w:val="004C19A3"/>
    <w:rsid w:val="004C19F2"/>
    <w:rsid w:val="004C1C93"/>
    <w:rsid w:val="004C2B35"/>
    <w:rsid w:val="004C2F9D"/>
    <w:rsid w:val="004C3B67"/>
    <w:rsid w:val="004C3C25"/>
    <w:rsid w:val="004C4166"/>
    <w:rsid w:val="004C41CB"/>
    <w:rsid w:val="004C429E"/>
    <w:rsid w:val="004C42BF"/>
    <w:rsid w:val="004C4308"/>
    <w:rsid w:val="004C57D2"/>
    <w:rsid w:val="004C5839"/>
    <w:rsid w:val="004C657B"/>
    <w:rsid w:val="004C660B"/>
    <w:rsid w:val="004C6810"/>
    <w:rsid w:val="004C6B47"/>
    <w:rsid w:val="004C6E21"/>
    <w:rsid w:val="004C72E6"/>
    <w:rsid w:val="004C74CF"/>
    <w:rsid w:val="004C7901"/>
    <w:rsid w:val="004D01A1"/>
    <w:rsid w:val="004D152F"/>
    <w:rsid w:val="004D1993"/>
    <w:rsid w:val="004D1AF7"/>
    <w:rsid w:val="004D1B3E"/>
    <w:rsid w:val="004D1CCF"/>
    <w:rsid w:val="004D1D49"/>
    <w:rsid w:val="004D1E05"/>
    <w:rsid w:val="004D1E3B"/>
    <w:rsid w:val="004D1F18"/>
    <w:rsid w:val="004D1FF7"/>
    <w:rsid w:val="004D21A5"/>
    <w:rsid w:val="004D2755"/>
    <w:rsid w:val="004D33E5"/>
    <w:rsid w:val="004D3587"/>
    <w:rsid w:val="004D3A70"/>
    <w:rsid w:val="004D3D4D"/>
    <w:rsid w:val="004D3DCE"/>
    <w:rsid w:val="004D4F4C"/>
    <w:rsid w:val="004D5652"/>
    <w:rsid w:val="004D6DFA"/>
    <w:rsid w:val="004D7334"/>
    <w:rsid w:val="004D7602"/>
    <w:rsid w:val="004D7840"/>
    <w:rsid w:val="004D7A16"/>
    <w:rsid w:val="004E014F"/>
    <w:rsid w:val="004E0901"/>
    <w:rsid w:val="004E0C17"/>
    <w:rsid w:val="004E0E3E"/>
    <w:rsid w:val="004E15AD"/>
    <w:rsid w:val="004E1601"/>
    <w:rsid w:val="004E16B5"/>
    <w:rsid w:val="004E171C"/>
    <w:rsid w:val="004E22C0"/>
    <w:rsid w:val="004E2619"/>
    <w:rsid w:val="004E299C"/>
    <w:rsid w:val="004E2A57"/>
    <w:rsid w:val="004E2E51"/>
    <w:rsid w:val="004E3306"/>
    <w:rsid w:val="004E3573"/>
    <w:rsid w:val="004E3C04"/>
    <w:rsid w:val="004E3CFC"/>
    <w:rsid w:val="004E3F45"/>
    <w:rsid w:val="004E43F6"/>
    <w:rsid w:val="004E493E"/>
    <w:rsid w:val="004E4C96"/>
    <w:rsid w:val="004E4FCA"/>
    <w:rsid w:val="004E51EE"/>
    <w:rsid w:val="004E567A"/>
    <w:rsid w:val="004E5962"/>
    <w:rsid w:val="004E5EAE"/>
    <w:rsid w:val="004E631C"/>
    <w:rsid w:val="004E6C1E"/>
    <w:rsid w:val="004E6D0D"/>
    <w:rsid w:val="004E7194"/>
    <w:rsid w:val="004E7C27"/>
    <w:rsid w:val="004F0807"/>
    <w:rsid w:val="004F0BE8"/>
    <w:rsid w:val="004F0EB3"/>
    <w:rsid w:val="004F0FB1"/>
    <w:rsid w:val="004F123B"/>
    <w:rsid w:val="004F14B0"/>
    <w:rsid w:val="004F15E3"/>
    <w:rsid w:val="004F1B2D"/>
    <w:rsid w:val="004F1D37"/>
    <w:rsid w:val="004F1D74"/>
    <w:rsid w:val="004F1F59"/>
    <w:rsid w:val="004F2209"/>
    <w:rsid w:val="004F258D"/>
    <w:rsid w:val="004F25D6"/>
    <w:rsid w:val="004F2741"/>
    <w:rsid w:val="004F2C9E"/>
    <w:rsid w:val="004F3235"/>
    <w:rsid w:val="004F3237"/>
    <w:rsid w:val="004F390A"/>
    <w:rsid w:val="004F39E6"/>
    <w:rsid w:val="004F3D71"/>
    <w:rsid w:val="004F52B4"/>
    <w:rsid w:val="004F5C16"/>
    <w:rsid w:val="004F5F29"/>
    <w:rsid w:val="004F6075"/>
    <w:rsid w:val="004F6402"/>
    <w:rsid w:val="004F6F54"/>
    <w:rsid w:val="004F7294"/>
    <w:rsid w:val="004F7303"/>
    <w:rsid w:val="004F755D"/>
    <w:rsid w:val="004F7707"/>
    <w:rsid w:val="004F7773"/>
    <w:rsid w:val="004F7A84"/>
    <w:rsid w:val="0050020E"/>
    <w:rsid w:val="005002F1"/>
    <w:rsid w:val="005005EE"/>
    <w:rsid w:val="00500E5C"/>
    <w:rsid w:val="00501456"/>
    <w:rsid w:val="005020C5"/>
    <w:rsid w:val="0050294E"/>
    <w:rsid w:val="00502C62"/>
    <w:rsid w:val="00503568"/>
    <w:rsid w:val="0050427C"/>
    <w:rsid w:val="0050485A"/>
    <w:rsid w:val="00505733"/>
    <w:rsid w:val="0050584F"/>
    <w:rsid w:val="00505A61"/>
    <w:rsid w:val="00505F0F"/>
    <w:rsid w:val="00506425"/>
    <w:rsid w:val="00506EC5"/>
    <w:rsid w:val="005070D8"/>
    <w:rsid w:val="005076DE"/>
    <w:rsid w:val="00507B0A"/>
    <w:rsid w:val="00507C8C"/>
    <w:rsid w:val="00507F29"/>
    <w:rsid w:val="0051032D"/>
    <w:rsid w:val="00510D6F"/>
    <w:rsid w:val="00510EC0"/>
    <w:rsid w:val="00511D7B"/>
    <w:rsid w:val="00511FB1"/>
    <w:rsid w:val="005120A5"/>
    <w:rsid w:val="005127E4"/>
    <w:rsid w:val="005136DC"/>
    <w:rsid w:val="00514028"/>
    <w:rsid w:val="00514B1D"/>
    <w:rsid w:val="0051533A"/>
    <w:rsid w:val="00515404"/>
    <w:rsid w:val="005156D6"/>
    <w:rsid w:val="0051635D"/>
    <w:rsid w:val="00516706"/>
    <w:rsid w:val="0051699F"/>
    <w:rsid w:val="00516EC1"/>
    <w:rsid w:val="0051744B"/>
    <w:rsid w:val="005175E3"/>
    <w:rsid w:val="00517914"/>
    <w:rsid w:val="00517B7D"/>
    <w:rsid w:val="00517CDC"/>
    <w:rsid w:val="00517E95"/>
    <w:rsid w:val="00520089"/>
    <w:rsid w:val="00520479"/>
    <w:rsid w:val="005213FF"/>
    <w:rsid w:val="0052166F"/>
    <w:rsid w:val="00521954"/>
    <w:rsid w:val="00522FD0"/>
    <w:rsid w:val="005230CA"/>
    <w:rsid w:val="00523167"/>
    <w:rsid w:val="0052363F"/>
    <w:rsid w:val="00523A29"/>
    <w:rsid w:val="00524291"/>
    <w:rsid w:val="00524804"/>
    <w:rsid w:val="00524D58"/>
    <w:rsid w:val="00524FF0"/>
    <w:rsid w:val="00525772"/>
    <w:rsid w:val="0052587F"/>
    <w:rsid w:val="005258B6"/>
    <w:rsid w:val="00525D3F"/>
    <w:rsid w:val="0052689E"/>
    <w:rsid w:val="00527262"/>
    <w:rsid w:val="00530D4F"/>
    <w:rsid w:val="00530E6D"/>
    <w:rsid w:val="005317F8"/>
    <w:rsid w:val="00531870"/>
    <w:rsid w:val="005318C2"/>
    <w:rsid w:val="00531900"/>
    <w:rsid w:val="005319CC"/>
    <w:rsid w:val="00531DE9"/>
    <w:rsid w:val="00533012"/>
    <w:rsid w:val="005330E8"/>
    <w:rsid w:val="0053323B"/>
    <w:rsid w:val="00533497"/>
    <w:rsid w:val="005336C2"/>
    <w:rsid w:val="005336D6"/>
    <w:rsid w:val="0053386F"/>
    <w:rsid w:val="00533A14"/>
    <w:rsid w:val="00533B13"/>
    <w:rsid w:val="005346F4"/>
    <w:rsid w:val="00534865"/>
    <w:rsid w:val="00535704"/>
    <w:rsid w:val="0053573C"/>
    <w:rsid w:val="00535A3C"/>
    <w:rsid w:val="00536A3A"/>
    <w:rsid w:val="00536E79"/>
    <w:rsid w:val="00537118"/>
    <w:rsid w:val="005371A9"/>
    <w:rsid w:val="005371D5"/>
    <w:rsid w:val="005376C8"/>
    <w:rsid w:val="005377B5"/>
    <w:rsid w:val="00537A9B"/>
    <w:rsid w:val="00537C0E"/>
    <w:rsid w:val="00537D4B"/>
    <w:rsid w:val="00537E49"/>
    <w:rsid w:val="00537EA4"/>
    <w:rsid w:val="00540505"/>
    <w:rsid w:val="00540A15"/>
    <w:rsid w:val="00540B1A"/>
    <w:rsid w:val="00540BBF"/>
    <w:rsid w:val="005419ED"/>
    <w:rsid w:val="00541D70"/>
    <w:rsid w:val="00542086"/>
    <w:rsid w:val="00542218"/>
    <w:rsid w:val="005423F5"/>
    <w:rsid w:val="00542AF2"/>
    <w:rsid w:val="00542E84"/>
    <w:rsid w:val="00542F9F"/>
    <w:rsid w:val="0054374D"/>
    <w:rsid w:val="005439C8"/>
    <w:rsid w:val="005443DE"/>
    <w:rsid w:val="00544842"/>
    <w:rsid w:val="005449EF"/>
    <w:rsid w:val="00544D98"/>
    <w:rsid w:val="00545346"/>
    <w:rsid w:val="005454D9"/>
    <w:rsid w:val="0054588B"/>
    <w:rsid w:val="00545A17"/>
    <w:rsid w:val="00545D00"/>
    <w:rsid w:val="00545E57"/>
    <w:rsid w:val="0054654A"/>
    <w:rsid w:val="00546594"/>
    <w:rsid w:val="00546FBA"/>
    <w:rsid w:val="00547451"/>
    <w:rsid w:val="00547E22"/>
    <w:rsid w:val="00550334"/>
    <w:rsid w:val="00550458"/>
    <w:rsid w:val="00550933"/>
    <w:rsid w:val="00550C9A"/>
    <w:rsid w:val="00550DFD"/>
    <w:rsid w:val="00550F93"/>
    <w:rsid w:val="005514C2"/>
    <w:rsid w:val="00551743"/>
    <w:rsid w:val="00551C9B"/>
    <w:rsid w:val="00551E12"/>
    <w:rsid w:val="005520AA"/>
    <w:rsid w:val="0055212A"/>
    <w:rsid w:val="00552495"/>
    <w:rsid w:val="005525CB"/>
    <w:rsid w:val="00552778"/>
    <w:rsid w:val="00552B29"/>
    <w:rsid w:val="00552D16"/>
    <w:rsid w:val="00552DD4"/>
    <w:rsid w:val="00553022"/>
    <w:rsid w:val="00554990"/>
    <w:rsid w:val="00554D66"/>
    <w:rsid w:val="00555811"/>
    <w:rsid w:val="00555C1D"/>
    <w:rsid w:val="00556306"/>
    <w:rsid w:val="0055690C"/>
    <w:rsid w:val="00556D96"/>
    <w:rsid w:val="0055715A"/>
    <w:rsid w:val="005578CD"/>
    <w:rsid w:val="00560611"/>
    <w:rsid w:val="00560F50"/>
    <w:rsid w:val="00561963"/>
    <w:rsid w:val="00561C40"/>
    <w:rsid w:val="00561EC8"/>
    <w:rsid w:val="005623F6"/>
    <w:rsid w:val="00562926"/>
    <w:rsid w:val="005645AE"/>
    <w:rsid w:val="00564A7B"/>
    <w:rsid w:val="00564AFE"/>
    <w:rsid w:val="00564C43"/>
    <w:rsid w:val="0056517F"/>
    <w:rsid w:val="00565C6E"/>
    <w:rsid w:val="00565F4C"/>
    <w:rsid w:val="00566191"/>
    <w:rsid w:val="00566615"/>
    <w:rsid w:val="00567631"/>
    <w:rsid w:val="005677AA"/>
    <w:rsid w:val="00567A49"/>
    <w:rsid w:val="00567A72"/>
    <w:rsid w:val="00567F5E"/>
    <w:rsid w:val="0057046C"/>
    <w:rsid w:val="005706A3"/>
    <w:rsid w:val="00570806"/>
    <w:rsid w:val="005710AA"/>
    <w:rsid w:val="0057110F"/>
    <w:rsid w:val="0057119F"/>
    <w:rsid w:val="005714C8"/>
    <w:rsid w:val="00571731"/>
    <w:rsid w:val="00571C96"/>
    <w:rsid w:val="00571E02"/>
    <w:rsid w:val="00572C34"/>
    <w:rsid w:val="00572FEE"/>
    <w:rsid w:val="00574157"/>
    <w:rsid w:val="00574ABA"/>
    <w:rsid w:val="00574EBC"/>
    <w:rsid w:val="0057543C"/>
    <w:rsid w:val="00575DCC"/>
    <w:rsid w:val="00576051"/>
    <w:rsid w:val="005763FB"/>
    <w:rsid w:val="00576674"/>
    <w:rsid w:val="00576706"/>
    <w:rsid w:val="005767DF"/>
    <w:rsid w:val="00576961"/>
    <w:rsid w:val="00576D3C"/>
    <w:rsid w:val="005771D0"/>
    <w:rsid w:val="00577386"/>
    <w:rsid w:val="00577C23"/>
    <w:rsid w:val="0058015B"/>
    <w:rsid w:val="005801A2"/>
    <w:rsid w:val="005806E5"/>
    <w:rsid w:val="00580947"/>
    <w:rsid w:val="0058096C"/>
    <w:rsid w:val="00580B51"/>
    <w:rsid w:val="00580FF9"/>
    <w:rsid w:val="00582390"/>
    <w:rsid w:val="005824C8"/>
    <w:rsid w:val="0058293B"/>
    <w:rsid w:val="00582AF7"/>
    <w:rsid w:val="00582FC3"/>
    <w:rsid w:val="0058346A"/>
    <w:rsid w:val="00583F20"/>
    <w:rsid w:val="00584152"/>
    <w:rsid w:val="00584DEC"/>
    <w:rsid w:val="00584EF0"/>
    <w:rsid w:val="0058509F"/>
    <w:rsid w:val="00585288"/>
    <w:rsid w:val="00585373"/>
    <w:rsid w:val="005853D2"/>
    <w:rsid w:val="00585E95"/>
    <w:rsid w:val="00585F3E"/>
    <w:rsid w:val="00586AC6"/>
    <w:rsid w:val="00586ED2"/>
    <w:rsid w:val="00587194"/>
    <w:rsid w:val="005877E5"/>
    <w:rsid w:val="00590381"/>
    <w:rsid w:val="00590AB6"/>
    <w:rsid w:val="005916CB"/>
    <w:rsid w:val="00591E33"/>
    <w:rsid w:val="00591F3D"/>
    <w:rsid w:val="00592472"/>
    <w:rsid w:val="00592867"/>
    <w:rsid w:val="00593986"/>
    <w:rsid w:val="005939AE"/>
    <w:rsid w:val="00593DE9"/>
    <w:rsid w:val="0059414E"/>
    <w:rsid w:val="005946EC"/>
    <w:rsid w:val="00594C7A"/>
    <w:rsid w:val="005950DD"/>
    <w:rsid w:val="005954CB"/>
    <w:rsid w:val="00595C37"/>
    <w:rsid w:val="00595DE7"/>
    <w:rsid w:val="00595F27"/>
    <w:rsid w:val="00596297"/>
    <w:rsid w:val="00596D1A"/>
    <w:rsid w:val="0059708A"/>
    <w:rsid w:val="005A00DA"/>
    <w:rsid w:val="005A029E"/>
    <w:rsid w:val="005A073A"/>
    <w:rsid w:val="005A0CB2"/>
    <w:rsid w:val="005A10F3"/>
    <w:rsid w:val="005A122A"/>
    <w:rsid w:val="005A1548"/>
    <w:rsid w:val="005A1C55"/>
    <w:rsid w:val="005A1D06"/>
    <w:rsid w:val="005A221F"/>
    <w:rsid w:val="005A2423"/>
    <w:rsid w:val="005A39AD"/>
    <w:rsid w:val="005A42EF"/>
    <w:rsid w:val="005A477C"/>
    <w:rsid w:val="005A4D74"/>
    <w:rsid w:val="005A5006"/>
    <w:rsid w:val="005A5080"/>
    <w:rsid w:val="005A514F"/>
    <w:rsid w:val="005A52BC"/>
    <w:rsid w:val="005A533A"/>
    <w:rsid w:val="005A538B"/>
    <w:rsid w:val="005A54AC"/>
    <w:rsid w:val="005A565F"/>
    <w:rsid w:val="005A57DF"/>
    <w:rsid w:val="005A5E00"/>
    <w:rsid w:val="005A5FB7"/>
    <w:rsid w:val="005A6146"/>
    <w:rsid w:val="005A629C"/>
    <w:rsid w:val="005A62DA"/>
    <w:rsid w:val="005A6BA2"/>
    <w:rsid w:val="005A6BC6"/>
    <w:rsid w:val="005A6D91"/>
    <w:rsid w:val="005A7C8C"/>
    <w:rsid w:val="005A7E47"/>
    <w:rsid w:val="005B06B9"/>
    <w:rsid w:val="005B0BDD"/>
    <w:rsid w:val="005B10B1"/>
    <w:rsid w:val="005B189E"/>
    <w:rsid w:val="005B22D7"/>
    <w:rsid w:val="005B235E"/>
    <w:rsid w:val="005B2361"/>
    <w:rsid w:val="005B2EF6"/>
    <w:rsid w:val="005B307C"/>
    <w:rsid w:val="005B355F"/>
    <w:rsid w:val="005B35B1"/>
    <w:rsid w:val="005B3D65"/>
    <w:rsid w:val="005B472C"/>
    <w:rsid w:val="005B48D9"/>
    <w:rsid w:val="005B4A67"/>
    <w:rsid w:val="005B4AEF"/>
    <w:rsid w:val="005B5A62"/>
    <w:rsid w:val="005B5C7A"/>
    <w:rsid w:val="005B5E70"/>
    <w:rsid w:val="005B63A8"/>
    <w:rsid w:val="005B63C0"/>
    <w:rsid w:val="005B67C1"/>
    <w:rsid w:val="005B6CFF"/>
    <w:rsid w:val="005B6E4D"/>
    <w:rsid w:val="005B75AC"/>
    <w:rsid w:val="005B77C6"/>
    <w:rsid w:val="005C0055"/>
    <w:rsid w:val="005C0395"/>
    <w:rsid w:val="005C0707"/>
    <w:rsid w:val="005C0C55"/>
    <w:rsid w:val="005C0FCC"/>
    <w:rsid w:val="005C1460"/>
    <w:rsid w:val="005C14ED"/>
    <w:rsid w:val="005C1716"/>
    <w:rsid w:val="005C1CF7"/>
    <w:rsid w:val="005C214B"/>
    <w:rsid w:val="005C23BD"/>
    <w:rsid w:val="005C2463"/>
    <w:rsid w:val="005C257F"/>
    <w:rsid w:val="005C2A3D"/>
    <w:rsid w:val="005C3502"/>
    <w:rsid w:val="005C50E6"/>
    <w:rsid w:val="005C5902"/>
    <w:rsid w:val="005C6174"/>
    <w:rsid w:val="005C6420"/>
    <w:rsid w:val="005C646F"/>
    <w:rsid w:val="005C726A"/>
    <w:rsid w:val="005C72FA"/>
    <w:rsid w:val="005C7BE4"/>
    <w:rsid w:val="005C7DEF"/>
    <w:rsid w:val="005D04B3"/>
    <w:rsid w:val="005D12CE"/>
    <w:rsid w:val="005D1734"/>
    <w:rsid w:val="005D17AE"/>
    <w:rsid w:val="005D19EC"/>
    <w:rsid w:val="005D1FED"/>
    <w:rsid w:val="005D23F9"/>
    <w:rsid w:val="005D2530"/>
    <w:rsid w:val="005D2B6F"/>
    <w:rsid w:val="005D2E64"/>
    <w:rsid w:val="005D3D77"/>
    <w:rsid w:val="005D414E"/>
    <w:rsid w:val="005D4844"/>
    <w:rsid w:val="005D498F"/>
    <w:rsid w:val="005D4B99"/>
    <w:rsid w:val="005D4DA2"/>
    <w:rsid w:val="005D56C1"/>
    <w:rsid w:val="005D715C"/>
    <w:rsid w:val="005D745E"/>
    <w:rsid w:val="005D77F8"/>
    <w:rsid w:val="005E05D8"/>
    <w:rsid w:val="005E06F8"/>
    <w:rsid w:val="005E0866"/>
    <w:rsid w:val="005E09A2"/>
    <w:rsid w:val="005E0C17"/>
    <w:rsid w:val="005E14C0"/>
    <w:rsid w:val="005E1EC8"/>
    <w:rsid w:val="005E1EF0"/>
    <w:rsid w:val="005E1FFC"/>
    <w:rsid w:val="005E21A2"/>
    <w:rsid w:val="005E2942"/>
    <w:rsid w:val="005E2E14"/>
    <w:rsid w:val="005E3409"/>
    <w:rsid w:val="005E36E4"/>
    <w:rsid w:val="005E3747"/>
    <w:rsid w:val="005E38BD"/>
    <w:rsid w:val="005E4287"/>
    <w:rsid w:val="005E4397"/>
    <w:rsid w:val="005E4689"/>
    <w:rsid w:val="005E4D35"/>
    <w:rsid w:val="005E5480"/>
    <w:rsid w:val="005E5F51"/>
    <w:rsid w:val="005E6467"/>
    <w:rsid w:val="005E666C"/>
    <w:rsid w:val="005E690F"/>
    <w:rsid w:val="005E7076"/>
    <w:rsid w:val="005E7790"/>
    <w:rsid w:val="005F01B6"/>
    <w:rsid w:val="005F046F"/>
    <w:rsid w:val="005F096F"/>
    <w:rsid w:val="005F0C8E"/>
    <w:rsid w:val="005F11E9"/>
    <w:rsid w:val="005F127D"/>
    <w:rsid w:val="005F131E"/>
    <w:rsid w:val="005F24F2"/>
    <w:rsid w:val="005F2617"/>
    <w:rsid w:val="005F314B"/>
    <w:rsid w:val="005F3265"/>
    <w:rsid w:val="005F332F"/>
    <w:rsid w:val="005F3386"/>
    <w:rsid w:val="005F35B1"/>
    <w:rsid w:val="005F3898"/>
    <w:rsid w:val="005F38F8"/>
    <w:rsid w:val="005F3D5C"/>
    <w:rsid w:val="005F3F29"/>
    <w:rsid w:val="005F43EE"/>
    <w:rsid w:val="005F487B"/>
    <w:rsid w:val="005F4B13"/>
    <w:rsid w:val="005F4B2C"/>
    <w:rsid w:val="005F52DE"/>
    <w:rsid w:val="005F56A0"/>
    <w:rsid w:val="005F5781"/>
    <w:rsid w:val="005F5B50"/>
    <w:rsid w:val="005F5C5A"/>
    <w:rsid w:val="005F5F5F"/>
    <w:rsid w:val="005F6090"/>
    <w:rsid w:val="005F6516"/>
    <w:rsid w:val="005F7062"/>
    <w:rsid w:val="005F7327"/>
    <w:rsid w:val="005F7739"/>
    <w:rsid w:val="005F7A31"/>
    <w:rsid w:val="005F7A90"/>
    <w:rsid w:val="005F7F7F"/>
    <w:rsid w:val="005F7FF7"/>
    <w:rsid w:val="00600824"/>
    <w:rsid w:val="00600CE3"/>
    <w:rsid w:val="00600D47"/>
    <w:rsid w:val="006014E9"/>
    <w:rsid w:val="00601BA3"/>
    <w:rsid w:val="0060207F"/>
    <w:rsid w:val="0060279E"/>
    <w:rsid w:val="00602E44"/>
    <w:rsid w:val="00603074"/>
    <w:rsid w:val="006033D4"/>
    <w:rsid w:val="00603756"/>
    <w:rsid w:val="00603C05"/>
    <w:rsid w:val="00603C87"/>
    <w:rsid w:val="00604674"/>
    <w:rsid w:val="006047C2"/>
    <w:rsid w:val="00604B2F"/>
    <w:rsid w:val="00604C6C"/>
    <w:rsid w:val="00605082"/>
    <w:rsid w:val="006054C6"/>
    <w:rsid w:val="00605838"/>
    <w:rsid w:val="006059DD"/>
    <w:rsid w:val="00605F8E"/>
    <w:rsid w:val="00606402"/>
    <w:rsid w:val="0060660F"/>
    <w:rsid w:val="006067FD"/>
    <w:rsid w:val="00606C4C"/>
    <w:rsid w:val="00607B67"/>
    <w:rsid w:val="00607CEE"/>
    <w:rsid w:val="0061010B"/>
    <w:rsid w:val="0061014C"/>
    <w:rsid w:val="0061023A"/>
    <w:rsid w:val="0061075E"/>
    <w:rsid w:val="0061076A"/>
    <w:rsid w:val="00610EBB"/>
    <w:rsid w:val="0061168B"/>
    <w:rsid w:val="006118DE"/>
    <w:rsid w:val="00612E0B"/>
    <w:rsid w:val="00613B54"/>
    <w:rsid w:val="00613CB0"/>
    <w:rsid w:val="00615214"/>
    <w:rsid w:val="006155C1"/>
    <w:rsid w:val="006155D2"/>
    <w:rsid w:val="00615901"/>
    <w:rsid w:val="00616102"/>
    <w:rsid w:val="00616456"/>
    <w:rsid w:val="00617803"/>
    <w:rsid w:val="0062022C"/>
    <w:rsid w:val="00620827"/>
    <w:rsid w:val="00620A65"/>
    <w:rsid w:val="00620DAB"/>
    <w:rsid w:val="00620F51"/>
    <w:rsid w:val="00621043"/>
    <w:rsid w:val="006212B0"/>
    <w:rsid w:val="006214C1"/>
    <w:rsid w:val="00621579"/>
    <w:rsid w:val="00621699"/>
    <w:rsid w:val="00621860"/>
    <w:rsid w:val="006229F4"/>
    <w:rsid w:val="00622C05"/>
    <w:rsid w:val="006230B7"/>
    <w:rsid w:val="0062331A"/>
    <w:rsid w:val="0062385D"/>
    <w:rsid w:val="00623AE9"/>
    <w:rsid w:val="0062403C"/>
    <w:rsid w:val="006246D2"/>
    <w:rsid w:val="00624BD4"/>
    <w:rsid w:val="00624EBA"/>
    <w:rsid w:val="00625C75"/>
    <w:rsid w:val="00625DF0"/>
    <w:rsid w:val="00625FA6"/>
    <w:rsid w:val="006261EE"/>
    <w:rsid w:val="006263F1"/>
    <w:rsid w:val="00626949"/>
    <w:rsid w:val="00626FF2"/>
    <w:rsid w:val="0062739A"/>
    <w:rsid w:val="006274C4"/>
    <w:rsid w:val="00627985"/>
    <w:rsid w:val="00630333"/>
    <w:rsid w:val="00630760"/>
    <w:rsid w:val="00630A0A"/>
    <w:rsid w:val="00630C90"/>
    <w:rsid w:val="00631865"/>
    <w:rsid w:val="00631928"/>
    <w:rsid w:val="00631DC9"/>
    <w:rsid w:val="006320C4"/>
    <w:rsid w:val="00632C49"/>
    <w:rsid w:val="00632E54"/>
    <w:rsid w:val="00633219"/>
    <w:rsid w:val="0063326F"/>
    <w:rsid w:val="00633428"/>
    <w:rsid w:val="0063343C"/>
    <w:rsid w:val="0063388E"/>
    <w:rsid w:val="00633F39"/>
    <w:rsid w:val="00634140"/>
    <w:rsid w:val="006342B5"/>
    <w:rsid w:val="00634BB8"/>
    <w:rsid w:val="0063534D"/>
    <w:rsid w:val="0063565B"/>
    <w:rsid w:val="00635814"/>
    <w:rsid w:val="00635C50"/>
    <w:rsid w:val="0063626A"/>
    <w:rsid w:val="0063650D"/>
    <w:rsid w:val="006367F4"/>
    <w:rsid w:val="00636E51"/>
    <w:rsid w:val="00636F85"/>
    <w:rsid w:val="00636FC2"/>
    <w:rsid w:val="0063702C"/>
    <w:rsid w:val="00637041"/>
    <w:rsid w:val="00637F32"/>
    <w:rsid w:val="006401B7"/>
    <w:rsid w:val="00640700"/>
    <w:rsid w:val="0064071D"/>
    <w:rsid w:val="0064091C"/>
    <w:rsid w:val="00640C66"/>
    <w:rsid w:val="00640ECA"/>
    <w:rsid w:val="0064142F"/>
    <w:rsid w:val="00641446"/>
    <w:rsid w:val="00642742"/>
    <w:rsid w:val="00643186"/>
    <w:rsid w:val="0064379A"/>
    <w:rsid w:val="00643D1E"/>
    <w:rsid w:val="0064412A"/>
    <w:rsid w:val="00644B10"/>
    <w:rsid w:val="00644D62"/>
    <w:rsid w:val="006453F0"/>
    <w:rsid w:val="006456A4"/>
    <w:rsid w:val="0064578C"/>
    <w:rsid w:val="0064579D"/>
    <w:rsid w:val="00645C4F"/>
    <w:rsid w:val="00646104"/>
    <w:rsid w:val="0064618B"/>
    <w:rsid w:val="0064649D"/>
    <w:rsid w:val="00646801"/>
    <w:rsid w:val="00646CFB"/>
    <w:rsid w:val="00647001"/>
    <w:rsid w:val="0064706F"/>
    <w:rsid w:val="00647634"/>
    <w:rsid w:val="00647696"/>
    <w:rsid w:val="0064784D"/>
    <w:rsid w:val="006478E4"/>
    <w:rsid w:val="00647A7D"/>
    <w:rsid w:val="00647D8A"/>
    <w:rsid w:val="00647E6A"/>
    <w:rsid w:val="006502E3"/>
    <w:rsid w:val="00650839"/>
    <w:rsid w:val="0065083B"/>
    <w:rsid w:val="006508EA"/>
    <w:rsid w:val="006512F3"/>
    <w:rsid w:val="00651389"/>
    <w:rsid w:val="0065156B"/>
    <w:rsid w:val="006515DA"/>
    <w:rsid w:val="00651EA9"/>
    <w:rsid w:val="00651EC0"/>
    <w:rsid w:val="006522AA"/>
    <w:rsid w:val="00653098"/>
    <w:rsid w:val="00653368"/>
    <w:rsid w:val="0065373C"/>
    <w:rsid w:val="00653B99"/>
    <w:rsid w:val="00653BBC"/>
    <w:rsid w:val="00653FDF"/>
    <w:rsid w:val="006540EC"/>
    <w:rsid w:val="00654211"/>
    <w:rsid w:val="006543FF"/>
    <w:rsid w:val="00654453"/>
    <w:rsid w:val="006546FA"/>
    <w:rsid w:val="00654AA3"/>
    <w:rsid w:val="00654C57"/>
    <w:rsid w:val="00655559"/>
    <w:rsid w:val="0065591F"/>
    <w:rsid w:val="00655A9D"/>
    <w:rsid w:val="00655F73"/>
    <w:rsid w:val="00656AAD"/>
    <w:rsid w:val="0065724C"/>
    <w:rsid w:val="00657EE0"/>
    <w:rsid w:val="0066014C"/>
    <w:rsid w:val="006601D1"/>
    <w:rsid w:val="006602FC"/>
    <w:rsid w:val="00660372"/>
    <w:rsid w:val="00660452"/>
    <w:rsid w:val="00660796"/>
    <w:rsid w:val="00660AC7"/>
    <w:rsid w:val="00662336"/>
    <w:rsid w:val="006639A2"/>
    <w:rsid w:val="00663AE3"/>
    <w:rsid w:val="00663AF4"/>
    <w:rsid w:val="0066440E"/>
    <w:rsid w:val="0066541F"/>
    <w:rsid w:val="00665496"/>
    <w:rsid w:val="0066551A"/>
    <w:rsid w:val="006655CE"/>
    <w:rsid w:val="00665701"/>
    <w:rsid w:val="00665C5E"/>
    <w:rsid w:val="00665EE1"/>
    <w:rsid w:val="00666941"/>
    <w:rsid w:val="00666B84"/>
    <w:rsid w:val="00666BB4"/>
    <w:rsid w:val="00667A46"/>
    <w:rsid w:val="00667E2D"/>
    <w:rsid w:val="00667E40"/>
    <w:rsid w:val="00667E46"/>
    <w:rsid w:val="00670212"/>
    <w:rsid w:val="0067053B"/>
    <w:rsid w:val="00670C56"/>
    <w:rsid w:val="00670EBA"/>
    <w:rsid w:val="00671010"/>
    <w:rsid w:val="00671A80"/>
    <w:rsid w:val="00671D6E"/>
    <w:rsid w:val="00671EB6"/>
    <w:rsid w:val="00671FAF"/>
    <w:rsid w:val="00672799"/>
    <w:rsid w:val="00673B7D"/>
    <w:rsid w:val="00674223"/>
    <w:rsid w:val="0067468B"/>
    <w:rsid w:val="006748A3"/>
    <w:rsid w:val="00674C35"/>
    <w:rsid w:val="00674DBA"/>
    <w:rsid w:val="00674E85"/>
    <w:rsid w:val="006756AB"/>
    <w:rsid w:val="00675C25"/>
    <w:rsid w:val="006762E3"/>
    <w:rsid w:val="00676417"/>
    <w:rsid w:val="00676E74"/>
    <w:rsid w:val="006772B1"/>
    <w:rsid w:val="0067770F"/>
    <w:rsid w:val="006778EA"/>
    <w:rsid w:val="00677C0C"/>
    <w:rsid w:val="00677E39"/>
    <w:rsid w:val="0068014F"/>
    <w:rsid w:val="00680E98"/>
    <w:rsid w:val="006810A7"/>
    <w:rsid w:val="0068138F"/>
    <w:rsid w:val="006815FC"/>
    <w:rsid w:val="00681C20"/>
    <w:rsid w:val="00681F26"/>
    <w:rsid w:val="00682651"/>
    <w:rsid w:val="0068267B"/>
    <w:rsid w:val="00682B4E"/>
    <w:rsid w:val="006832B6"/>
    <w:rsid w:val="00683DBE"/>
    <w:rsid w:val="006841C1"/>
    <w:rsid w:val="00684222"/>
    <w:rsid w:val="00684717"/>
    <w:rsid w:val="00684B9B"/>
    <w:rsid w:val="0068508A"/>
    <w:rsid w:val="00685BEB"/>
    <w:rsid w:val="006862FD"/>
    <w:rsid w:val="0068680C"/>
    <w:rsid w:val="00686CE5"/>
    <w:rsid w:val="00690B4B"/>
    <w:rsid w:val="00691262"/>
    <w:rsid w:val="00691499"/>
    <w:rsid w:val="00691924"/>
    <w:rsid w:val="00692134"/>
    <w:rsid w:val="0069241A"/>
    <w:rsid w:val="0069277A"/>
    <w:rsid w:val="006927EE"/>
    <w:rsid w:val="0069427B"/>
    <w:rsid w:val="00694D00"/>
    <w:rsid w:val="006950BE"/>
    <w:rsid w:val="00695503"/>
    <w:rsid w:val="00695671"/>
    <w:rsid w:val="00696304"/>
    <w:rsid w:val="00697CD0"/>
    <w:rsid w:val="006A180F"/>
    <w:rsid w:val="006A2132"/>
    <w:rsid w:val="006A2CD7"/>
    <w:rsid w:val="006A2CF1"/>
    <w:rsid w:val="006A3B8D"/>
    <w:rsid w:val="006A4253"/>
    <w:rsid w:val="006A44D3"/>
    <w:rsid w:val="006A4BDA"/>
    <w:rsid w:val="006A4D15"/>
    <w:rsid w:val="006A509A"/>
    <w:rsid w:val="006A5239"/>
    <w:rsid w:val="006A55C6"/>
    <w:rsid w:val="006A5D17"/>
    <w:rsid w:val="006A5E32"/>
    <w:rsid w:val="006A5F8B"/>
    <w:rsid w:val="006A6273"/>
    <w:rsid w:val="006A6BE7"/>
    <w:rsid w:val="006A7582"/>
    <w:rsid w:val="006A7A50"/>
    <w:rsid w:val="006B02D3"/>
    <w:rsid w:val="006B0764"/>
    <w:rsid w:val="006B0783"/>
    <w:rsid w:val="006B0A82"/>
    <w:rsid w:val="006B1144"/>
    <w:rsid w:val="006B15C0"/>
    <w:rsid w:val="006B15D7"/>
    <w:rsid w:val="006B17A2"/>
    <w:rsid w:val="006B24F8"/>
    <w:rsid w:val="006B258E"/>
    <w:rsid w:val="006B27C9"/>
    <w:rsid w:val="006B288C"/>
    <w:rsid w:val="006B28AE"/>
    <w:rsid w:val="006B3350"/>
    <w:rsid w:val="006B3969"/>
    <w:rsid w:val="006B42B6"/>
    <w:rsid w:val="006B42B7"/>
    <w:rsid w:val="006B55BF"/>
    <w:rsid w:val="006B567A"/>
    <w:rsid w:val="006B57E6"/>
    <w:rsid w:val="006B59C6"/>
    <w:rsid w:val="006B5B59"/>
    <w:rsid w:val="006B6023"/>
    <w:rsid w:val="006B6060"/>
    <w:rsid w:val="006B62CC"/>
    <w:rsid w:val="006B6311"/>
    <w:rsid w:val="006B65FA"/>
    <w:rsid w:val="006B68FE"/>
    <w:rsid w:val="006B6B9E"/>
    <w:rsid w:val="006B6E78"/>
    <w:rsid w:val="006B716F"/>
    <w:rsid w:val="006B74C4"/>
    <w:rsid w:val="006B7837"/>
    <w:rsid w:val="006B79D5"/>
    <w:rsid w:val="006B7D16"/>
    <w:rsid w:val="006B7F54"/>
    <w:rsid w:val="006C006F"/>
    <w:rsid w:val="006C00FA"/>
    <w:rsid w:val="006C06CF"/>
    <w:rsid w:val="006C124A"/>
    <w:rsid w:val="006C1547"/>
    <w:rsid w:val="006C1C1D"/>
    <w:rsid w:val="006C202A"/>
    <w:rsid w:val="006C26F9"/>
    <w:rsid w:val="006C2A0D"/>
    <w:rsid w:val="006C2E94"/>
    <w:rsid w:val="006C309C"/>
    <w:rsid w:val="006C3180"/>
    <w:rsid w:val="006C3BB8"/>
    <w:rsid w:val="006C3F95"/>
    <w:rsid w:val="006C51C3"/>
    <w:rsid w:val="006C5E11"/>
    <w:rsid w:val="006C65E6"/>
    <w:rsid w:val="006C6C47"/>
    <w:rsid w:val="006C6DFE"/>
    <w:rsid w:val="006C76B6"/>
    <w:rsid w:val="006C76CA"/>
    <w:rsid w:val="006C77BD"/>
    <w:rsid w:val="006C77FB"/>
    <w:rsid w:val="006C78B4"/>
    <w:rsid w:val="006C7A12"/>
    <w:rsid w:val="006C7B49"/>
    <w:rsid w:val="006C7E10"/>
    <w:rsid w:val="006D0703"/>
    <w:rsid w:val="006D0E4C"/>
    <w:rsid w:val="006D127B"/>
    <w:rsid w:val="006D1306"/>
    <w:rsid w:val="006D1459"/>
    <w:rsid w:val="006D1761"/>
    <w:rsid w:val="006D17CE"/>
    <w:rsid w:val="006D1D24"/>
    <w:rsid w:val="006D2294"/>
    <w:rsid w:val="006D2F60"/>
    <w:rsid w:val="006D30C0"/>
    <w:rsid w:val="006D3A88"/>
    <w:rsid w:val="006D3D6E"/>
    <w:rsid w:val="006D3FE7"/>
    <w:rsid w:val="006D4024"/>
    <w:rsid w:val="006D41B6"/>
    <w:rsid w:val="006D474B"/>
    <w:rsid w:val="006D4B7E"/>
    <w:rsid w:val="006D52BF"/>
    <w:rsid w:val="006D5D05"/>
    <w:rsid w:val="006D5D77"/>
    <w:rsid w:val="006D5E11"/>
    <w:rsid w:val="006D5E75"/>
    <w:rsid w:val="006D60C6"/>
    <w:rsid w:val="006D63BC"/>
    <w:rsid w:val="006D680E"/>
    <w:rsid w:val="006D6A8D"/>
    <w:rsid w:val="006D6FC4"/>
    <w:rsid w:val="006D7396"/>
    <w:rsid w:val="006D794F"/>
    <w:rsid w:val="006D7AE9"/>
    <w:rsid w:val="006D7BDA"/>
    <w:rsid w:val="006D7E1A"/>
    <w:rsid w:val="006E06F9"/>
    <w:rsid w:val="006E0B4A"/>
    <w:rsid w:val="006E0D04"/>
    <w:rsid w:val="006E12C2"/>
    <w:rsid w:val="006E1394"/>
    <w:rsid w:val="006E145B"/>
    <w:rsid w:val="006E157D"/>
    <w:rsid w:val="006E1E0B"/>
    <w:rsid w:val="006E2838"/>
    <w:rsid w:val="006E2A47"/>
    <w:rsid w:val="006E312B"/>
    <w:rsid w:val="006E36CE"/>
    <w:rsid w:val="006E376D"/>
    <w:rsid w:val="006E45A5"/>
    <w:rsid w:val="006E4790"/>
    <w:rsid w:val="006E48D9"/>
    <w:rsid w:val="006E49E5"/>
    <w:rsid w:val="006E4AEA"/>
    <w:rsid w:val="006E4AFF"/>
    <w:rsid w:val="006E4BE6"/>
    <w:rsid w:val="006E4D2A"/>
    <w:rsid w:val="006E4ED0"/>
    <w:rsid w:val="006E52F0"/>
    <w:rsid w:val="006E5A1B"/>
    <w:rsid w:val="006E6281"/>
    <w:rsid w:val="006E682F"/>
    <w:rsid w:val="006E6C70"/>
    <w:rsid w:val="006E6DB0"/>
    <w:rsid w:val="006E6F58"/>
    <w:rsid w:val="006E6FF0"/>
    <w:rsid w:val="006E7432"/>
    <w:rsid w:val="006E7653"/>
    <w:rsid w:val="006E7D1A"/>
    <w:rsid w:val="006F0561"/>
    <w:rsid w:val="006F0F4A"/>
    <w:rsid w:val="006F103E"/>
    <w:rsid w:val="006F1170"/>
    <w:rsid w:val="006F17F1"/>
    <w:rsid w:val="006F1D52"/>
    <w:rsid w:val="006F1E74"/>
    <w:rsid w:val="006F1E87"/>
    <w:rsid w:val="006F20D9"/>
    <w:rsid w:val="006F22CE"/>
    <w:rsid w:val="006F2E2F"/>
    <w:rsid w:val="006F3A72"/>
    <w:rsid w:val="006F4206"/>
    <w:rsid w:val="006F432A"/>
    <w:rsid w:val="006F489B"/>
    <w:rsid w:val="006F4B06"/>
    <w:rsid w:val="006F4DF2"/>
    <w:rsid w:val="006F5122"/>
    <w:rsid w:val="006F5420"/>
    <w:rsid w:val="006F5921"/>
    <w:rsid w:val="006F5987"/>
    <w:rsid w:val="006F61EA"/>
    <w:rsid w:val="006F674A"/>
    <w:rsid w:val="006F696C"/>
    <w:rsid w:val="006F702F"/>
    <w:rsid w:val="006F7384"/>
    <w:rsid w:val="006F7553"/>
    <w:rsid w:val="006F7AFF"/>
    <w:rsid w:val="006F7DA6"/>
    <w:rsid w:val="00700A7D"/>
    <w:rsid w:val="00700AC4"/>
    <w:rsid w:val="007012E3"/>
    <w:rsid w:val="007013DF"/>
    <w:rsid w:val="007018EF"/>
    <w:rsid w:val="00701E4E"/>
    <w:rsid w:val="00701EC5"/>
    <w:rsid w:val="00701F47"/>
    <w:rsid w:val="007020F1"/>
    <w:rsid w:val="007027A4"/>
    <w:rsid w:val="0070328C"/>
    <w:rsid w:val="007035B1"/>
    <w:rsid w:val="00703645"/>
    <w:rsid w:val="007040FE"/>
    <w:rsid w:val="00704496"/>
    <w:rsid w:val="0070463D"/>
    <w:rsid w:val="00704C9D"/>
    <w:rsid w:val="00704CBA"/>
    <w:rsid w:val="00704E98"/>
    <w:rsid w:val="0070575E"/>
    <w:rsid w:val="007057C3"/>
    <w:rsid w:val="007058AF"/>
    <w:rsid w:val="00705CF7"/>
    <w:rsid w:val="00705F00"/>
    <w:rsid w:val="00706210"/>
    <w:rsid w:val="00706B0A"/>
    <w:rsid w:val="00706C09"/>
    <w:rsid w:val="007070B2"/>
    <w:rsid w:val="00707597"/>
    <w:rsid w:val="00707820"/>
    <w:rsid w:val="00707A45"/>
    <w:rsid w:val="00707C8D"/>
    <w:rsid w:val="00710B84"/>
    <w:rsid w:val="007112C0"/>
    <w:rsid w:val="007118A1"/>
    <w:rsid w:val="00711913"/>
    <w:rsid w:val="00711A52"/>
    <w:rsid w:val="00711E4F"/>
    <w:rsid w:val="00712012"/>
    <w:rsid w:val="00712269"/>
    <w:rsid w:val="00712CF4"/>
    <w:rsid w:val="00713E04"/>
    <w:rsid w:val="00713ED5"/>
    <w:rsid w:val="00714686"/>
    <w:rsid w:val="00714C90"/>
    <w:rsid w:val="00715041"/>
    <w:rsid w:val="0071594D"/>
    <w:rsid w:val="00715E7B"/>
    <w:rsid w:val="00716038"/>
    <w:rsid w:val="007160AC"/>
    <w:rsid w:val="00716256"/>
    <w:rsid w:val="00716480"/>
    <w:rsid w:val="00716555"/>
    <w:rsid w:val="007166AB"/>
    <w:rsid w:val="007172DD"/>
    <w:rsid w:val="00717359"/>
    <w:rsid w:val="0071753F"/>
    <w:rsid w:val="00717A00"/>
    <w:rsid w:val="00720319"/>
    <w:rsid w:val="00720A9D"/>
    <w:rsid w:val="00720B13"/>
    <w:rsid w:val="00720BEF"/>
    <w:rsid w:val="00720D09"/>
    <w:rsid w:val="0072193E"/>
    <w:rsid w:val="00721EE8"/>
    <w:rsid w:val="00722723"/>
    <w:rsid w:val="00722AD9"/>
    <w:rsid w:val="00722C40"/>
    <w:rsid w:val="007235CE"/>
    <w:rsid w:val="00723EEF"/>
    <w:rsid w:val="0072401F"/>
    <w:rsid w:val="0072411B"/>
    <w:rsid w:val="00724888"/>
    <w:rsid w:val="00724A08"/>
    <w:rsid w:val="00724B76"/>
    <w:rsid w:val="00724DCF"/>
    <w:rsid w:val="00724E08"/>
    <w:rsid w:val="00725536"/>
    <w:rsid w:val="00725B3A"/>
    <w:rsid w:val="007260AA"/>
    <w:rsid w:val="007266FC"/>
    <w:rsid w:val="007268C8"/>
    <w:rsid w:val="007269AD"/>
    <w:rsid w:val="00726A0A"/>
    <w:rsid w:val="00727077"/>
    <w:rsid w:val="00727AE6"/>
    <w:rsid w:val="00727CCB"/>
    <w:rsid w:val="00727E14"/>
    <w:rsid w:val="00730529"/>
    <w:rsid w:val="00730EC3"/>
    <w:rsid w:val="0073108F"/>
    <w:rsid w:val="007319C1"/>
    <w:rsid w:val="00731D36"/>
    <w:rsid w:val="00731E91"/>
    <w:rsid w:val="00732870"/>
    <w:rsid w:val="00732D7D"/>
    <w:rsid w:val="007332F9"/>
    <w:rsid w:val="007335AD"/>
    <w:rsid w:val="007335C1"/>
    <w:rsid w:val="00733640"/>
    <w:rsid w:val="00734823"/>
    <w:rsid w:val="00734B53"/>
    <w:rsid w:val="007352B8"/>
    <w:rsid w:val="007353BE"/>
    <w:rsid w:val="00735F1E"/>
    <w:rsid w:val="0073612B"/>
    <w:rsid w:val="007370DD"/>
    <w:rsid w:val="0073768C"/>
    <w:rsid w:val="00737FC1"/>
    <w:rsid w:val="00740332"/>
    <w:rsid w:val="007403AC"/>
    <w:rsid w:val="00740538"/>
    <w:rsid w:val="0074067F"/>
    <w:rsid w:val="00740768"/>
    <w:rsid w:val="00740E58"/>
    <w:rsid w:val="00741777"/>
    <w:rsid w:val="0074184D"/>
    <w:rsid w:val="00741FFA"/>
    <w:rsid w:val="007424C9"/>
    <w:rsid w:val="0074297B"/>
    <w:rsid w:val="00742B0F"/>
    <w:rsid w:val="00742F95"/>
    <w:rsid w:val="00743021"/>
    <w:rsid w:val="007430F6"/>
    <w:rsid w:val="00743151"/>
    <w:rsid w:val="007432BE"/>
    <w:rsid w:val="007435E6"/>
    <w:rsid w:val="00743B7F"/>
    <w:rsid w:val="00743F27"/>
    <w:rsid w:val="007442A2"/>
    <w:rsid w:val="007442FB"/>
    <w:rsid w:val="0074452C"/>
    <w:rsid w:val="007452B4"/>
    <w:rsid w:val="0074539A"/>
    <w:rsid w:val="007453CB"/>
    <w:rsid w:val="007458B5"/>
    <w:rsid w:val="0074692E"/>
    <w:rsid w:val="00746CFE"/>
    <w:rsid w:val="0074731E"/>
    <w:rsid w:val="00747605"/>
    <w:rsid w:val="0074767C"/>
    <w:rsid w:val="0074770F"/>
    <w:rsid w:val="0074780C"/>
    <w:rsid w:val="0074796F"/>
    <w:rsid w:val="00750107"/>
    <w:rsid w:val="0075041B"/>
    <w:rsid w:val="00750CDF"/>
    <w:rsid w:val="00750FEC"/>
    <w:rsid w:val="007511FA"/>
    <w:rsid w:val="00751A10"/>
    <w:rsid w:val="00751C43"/>
    <w:rsid w:val="00751EDD"/>
    <w:rsid w:val="007525E5"/>
    <w:rsid w:val="0075261E"/>
    <w:rsid w:val="00752637"/>
    <w:rsid w:val="00752E1F"/>
    <w:rsid w:val="0075319E"/>
    <w:rsid w:val="0075366A"/>
    <w:rsid w:val="00754015"/>
    <w:rsid w:val="007542BD"/>
    <w:rsid w:val="007545AC"/>
    <w:rsid w:val="007545F7"/>
    <w:rsid w:val="00754895"/>
    <w:rsid w:val="007549F2"/>
    <w:rsid w:val="00755EA5"/>
    <w:rsid w:val="00757659"/>
    <w:rsid w:val="00757899"/>
    <w:rsid w:val="00757956"/>
    <w:rsid w:val="00760237"/>
    <w:rsid w:val="007604A1"/>
    <w:rsid w:val="00760654"/>
    <w:rsid w:val="00760788"/>
    <w:rsid w:val="007607D5"/>
    <w:rsid w:val="007611DA"/>
    <w:rsid w:val="00761503"/>
    <w:rsid w:val="007617AF"/>
    <w:rsid w:val="0076219B"/>
    <w:rsid w:val="007624DE"/>
    <w:rsid w:val="0076279F"/>
    <w:rsid w:val="00762BB8"/>
    <w:rsid w:val="00762C3B"/>
    <w:rsid w:val="00762CF0"/>
    <w:rsid w:val="00762E7A"/>
    <w:rsid w:val="007633F1"/>
    <w:rsid w:val="00763A7B"/>
    <w:rsid w:val="00763D00"/>
    <w:rsid w:val="0076413B"/>
    <w:rsid w:val="0076438E"/>
    <w:rsid w:val="0076489B"/>
    <w:rsid w:val="00764AFF"/>
    <w:rsid w:val="007650C2"/>
    <w:rsid w:val="007650FC"/>
    <w:rsid w:val="00765377"/>
    <w:rsid w:val="00765CE4"/>
    <w:rsid w:val="0076619F"/>
    <w:rsid w:val="007667C6"/>
    <w:rsid w:val="00766B2C"/>
    <w:rsid w:val="007670AA"/>
    <w:rsid w:val="00767418"/>
    <w:rsid w:val="007677AC"/>
    <w:rsid w:val="00767B7B"/>
    <w:rsid w:val="00767C87"/>
    <w:rsid w:val="00767E2B"/>
    <w:rsid w:val="00770351"/>
    <w:rsid w:val="00771044"/>
    <w:rsid w:val="0077121A"/>
    <w:rsid w:val="00771579"/>
    <w:rsid w:val="00771F3B"/>
    <w:rsid w:val="007721BC"/>
    <w:rsid w:val="007723EF"/>
    <w:rsid w:val="00772EBC"/>
    <w:rsid w:val="007731A0"/>
    <w:rsid w:val="0077323B"/>
    <w:rsid w:val="00773574"/>
    <w:rsid w:val="00773695"/>
    <w:rsid w:val="00773931"/>
    <w:rsid w:val="00773980"/>
    <w:rsid w:val="00773AE1"/>
    <w:rsid w:val="00773E14"/>
    <w:rsid w:val="00773F85"/>
    <w:rsid w:val="00774212"/>
    <w:rsid w:val="0077447A"/>
    <w:rsid w:val="007746DE"/>
    <w:rsid w:val="00774BF7"/>
    <w:rsid w:val="00776D8E"/>
    <w:rsid w:val="0077739F"/>
    <w:rsid w:val="0077749E"/>
    <w:rsid w:val="00777516"/>
    <w:rsid w:val="00777712"/>
    <w:rsid w:val="0077790C"/>
    <w:rsid w:val="00777B32"/>
    <w:rsid w:val="00780621"/>
    <w:rsid w:val="00780676"/>
    <w:rsid w:val="00780795"/>
    <w:rsid w:val="00780F42"/>
    <w:rsid w:val="0078118C"/>
    <w:rsid w:val="00781512"/>
    <w:rsid w:val="007815EE"/>
    <w:rsid w:val="0078179F"/>
    <w:rsid w:val="007818CD"/>
    <w:rsid w:val="00781DCE"/>
    <w:rsid w:val="0078295F"/>
    <w:rsid w:val="007831C2"/>
    <w:rsid w:val="00783448"/>
    <w:rsid w:val="00783526"/>
    <w:rsid w:val="007838BD"/>
    <w:rsid w:val="00783CAA"/>
    <w:rsid w:val="00784534"/>
    <w:rsid w:val="0078483C"/>
    <w:rsid w:val="0078485A"/>
    <w:rsid w:val="007853F8"/>
    <w:rsid w:val="00785721"/>
    <w:rsid w:val="0078613A"/>
    <w:rsid w:val="00786720"/>
    <w:rsid w:val="00786E8B"/>
    <w:rsid w:val="00786FF6"/>
    <w:rsid w:val="0078711C"/>
    <w:rsid w:val="0078721F"/>
    <w:rsid w:val="0078773A"/>
    <w:rsid w:val="0078778B"/>
    <w:rsid w:val="007877D7"/>
    <w:rsid w:val="007902A6"/>
    <w:rsid w:val="007902D2"/>
    <w:rsid w:val="007903F6"/>
    <w:rsid w:val="00790609"/>
    <w:rsid w:val="00790A83"/>
    <w:rsid w:val="00790C04"/>
    <w:rsid w:val="007913B2"/>
    <w:rsid w:val="007915E6"/>
    <w:rsid w:val="00791C4D"/>
    <w:rsid w:val="0079274B"/>
    <w:rsid w:val="00792B8A"/>
    <w:rsid w:val="0079305B"/>
    <w:rsid w:val="0079355A"/>
    <w:rsid w:val="007936DF"/>
    <w:rsid w:val="00793760"/>
    <w:rsid w:val="00793A78"/>
    <w:rsid w:val="00794013"/>
    <w:rsid w:val="007941FC"/>
    <w:rsid w:val="00794842"/>
    <w:rsid w:val="00794D93"/>
    <w:rsid w:val="00795BEB"/>
    <w:rsid w:val="00795D70"/>
    <w:rsid w:val="00796AA5"/>
    <w:rsid w:val="00796BBB"/>
    <w:rsid w:val="00797052"/>
    <w:rsid w:val="007971D3"/>
    <w:rsid w:val="007A074D"/>
    <w:rsid w:val="007A13DD"/>
    <w:rsid w:val="007A1FEF"/>
    <w:rsid w:val="007A20FC"/>
    <w:rsid w:val="007A28BE"/>
    <w:rsid w:val="007A2973"/>
    <w:rsid w:val="007A29DB"/>
    <w:rsid w:val="007A33DC"/>
    <w:rsid w:val="007A362F"/>
    <w:rsid w:val="007A36E8"/>
    <w:rsid w:val="007A3ADF"/>
    <w:rsid w:val="007A43DA"/>
    <w:rsid w:val="007A4504"/>
    <w:rsid w:val="007A4A3B"/>
    <w:rsid w:val="007A4C64"/>
    <w:rsid w:val="007A5103"/>
    <w:rsid w:val="007A5485"/>
    <w:rsid w:val="007A56FC"/>
    <w:rsid w:val="007A580D"/>
    <w:rsid w:val="007A5C1A"/>
    <w:rsid w:val="007A6BC6"/>
    <w:rsid w:val="007A6E5A"/>
    <w:rsid w:val="007A6F53"/>
    <w:rsid w:val="007A7B57"/>
    <w:rsid w:val="007B0033"/>
    <w:rsid w:val="007B0074"/>
    <w:rsid w:val="007B04E5"/>
    <w:rsid w:val="007B0DBB"/>
    <w:rsid w:val="007B0E16"/>
    <w:rsid w:val="007B1CFB"/>
    <w:rsid w:val="007B1E8F"/>
    <w:rsid w:val="007B2423"/>
    <w:rsid w:val="007B25F0"/>
    <w:rsid w:val="007B2786"/>
    <w:rsid w:val="007B293C"/>
    <w:rsid w:val="007B2A21"/>
    <w:rsid w:val="007B2B68"/>
    <w:rsid w:val="007B2C7D"/>
    <w:rsid w:val="007B2C97"/>
    <w:rsid w:val="007B2DB8"/>
    <w:rsid w:val="007B3198"/>
    <w:rsid w:val="007B44F6"/>
    <w:rsid w:val="007B460D"/>
    <w:rsid w:val="007B4D4F"/>
    <w:rsid w:val="007B4D80"/>
    <w:rsid w:val="007B50B0"/>
    <w:rsid w:val="007B55D5"/>
    <w:rsid w:val="007B56AB"/>
    <w:rsid w:val="007B58C4"/>
    <w:rsid w:val="007B6175"/>
    <w:rsid w:val="007B67F1"/>
    <w:rsid w:val="007B6948"/>
    <w:rsid w:val="007B6D94"/>
    <w:rsid w:val="007B6ECF"/>
    <w:rsid w:val="007B6F34"/>
    <w:rsid w:val="007B7243"/>
    <w:rsid w:val="007B7389"/>
    <w:rsid w:val="007B7955"/>
    <w:rsid w:val="007B7E0E"/>
    <w:rsid w:val="007C03D3"/>
    <w:rsid w:val="007C070D"/>
    <w:rsid w:val="007C0CF0"/>
    <w:rsid w:val="007C1157"/>
    <w:rsid w:val="007C118E"/>
    <w:rsid w:val="007C120B"/>
    <w:rsid w:val="007C14C3"/>
    <w:rsid w:val="007C25F5"/>
    <w:rsid w:val="007C2A8C"/>
    <w:rsid w:val="007C2D0B"/>
    <w:rsid w:val="007C339A"/>
    <w:rsid w:val="007C36D1"/>
    <w:rsid w:val="007C38CC"/>
    <w:rsid w:val="007C3BD9"/>
    <w:rsid w:val="007C41DF"/>
    <w:rsid w:val="007C432B"/>
    <w:rsid w:val="007C4617"/>
    <w:rsid w:val="007C47B3"/>
    <w:rsid w:val="007C47DB"/>
    <w:rsid w:val="007C4F90"/>
    <w:rsid w:val="007C509D"/>
    <w:rsid w:val="007C51FF"/>
    <w:rsid w:val="007C534A"/>
    <w:rsid w:val="007C551B"/>
    <w:rsid w:val="007C57B5"/>
    <w:rsid w:val="007C5994"/>
    <w:rsid w:val="007C59CC"/>
    <w:rsid w:val="007C5E57"/>
    <w:rsid w:val="007C5F67"/>
    <w:rsid w:val="007C640F"/>
    <w:rsid w:val="007C6EBF"/>
    <w:rsid w:val="007C74E9"/>
    <w:rsid w:val="007C761C"/>
    <w:rsid w:val="007C7737"/>
    <w:rsid w:val="007C79BB"/>
    <w:rsid w:val="007D0A56"/>
    <w:rsid w:val="007D1290"/>
    <w:rsid w:val="007D1438"/>
    <w:rsid w:val="007D1521"/>
    <w:rsid w:val="007D1D8A"/>
    <w:rsid w:val="007D25F6"/>
    <w:rsid w:val="007D2705"/>
    <w:rsid w:val="007D2B99"/>
    <w:rsid w:val="007D2D2A"/>
    <w:rsid w:val="007D2EB3"/>
    <w:rsid w:val="007D32F4"/>
    <w:rsid w:val="007D339D"/>
    <w:rsid w:val="007D3474"/>
    <w:rsid w:val="007D3921"/>
    <w:rsid w:val="007D427F"/>
    <w:rsid w:val="007D46A7"/>
    <w:rsid w:val="007D4D21"/>
    <w:rsid w:val="007D58EF"/>
    <w:rsid w:val="007D5A02"/>
    <w:rsid w:val="007D5DB9"/>
    <w:rsid w:val="007D70DF"/>
    <w:rsid w:val="007D7265"/>
    <w:rsid w:val="007D792F"/>
    <w:rsid w:val="007D7A6F"/>
    <w:rsid w:val="007E0449"/>
    <w:rsid w:val="007E0550"/>
    <w:rsid w:val="007E079E"/>
    <w:rsid w:val="007E0A4D"/>
    <w:rsid w:val="007E0F74"/>
    <w:rsid w:val="007E1198"/>
    <w:rsid w:val="007E11C6"/>
    <w:rsid w:val="007E1638"/>
    <w:rsid w:val="007E1FA2"/>
    <w:rsid w:val="007E20C6"/>
    <w:rsid w:val="007E2305"/>
    <w:rsid w:val="007E245B"/>
    <w:rsid w:val="007E24DD"/>
    <w:rsid w:val="007E2623"/>
    <w:rsid w:val="007E2625"/>
    <w:rsid w:val="007E3507"/>
    <w:rsid w:val="007E3B0F"/>
    <w:rsid w:val="007E3DE0"/>
    <w:rsid w:val="007E473D"/>
    <w:rsid w:val="007E4C05"/>
    <w:rsid w:val="007E4CDB"/>
    <w:rsid w:val="007E531F"/>
    <w:rsid w:val="007E54FF"/>
    <w:rsid w:val="007E5AAB"/>
    <w:rsid w:val="007E5C94"/>
    <w:rsid w:val="007E6432"/>
    <w:rsid w:val="007E6594"/>
    <w:rsid w:val="007E69E8"/>
    <w:rsid w:val="007E747B"/>
    <w:rsid w:val="007E759F"/>
    <w:rsid w:val="007E7601"/>
    <w:rsid w:val="007E7E9F"/>
    <w:rsid w:val="007F0F2B"/>
    <w:rsid w:val="007F1A4C"/>
    <w:rsid w:val="007F1DFF"/>
    <w:rsid w:val="007F32A9"/>
    <w:rsid w:val="007F34EF"/>
    <w:rsid w:val="007F37A2"/>
    <w:rsid w:val="007F37CF"/>
    <w:rsid w:val="007F3930"/>
    <w:rsid w:val="007F4C93"/>
    <w:rsid w:val="007F4E95"/>
    <w:rsid w:val="007F54EE"/>
    <w:rsid w:val="007F5A88"/>
    <w:rsid w:val="007F5DBC"/>
    <w:rsid w:val="007F5E47"/>
    <w:rsid w:val="007F606B"/>
    <w:rsid w:val="007F610A"/>
    <w:rsid w:val="007F62C8"/>
    <w:rsid w:val="007F64F1"/>
    <w:rsid w:val="007F6566"/>
    <w:rsid w:val="007F6AF5"/>
    <w:rsid w:val="007F6D2D"/>
    <w:rsid w:val="007F6FA1"/>
    <w:rsid w:val="00800CF5"/>
    <w:rsid w:val="00800D39"/>
    <w:rsid w:val="00800F8E"/>
    <w:rsid w:val="00801243"/>
    <w:rsid w:val="00801258"/>
    <w:rsid w:val="0080153E"/>
    <w:rsid w:val="00802F93"/>
    <w:rsid w:val="008036EE"/>
    <w:rsid w:val="00803981"/>
    <w:rsid w:val="00803EF1"/>
    <w:rsid w:val="00804068"/>
    <w:rsid w:val="008042F3"/>
    <w:rsid w:val="008049FA"/>
    <w:rsid w:val="0080523E"/>
    <w:rsid w:val="0080573E"/>
    <w:rsid w:val="00805866"/>
    <w:rsid w:val="00805B6A"/>
    <w:rsid w:val="00805C89"/>
    <w:rsid w:val="00805E51"/>
    <w:rsid w:val="00805E8A"/>
    <w:rsid w:val="00805FDE"/>
    <w:rsid w:val="0080642E"/>
    <w:rsid w:val="00806A50"/>
    <w:rsid w:val="00806B74"/>
    <w:rsid w:val="00806C4C"/>
    <w:rsid w:val="00806CE0"/>
    <w:rsid w:val="00806E43"/>
    <w:rsid w:val="00807565"/>
    <w:rsid w:val="00807640"/>
    <w:rsid w:val="00807874"/>
    <w:rsid w:val="00807AC4"/>
    <w:rsid w:val="00807B73"/>
    <w:rsid w:val="008104A9"/>
    <w:rsid w:val="00810A2C"/>
    <w:rsid w:val="00810B9F"/>
    <w:rsid w:val="00810C2B"/>
    <w:rsid w:val="00810C62"/>
    <w:rsid w:val="0081122B"/>
    <w:rsid w:val="0081185D"/>
    <w:rsid w:val="008118E2"/>
    <w:rsid w:val="008119F0"/>
    <w:rsid w:val="00811A0C"/>
    <w:rsid w:val="00811DFB"/>
    <w:rsid w:val="0081213D"/>
    <w:rsid w:val="00812D5F"/>
    <w:rsid w:val="008132D5"/>
    <w:rsid w:val="0081457F"/>
    <w:rsid w:val="00814BDA"/>
    <w:rsid w:val="00814D9A"/>
    <w:rsid w:val="00814FC5"/>
    <w:rsid w:val="008168F8"/>
    <w:rsid w:val="00817841"/>
    <w:rsid w:val="00820285"/>
    <w:rsid w:val="0082041D"/>
    <w:rsid w:val="008207FD"/>
    <w:rsid w:val="00820F6D"/>
    <w:rsid w:val="00821664"/>
    <w:rsid w:val="00821D65"/>
    <w:rsid w:val="00822141"/>
    <w:rsid w:val="00822557"/>
    <w:rsid w:val="00822B7F"/>
    <w:rsid w:val="00822D8F"/>
    <w:rsid w:val="008230C7"/>
    <w:rsid w:val="008239A8"/>
    <w:rsid w:val="00823C69"/>
    <w:rsid w:val="0082423E"/>
    <w:rsid w:val="00824257"/>
    <w:rsid w:val="00824750"/>
    <w:rsid w:val="00824B5D"/>
    <w:rsid w:val="008251E3"/>
    <w:rsid w:val="0082562D"/>
    <w:rsid w:val="00826D17"/>
    <w:rsid w:val="00826E06"/>
    <w:rsid w:val="00827111"/>
    <w:rsid w:val="008273A2"/>
    <w:rsid w:val="008274F5"/>
    <w:rsid w:val="008276B9"/>
    <w:rsid w:val="0082794C"/>
    <w:rsid w:val="008279CA"/>
    <w:rsid w:val="00827F41"/>
    <w:rsid w:val="008300DF"/>
    <w:rsid w:val="00831259"/>
    <w:rsid w:val="008315E4"/>
    <w:rsid w:val="00831691"/>
    <w:rsid w:val="00831962"/>
    <w:rsid w:val="00831AFA"/>
    <w:rsid w:val="00831B6A"/>
    <w:rsid w:val="00832038"/>
    <w:rsid w:val="00832938"/>
    <w:rsid w:val="00832A31"/>
    <w:rsid w:val="008330E5"/>
    <w:rsid w:val="0083488D"/>
    <w:rsid w:val="00834DBF"/>
    <w:rsid w:val="00834EBB"/>
    <w:rsid w:val="0083511D"/>
    <w:rsid w:val="00835FB4"/>
    <w:rsid w:val="0083639B"/>
    <w:rsid w:val="00836404"/>
    <w:rsid w:val="0083669E"/>
    <w:rsid w:val="008366AF"/>
    <w:rsid w:val="008367AE"/>
    <w:rsid w:val="00836EE0"/>
    <w:rsid w:val="00837C9B"/>
    <w:rsid w:val="008402C2"/>
    <w:rsid w:val="008402E4"/>
    <w:rsid w:val="00840400"/>
    <w:rsid w:val="00840A40"/>
    <w:rsid w:val="0084149D"/>
    <w:rsid w:val="00841585"/>
    <w:rsid w:val="00842037"/>
    <w:rsid w:val="0084226A"/>
    <w:rsid w:val="008426A1"/>
    <w:rsid w:val="00843075"/>
    <w:rsid w:val="00843470"/>
    <w:rsid w:val="0084366E"/>
    <w:rsid w:val="00843991"/>
    <w:rsid w:val="008439B3"/>
    <w:rsid w:val="00843C4C"/>
    <w:rsid w:val="00843FF0"/>
    <w:rsid w:val="00844334"/>
    <w:rsid w:val="008443AB"/>
    <w:rsid w:val="008448F0"/>
    <w:rsid w:val="00844B07"/>
    <w:rsid w:val="00844E7E"/>
    <w:rsid w:val="008458E8"/>
    <w:rsid w:val="008469BE"/>
    <w:rsid w:val="00846A38"/>
    <w:rsid w:val="00846F9D"/>
    <w:rsid w:val="0085072B"/>
    <w:rsid w:val="0085075C"/>
    <w:rsid w:val="0085107D"/>
    <w:rsid w:val="00851168"/>
    <w:rsid w:val="008514A5"/>
    <w:rsid w:val="00851858"/>
    <w:rsid w:val="00852214"/>
    <w:rsid w:val="00853F6F"/>
    <w:rsid w:val="00854B14"/>
    <w:rsid w:val="00855A0F"/>
    <w:rsid w:val="00855BE1"/>
    <w:rsid w:val="00855CBE"/>
    <w:rsid w:val="00856126"/>
    <w:rsid w:val="00856FF7"/>
    <w:rsid w:val="0085700F"/>
    <w:rsid w:val="008574E6"/>
    <w:rsid w:val="0085752C"/>
    <w:rsid w:val="008578E8"/>
    <w:rsid w:val="00857AAA"/>
    <w:rsid w:val="00857ADC"/>
    <w:rsid w:val="00857B51"/>
    <w:rsid w:val="00857D55"/>
    <w:rsid w:val="00860864"/>
    <w:rsid w:val="00860D18"/>
    <w:rsid w:val="008613CD"/>
    <w:rsid w:val="008617EB"/>
    <w:rsid w:val="008621F5"/>
    <w:rsid w:val="00862355"/>
    <w:rsid w:val="008627A8"/>
    <w:rsid w:val="00862D90"/>
    <w:rsid w:val="00863126"/>
    <w:rsid w:val="00863AC5"/>
    <w:rsid w:val="00863BB0"/>
    <w:rsid w:val="00863E80"/>
    <w:rsid w:val="008640BA"/>
    <w:rsid w:val="008641E4"/>
    <w:rsid w:val="0086443A"/>
    <w:rsid w:val="008647DF"/>
    <w:rsid w:val="008648DF"/>
    <w:rsid w:val="00864A42"/>
    <w:rsid w:val="00865369"/>
    <w:rsid w:val="00865620"/>
    <w:rsid w:val="00865CE7"/>
    <w:rsid w:val="008661C2"/>
    <w:rsid w:val="00866925"/>
    <w:rsid w:val="00867350"/>
    <w:rsid w:val="0086756B"/>
    <w:rsid w:val="00867B07"/>
    <w:rsid w:val="00867B0D"/>
    <w:rsid w:val="00867B2F"/>
    <w:rsid w:val="00867DDB"/>
    <w:rsid w:val="00867ED7"/>
    <w:rsid w:val="008707AB"/>
    <w:rsid w:val="00870AFA"/>
    <w:rsid w:val="0087162F"/>
    <w:rsid w:val="00871784"/>
    <w:rsid w:val="00871960"/>
    <w:rsid w:val="0087199B"/>
    <w:rsid w:val="00871D67"/>
    <w:rsid w:val="00871F6D"/>
    <w:rsid w:val="0087212B"/>
    <w:rsid w:val="0087305B"/>
    <w:rsid w:val="008737F3"/>
    <w:rsid w:val="00873C00"/>
    <w:rsid w:val="00873C4D"/>
    <w:rsid w:val="00873E82"/>
    <w:rsid w:val="00874674"/>
    <w:rsid w:val="00875783"/>
    <w:rsid w:val="0087586C"/>
    <w:rsid w:val="0087596C"/>
    <w:rsid w:val="00875BCC"/>
    <w:rsid w:val="00875D4D"/>
    <w:rsid w:val="00875E14"/>
    <w:rsid w:val="008760EE"/>
    <w:rsid w:val="0087642F"/>
    <w:rsid w:val="00877549"/>
    <w:rsid w:val="00877BAB"/>
    <w:rsid w:val="00877C5B"/>
    <w:rsid w:val="00880971"/>
    <w:rsid w:val="008812DB"/>
    <w:rsid w:val="00881B31"/>
    <w:rsid w:val="00881C2E"/>
    <w:rsid w:val="00881FEF"/>
    <w:rsid w:val="00882642"/>
    <w:rsid w:val="008827B4"/>
    <w:rsid w:val="00882B23"/>
    <w:rsid w:val="008838FD"/>
    <w:rsid w:val="008840B1"/>
    <w:rsid w:val="0088440F"/>
    <w:rsid w:val="008849AB"/>
    <w:rsid w:val="00884B84"/>
    <w:rsid w:val="00884D28"/>
    <w:rsid w:val="00884F48"/>
    <w:rsid w:val="00884F8A"/>
    <w:rsid w:val="00885146"/>
    <w:rsid w:val="00885756"/>
    <w:rsid w:val="00885A27"/>
    <w:rsid w:val="00885B53"/>
    <w:rsid w:val="00885CEB"/>
    <w:rsid w:val="0088609B"/>
    <w:rsid w:val="008860E1"/>
    <w:rsid w:val="008862AE"/>
    <w:rsid w:val="00886428"/>
    <w:rsid w:val="008865B0"/>
    <w:rsid w:val="00886B5E"/>
    <w:rsid w:val="0088702E"/>
    <w:rsid w:val="00887126"/>
    <w:rsid w:val="00887469"/>
    <w:rsid w:val="00887A0B"/>
    <w:rsid w:val="0089028F"/>
    <w:rsid w:val="0089056D"/>
    <w:rsid w:val="00890F98"/>
    <w:rsid w:val="00891187"/>
    <w:rsid w:val="0089251F"/>
    <w:rsid w:val="00892A9A"/>
    <w:rsid w:val="00892B53"/>
    <w:rsid w:val="0089302B"/>
    <w:rsid w:val="00893DC9"/>
    <w:rsid w:val="00893E4A"/>
    <w:rsid w:val="00894229"/>
    <w:rsid w:val="0089450D"/>
    <w:rsid w:val="008949DA"/>
    <w:rsid w:val="00894A48"/>
    <w:rsid w:val="00894BE4"/>
    <w:rsid w:val="00895149"/>
    <w:rsid w:val="0089529F"/>
    <w:rsid w:val="0089553A"/>
    <w:rsid w:val="0089593A"/>
    <w:rsid w:val="00896ACB"/>
    <w:rsid w:val="00896ADD"/>
    <w:rsid w:val="00896D4E"/>
    <w:rsid w:val="00897181"/>
    <w:rsid w:val="0089746D"/>
    <w:rsid w:val="008977AF"/>
    <w:rsid w:val="00897BCB"/>
    <w:rsid w:val="008A005B"/>
    <w:rsid w:val="008A0C02"/>
    <w:rsid w:val="008A13C6"/>
    <w:rsid w:val="008A146C"/>
    <w:rsid w:val="008A174B"/>
    <w:rsid w:val="008A1DFC"/>
    <w:rsid w:val="008A21FC"/>
    <w:rsid w:val="008A22F8"/>
    <w:rsid w:val="008A26AA"/>
    <w:rsid w:val="008A3765"/>
    <w:rsid w:val="008A39F2"/>
    <w:rsid w:val="008A3B14"/>
    <w:rsid w:val="008A3B54"/>
    <w:rsid w:val="008A4377"/>
    <w:rsid w:val="008A4AF9"/>
    <w:rsid w:val="008A5379"/>
    <w:rsid w:val="008A5DBB"/>
    <w:rsid w:val="008A614E"/>
    <w:rsid w:val="008A617F"/>
    <w:rsid w:val="008A7006"/>
    <w:rsid w:val="008A73A1"/>
    <w:rsid w:val="008A7415"/>
    <w:rsid w:val="008A750C"/>
    <w:rsid w:val="008A751C"/>
    <w:rsid w:val="008A77C3"/>
    <w:rsid w:val="008A7E6A"/>
    <w:rsid w:val="008B0023"/>
    <w:rsid w:val="008B0041"/>
    <w:rsid w:val="008B0293"/>
    <w:rsid w:val="008B048E"/>
    <w:rsid w:val="008B070B"/>
    <w:rsid w:val="008B0B44"/>
    <w:rsid w:val="008B13BC"/>
    <w:rsid w:val="008B1638"/>
    <w:rsid w:val="008B23B4"/>
    <w:rsid w:val="008B2D71"/>
    <w:rsid w:val="008B3191"/>
    <w:rsid w:val="008B356A"/>
    <w:rsid w:val="008B3630"/>
    <w:rsid w:val="008B3653"/>
    <w:rsid w:val="008B3E81"/>
    <w:rsid w:val="008B462E"/>
    <w:rsid w:val="008B4FB7"/>
    <w:rsid w:val="008B5CCE"/>
    <w:rsid w:val="008B63F8"/>
    <w:rsid w:val="008B65A7"/>
    <w:rsid w:val="008B6B63"/>
    <w:rsid w:val="008B6D77"/>
    <w:rsid w:val="008B7E35"/>
    <w:rsid w:val="008B7FC6"/>
    <w:rsid w:val="008C0223"/>
    <w:rsid w:val="008C127D"/>
    <w:rsid w:val="008C2A2F"/>
    <w:rsid w:val="008C32F8"/>
    <w:rsid w:val="008C3A0F"/>
    <w:rsid w:val="008C3AF8"/>
    <w:rsid w:val="008C3D7C"/>
    <w:rsid w:val="008C41D1"/>
    <w:rsid w:val="008C48B1"/>
    <w:rsid w:val="008C4AED"/>
    <w:rsid w:val="008C4F44"/>
    <w:rsid w:val="008C5A1F"/>
    <w:rsid w:val="008C5AAA"/>
    <w:rsid w:val="008C5DDD"/>
    <w:rsid w:val="008C5F68"/>
    <w:rsid w:val="008C61B4"/>
    <w:rsid w:val="008C698B"/>
    <w:rsid w:val="008C6B1A"/>
    <w:rsid w:val="008C6BBE"/>
    <w:rsid w:val="008C6D4F"/>
    <w:rsid w:val="008C76B8"/>
    <w:rsid w:val="008C7BDC"/>
    <w:rsid w:val="008C7CEF"/>
    <w:rsid w:val="008D06E9"/>
    <w:rsid w:val="008D19FC"/>
    <w:rsid w:val="008D1DFD"/>
    <w:rsid w:val="008D262B"/>
    <w:rsid w:val="008D3496"/>
    <w:rsid w:val="008D38B8"/>
    <w:rsid w:val="008D3C54"/>
    <w:rsid w:val="008D3DB0"/>
    <w:rsid w:val="008D438E"/>
    <w:rsid w:val="008D4A77"/>
    <w:rsid w:val="008D4FA1"/>
    <w:rsid w:val="008D5268"/>
    <w:rsid w:val="008D5282"/>
    <w:rsid w:val="008D5342"/>
    <w:rsid w:val="008D5BF5"/>
    <w:rsid w:val="008D5ED9"/>
    <w:rsid w:val="008D614B"/>
    <w:rsid w:val="008D6B68"/>
    <w:rsid w:val="008D6ED6"/>
    <w:rsid w:val="008D6FCA"/>
    <w:rsid w:val="008D7469"/>
    <w:rsid w:val="008D7D9B"/>
    <w:rsid w:val="008E0090"/>
    <w:rsid w:val="008E0278"/>
    <w:rsid w:val="008E0D00"/>
    <w:rsid w:val="008E102F"/>
    <w:rsid w:val="008E14AF"/>
    <w:rsid w:val="008E1744"/>
    <w:rsid w:val="008E1D42"/>
    <w:rsid w:val="008E29BB"/>
    <w:rsid w:val="008E361C"/>
    <w:rsid w:val="008E3D13"/>
    <w:rsid w:val="008E4345"/>
    <w:rsid w:val="008E43B5"/>
    <w:rsid w:val="008E4D04"/>
    <w:rsid w:val="008E56DF"/>
    <w:rsid w:val="008E5A7C"/>
    <w:rsid w:val="008E659A"/>
    <w:rsid w:val="008E69A2"/>
    <w:rsid w:val="008E6E4D"/>
    <w:rsid w:val="008E6E68"/>
    <w:rsid w:val="008E73F2"/>
    <w:rsid w:val="008E7635"/>
    <w:rsid w:val="008E7729"/>
    <w:rsid w:val="008E77BF"/>
    <w:rsid w:val="008F0D35"/>
    <w:rsid w:val="008F20BC"/>
    <w:rsid w:val="008F2257"/>
    <w:rsid w:val="008F2A2B"/>
    <w:rsid w:val="008F2CCC"/>
    <w:rsid w:val="008F30AB"/>
    <w:rsid w:val="008F32A4"/>
    <w:rsid w:val="008F36F7"/>
    <w:rsid w:val="008F39C3"/>
    <w:rsid w:val="008F3A2B"/>
    <w:rsid w:val="008F4563"/>
    <w:rsid w:val="008F459B"/>
    <w:rsid w:val="008F55EE"/>
    <w:rsid w:val="008F6357"/>
    <w:rsid w:val="008F662C"/>
    <w:rsid w:val="008F6742"/>
    <w:rsid w:val="008F7435"/>
    <w:rsid w:val="008F7795"/>
    <w:rsid w:val="008F77EA"/>
    <w:rsid w:val="008F78FB"/>
    <w:rsid w:val="008F7B3B"/>
    <w:rsid w:val="008F7FDE"/>
    <w:rsid w:val="009000A6"/>
    <w:rsid w:val="009001AC"/>
    <w:rsid w:val="0090037B"/>
    <w:rsid w:val="009004CE"/>
    <w:rsid w:val="00900731"/>
    <w:rsid w:val="00901046"/>
    <w:rsid w:val="00901255"/>
    <w:rsid w:val="00901281"/>
    <w:rsid w:val="0090183C"/>
    <w:rsid w:val="00901912"/>
    <w:rsid w:val="00901955"/>
    <w:rsid w:val="00901A7E"/>
    <w:rsid w:val="00901C95"/>
    <w:rsid w:val="00901D35"/>
    <w:rsid w:val="009022F4"/>
    <w:rsid w:val="0090240C"/>
    <w:rsid w:val="00902486"/>
    <w:rsid w:val="00903E6E"/>
    <w:rsid w:val="0090407D"/>
    <w:rsid w:val="009047B6"/>
    <w:rsid w:val="00904A64"/>
    <w:rsid w:val="00904BBD"/>
    <w:rsid w:val="00905217"/>
    <w:rsid w:val="0090543A"/>
    <w:rsid w:val="00905D23"/>
    <w:rsid w:val="00905D7C"/>
    <w:rsid w:val="00906395"/>
    <w:rsid w:val="009066B0"/>
    <w:rsid w:val="00906879"/>
    <w:rsid w:val="00906D33"/>
    <w:rsid w:val="00906F9C"/>
    <w:rsid w:val="00906FCA"/>
    <w:rsid w:val="00906FCF"/>
    <w:rsid w:val="00907191"/>
    <w:rsid w:val="009073F5"/>
    <w:rsid w:val="0090742C"/>
    <w:rsid w:val="009076D5"/>
    <w:rsid w:val="00907813"/>
    <w:rsid w:val="0091078A"/>
    <w:rsid w:val="00910B83"/>
    <w:rsid w:val="00910F87"/>
    <w:rsid w:val="00911180"/>
    <w:rsid w:val="00911325"/>
    <w:rsid w:val="0091143D"/>
    <w:rsid w:val="00911BD7"/>
    <w:rsid w:val="00911F5F"/>
    <w:rsid w:val="009120A6"/>
    <w:rsid w:val="0091228A"/>
    <w:rsid w:val="00912331"/>
    <w:rsid w:val="00912905"/>
    <w:rsid w:val="00912A4D"/>
    <w:rsid w:val="00913297"/>
    <w:rsid w:val="00913B2B"/>
    <w:rsid w:val="00913ED6"/>
    <w:rsid w:val="00914059"/>
    <w:rsid w:val="00914460"/>
    <w:rsid w:val="00914665"/>
    <w:rsid w:val="0091495C"/>
    <w:rsid w:val="00914A23"/>
    <w:rsid w:val="009151EE"/>
    <w:rsid w:val="00915272"/>
    <w:rsid w:val="00915440"/>
    <w:rsid w:val="00915446"/>
    <w:rsid w:val="009158C0"/>
    <w:rsid w:val="00915DFC"/>
    <w:rsid w:val="00915E5D"/>
    <w:rsid w:val="0091694C"/>
    <w:rsid w:val="009172B7"/>
    <w:rsid w:val="009174F0"/>
    <w:rsid w:val="00917D8E"/>
    <w:rsid w:val="00920678"/>
    <w:rsid w:val="00920685"/>
    <w:rsid w:val="00921248"/>
    <w:rsid w:val="00921B4E"/>
    <w:rsid w:val="00921E7F"/>
    <w:rsid w:val="00922172"/>
    <w:rsid w:val="00922B67"/>
    <w:rsid w:val="00922D99"/>
    <w:rsid w:val="0092337A"/>
    <w:rsid w:val="0092368D"/>
    <w:rsid w:val="009238E7"/>
    <w:rsid w:val="00923A9B"/>
    <w:rsid w:val="009240BF"/>
    <w:rsid w:val="009240F4"/>
    <w:rsid w:val="009242CF"/>
    <w:rsid w:val="00924333"/>
    <w:rsid w:val="0092444A"/>
    <w:rsid w:val="00924879"/>
    <w:rsid w:val="00925370"/>
    <w:rsid w:val="009257E4"/>
    <w:rsid w:val="009258A1"/>
    <w:rsid w:val="00925DAF"/>
    <w:rsid w:val="00925F0F"/>
    <w:rsid w:val="00926303"/>
    <w:rsid w:val="009264C9"/>
    <w:rsid w:val="0092665C"/>
    <w:rsid w:val="00926794"/>
    <w:rsid w:val="00926D1D"/>
    <w:rsid w:val="009272E8"/>
    <w:rsid w:val="009275BF"/>
    <w:rsid w:val="00927990"/>
    <w:rsid w:val="00930BB2"/>
    <w:rsid w:val="00930E38"/>
    <w:rsid w:val="00930F76"/>
    <w:rsid w:val="009315D4"/>
    <w:rsid w:val="009318C4"/>
    <w:rsid w:val="009319A1"/>
    <w:rsid w:val="00931BF7"/>
    <w:rsid w:val="00931D42"/>
    <w:rsid w:val="00931EB3"/>
    <w:rsid w:val="00931F90"/>
    <w:rsid w:val="0093272E"/>
    <w:rsid w:val="00932F06"/>
    <w:rsid w:val="00933544"/>
    <w:rsid w:val="00933811"/>
    <w:rsid w:val="00933993"/>
    <w:rsid w:val="00933A29"/>
    <w:rsid w:val="00933B40"/>
    <w:rsid w:val="00933D01"/>
    <w:rsid w:val="009342F8"/>
    <w:rsid w:val="00934842"/>
    <w:rsid w:val="00934AC4"/>
    <w:rsid w:val="009356E5"/>
    <w:rsid w:val="00935DFE"/>
    <w:rsid w:val="009366B5"/>
    <w:rsid w:val="00936B26"/>
    <w:rsid w:val="00936DC9"/>
    <w:rsid w:val="00936F2F"/>
    <w:rsid w:val="0093784A"/>
    <w:rsid w:val="00937DA8"/>
    <w:rsid w:val="00937F97"/>
    <w:rsid w:val="00940234"/>
    <w:rsid w:val="00940742"/>
    <w:rsid w:val="00940849"/>
    <w:rsid w:val="00940D4D"/>
    <w:rsid w:val="009420BA"/>
    <w:rsid w:val="00942182"/>
    <w:rsid w:val="00942300"/>
    <w:rsid w:val="00942833"/>
    <w:rsid w:val="0094288B"/>
    <w:rsid w:val="00942990"/>
    <w:rsid w:val="00942F7F"/>
    <w:rsid w:val="009434DC"/>
    <w:rsid w:val="00943632"/>
    <w:rsid w:val="00943A6E"/>
    <w:rsid w:val="00943D73"/>
    <w:rsid w:val="00945214"/>
    <w:rsid w:val="00945362"/>
    <w:rsid w:val="009458F5"/>
    <w:rsid w:val="00945D1F"/>
    <w:rsid w:val="00946155"/>
    <w:rsid w:val="009464C6"/>
    <w:rsid w:val="0094650F"/>
    <w:rsid w:val="00946591"/>
    <w:rsid w:val="00946B0A"/>
    <w:rsid w:val="009472DA"/>
    <w:rsid w:val="009475B7"/>
    <w:rsid w:val="00947AA5"/>
    <w:rsid w:val="009500A7"/>
    <w:rsid w:val="009511DD"/>
    <w:rsid w:val="00951716"/>
    <w:rsid w:val="0095222A"/>
    <w:rsid w:val="00952703"/>
    <w:rsid w:val="00952C4F"/>
    <w:rsid w:val="00953316"/>
    <w:rsid w:val="0095385D"/>
    <w:rsid w:val="0095386A"/>
    <w:rsid w:val="00953B45"/>
    <w:rsid w:val="009543AC"/>
    <w:rsid w:val="0095450B"/>
    <w:rsid w:val="00954D44"/>
    <w:rsid w:val="00955347"/>
    <w:rsid w:val="00955828"/>
    <w:rsid w:val="00955D4D"/>
    <w:rsid w:val="009565CA"/>
    <w:rsid w:val="00956E8F"/>
    <w:rsid w:val="00957757"/>
    <w:rsid w:val="00957F03"/>
    <w:rsid w:val="0096000D"/>
    <w:rsid w:val="00960062"/>
    <w:rsid w:val="009600DA"/>
    <w:rsid w:val="009606A5"/>
    <w:rsid w:val="00960704"/>
    <w:rsid w:val="00960985"/>
    <w:rsid w:val="00960A47"/>
    <w:rsid w:val="00960ADB"/>
    <w:rsid w:val="009620E0"/>
    <w:rsid w:val="00962359"/>
    <w:rsid w:val="00962E1C"/>
    <w:rsid w:val="009635DE"/>
    <w:rsid w:val="00963BBC"/>
    <w:rsid w:val="00963E04"/>
    <w:rsid w:val="00963FBC"/>
    <w:rsid w:val="009640F2"/>
    <w:rsid w:val="00964920"/>
    <w:rsid w:val="00964CD3"/>
    <w:rsid w:val="0096506B"/>
    <w:rsid w:val="0096525F"/>
    <w:rsid w:val="00965B9F"/>
    <w:rsid w:val="00966160"/>
    <w:rsid w:val="00966960"/>
    <w:rsid w:val="00967E3E"/>
    <w:rsid w:val="00967EA4"/>
    <w:rsid w:val="00967FAD"/>
    <w:rsid w:val="009700B6"/>
    <w:rsid w:val="00971030"/>
    <w:rsid w:val="009710EC"/>
    <w:rsid w:val="0097110B"/>
    <w:rsid w:val="009712E9"/>
    <w:rsid w:val="009715EA"/>
    <w:rsid w:val="00971F9B"/>
    <w:rsid w:val="00972167"/>
    <w:rsid w:val="0097244C"/>
    <w:rsid w:val="00972B52"/>
    <w:rsid w:val="0097317D"/>
    <w:rsid w:val="00973282"/>
    <w:rsid w:val="009732C2"/>
    <w:rsid w:val="00973950"/>
    <w:rsid w:val="009739E0"/>
    <w:rsid w:val="00973FB8"/>
    <w:rsid w:val="00974341"/>
    <w:rsid w:val="009744AD"/>
    <w:rsid w:val="00974533"/>
    <w:rsid w:val="009747B1"/>
    <w:rsid w:val="009749A0"/>
    <w:rsid w:val="00975439"/>
    <w:rsid w:val="009755FB"/>
    <w:rsid w:val="00975E1B"/>
    <w:rsid w:val="00975EEB"/>
    <w:rsid w:val="009767E1"/>
    <w:rsid w:val="00977579"/>
    <w:rsid w:val="009775FC"/>
    <w:rsid w:val="0097773A"/>
    <w:rsid w:val="00977CCB"/>
    <w:rsid w:val="00977E36"/>
    <w:rsid w:val="0098065A"/>
    <w:rsid w:val="00980B5E"/>
    <w:rsid w:val="00981288"/>
    <w:rsid w:val="009816E8"/>
    <w:rsid w:val="00981A07"/>
    <w:rsid w:val="00981A8D"/>
    <w:rsid w:val="00981F60"/>
    <w:rsid w:val="00982012"/>
    <w:rsid w:val="00982A3F"/>
    <w:rsid w:val="00982AE1"/>
    <w:rsid w:val="00982BCB"/>
    <w:rsid w:val="00982EB0"/>
    <w:rsid w:val="00982EF0"/>
    <w:rsid w:val="00983416"/>
    <w:rsid w:val="009839AA"/>
    <w:rsid w:val="009845CB"/>
    <w:rsid w:val="009846B4"/>
    <w:rsid w:val="00984A12"/>
    <w:rsid w:val="00984D54"/>
    <w:rsid w:val="0098562D"/>
    <w:rsid w:val="00985DE0"/>
    <w:rsid w:val="00986229"/>
    <w:rsid w:val="00986466"/>
    <w:rsid w:val="00986BDC"/>
    <w:rsid w:val="00986FE2"/>
    <w:rsid w:val="00987724"/>
    <w:rsid w:val="009878B5"/>
    <w:rsid w:val="009903A1"/>
    <w:rsid w:val="00990898"/>
    <w:rsid w:val="00991B02"/>
    <w:rsid w:val="00991D1C"/>
    <w:rsid w:val="00992627"/>
    <w:rsid w:val="009927FB"/>
    <w:rsid w:val="00992AB6"/>
    <w:rsid w:val="00993733"/>
    <w:rsid w:val="009939A0"/>
    <w:rsid w:val="00993B79"/>
    <w:rsid w:val="00993BC5"/>
    <w:rsid w:val="009950BD"/>
    <w:rsid w:val="00995956"/>
    <w:rsid w:val="00995980"/>
    <w:rsid w:val="00996A93"/>
    <w:rsid w:val="00996B8A"/>
    <w:rsid w:val="00996FA1"/>
    <w:rsid w:val="00997A2E"/>
    <w:rsid w:val="00997C18"/>
    <w:rsid w:val="00997E16"/>
    <w:rsid w:val="009A0142"/>
    <w:rsid w:val="009A0177"/>
    <w:rsid w:val="009A0878"/>
    <w:rsid w:val="009A1195"/>
    <w:rsid w:val="009A1DC6"/>
    <w:rsid w:val="009A1E71"/>
    <w:rsid w:val="009A2313"/>
    <w:rsid w:val="009A2919"/>
    <w:rsid w:val="009A2A02"/>
    <w:rsid w:val="009A2C7B"/>
    <w:rsid w:val="009A2EC0"/>
    <w:rsid w:val="009A33D4"/>
    <w:rsid w:val="009A3511"/>
    <w:rsid w:val="009A3531"/>
    <w:rsid w:val="009A3628"/>
    <w:rsid w:val="009A369E"/>
    <w:rsid w:val="009A36E7"/>
    <w:rsid w:val="009A3EF1"/>
    <w:rsid w:val="009A5A5E"/>
    <w:rsid w:val="009A5BFC"/>
    <w:rsid w:val="009A5F0B"/>
    <w:rsid w:val="009A675E"/>
    <w:rsid w:val="009A7031"/>
    <w:rsid w:val="009A7385"/>
    <w:rsid w:val="009A75D6"/>
    <w:rsid w:val="009A792A"/>
    <w:rsid w:val="009A7AF0"/>
    <w:rsid w:val="009B04F5"/>
    <w:rsid w:val="009B0628"/>
    <w:rsid w:val="009B076A"/>
    <w:rsid w:val="009B081A"/>
    <w:rsid w:val="009B0AA8"/>
    <w:rsid w:val="009B0F48"/>
    <w:rsid w:val="009B0F93"/>
    <w:rsid w:val="009B13F2"/>
    <w:rsid w:val="009B1606"/>
    <w:rsid w:val="009B1B4F"/>
    <w:rsid w:val="009B2720"/>
    <w:rsid w:val="009B29A8"/>
    <w:rsid w:val="009B2C7A"/>
    <w:rsid w:val="009B3146"/>
    <w:rsid w:val="009B33E0"/>
    <w:rsid w:val="009B3EC3"/>
    <w:rsid w:val="009B42F8"/>
    <w:rsid w:val="009B4471"/>
    <w:rsid w:val="009B5478"/>
    <w:rsid w:val="009B549E"/>
    <w:rsid w:val="009B5845"/>
    <w:rsid w:val="009B585A"/>
    <w:rsid w:val="009B5A6D"/>
    <w:rsid w:val="009B5B0A"/>
    <w:rsid w:val="009B60AF"/>
    <w:rsid w:val="009B6AAE"/>
    <w:rsid w:val="009B6CC1"/>
    <w:rsid w:val="009B6D2F"/>
    <w:rsid w:val="009B6DBE"/>
    <w:rsid w:val="009B6F1C"/>
    <w:rsid w:val="009B7687"/>
    <w:rsid w:val="009C0057"/>
    <w:rsid w:val="009C0BEB"/>
    <w:rsid w:val="009C12A9"/>
    <w:rsid w:val="009C1546"/>
    <w:rsid w:val="009C16D2"/>
    <w:rsid w:val="009C19D3"/>
    <w:rsid w:val="009C1EF1"/>
    <w:rsid w:val="009C2173"/>
    <w:rsid w:val="009C27C7"/>
    <w:rsid w:val="009C2D2C"/>
    <w:rsid w:val="009C38BE"/>
    <w:rsid w:val="009C3A08"/>
    <w:rsid w:val="009C3D00"/>
    <w:rsid w:val="009C42F4"/>
    <w:rsid w:val="009C4347"/>
    <w:rsid w:val="009C446B"/>
    <w:rsid w:val="009C4A3D"/>
    <w:rsid w:val="009C4B1F"/>
    <w:rsid w:val="009C4C00"/>
    <w:rsid w:val="009C5785"/>
    <w:rsid w:val="009C5840"/>
    <w:rsid w:val="009C5913"/>
    <w:rsid w:val="009C5B1D"/>
    <w:rsid w:val="009C5C05"/>
    <w:rsid w:val="009C5C62"/>
    <w:rsid w:val="009C5E61"/>
    <w:rsid w:val="009C5F2F"/>
    <w:rsid w:val="009C6464"/>
    <w:rsid w:val="009C652F"/>
    <w:rsid w:val="009C65B5"/>
    <w:rsid w:val="009C6F8F"/>
    <w:rsid w:val="009C77FD"/>
    <w:rsid w:val="009C781E"/>
    <w:rsid w:val="009C7912"/>
    <w:rsid w:val="009D02FE"/>
    <w:rsid w:val="009D03BE"/>
    <w:rsid w:val="009D0EE3"/>
    <w:rsid w:val="009D1898"/>
    <w:rsid w:val="009D1E53"/>
    <w:rsid w:val="009D218D"/>
    <w:rsid w:val="009D22DA"/>
    <w:rsid w:val="009D2F59"/>
    <w:rsid w:val="009D35AD"/>
    <w:rsid w:val="009D3EEA"/>
    <w:rsid w:val="009D495C"/>
    <w:rsid w:val="009D4DB1"/>
    <w:rsid w:val="009D5198"/>
    <w:rsid w:val="009D52BB"/>
    <w:rsid w:val="009D595E"/>
    <w:rsid w:val="009D5A60"/>
    <w:rsid w:val="009D5EFF"/>
    <w:rsid w:val="009D60B5"/>
    <w:rsid w:val="009D6801"/>
    <w:rsid w:val="009D729B"/>
    <w:rsid w:val="009E0BB4"/>
    <w:rsid w:val="009E0D7D"/>
    <w:rsid w:val="009E184A"/>
    <w:rsid w:val="009E1B16"/>
    <w:rsid w:val="009E1CF9"/>
    <w:rsid w:val="009E213B"/>
    <w:rsid w:val="009E3309"/>
    <w:rsid w:val="009E3434"/>
    <w:rsid w:val="009E384B"/>
    <w:rsid w:val="009E3C7B"/>
    <w:rsid w:val="009E3DB9"/>
    <w:rsid w:val="009E45A1"/>
    <w:rsid w:val="009E45BA"/>
    <w:rsid w:val="009E490D"/>
    <w:rsid w:val="009E52FE"/>
    <w:rsid w:val="009E5933"/>
    <w:rsid w:val="009E5B11"/>
    <w:rsid w:val="009E5BD8"/>
    <w:rsid w:val="009E5F44"/>
    <w:rsid w:val="009E6677"/>
    <w:rsid w:val="009E6B5D"/>
    <w:rsid w:val="009E6CF8"/>
    <w:rsid w:val="009E6D5A"/>
    <w:rsid w:val="009F027E"/>
    <w:rsid w:val="009F06E9"/>
    <w:rsid w:val="009F0812"/>
    <w:rsid w:val="009F0824"/>
    <w:rsid w:val="009F084C"/>
    <w:rsid w:val="009F0A03"/>
    <w:rsid w:val="009F0A72"/>
    <w:rsid w:val="009F0CD6"/>
    <w:rsid w:val="009F16E9"/>
    <w:rsid w:val="009F1753"/>
    <w:rsid w:val="009F1E9B"/>
    <w:rsid w:val="009F2158"/>
    <w:rsid w:val="009F21E8"/>
    <w:rsid w:val="009F21FA"/>
    <w:rsid w:val="009F247A"/>
    <w:rsid w:val="009F29A3"/>
    <w:rsid w:val="009F351D"/>
    <w:rsid w:val="009F3D43"/>
    <w:rsid w:val="009F412F"/>
    <w:rsid w:val="009F5FD5"/>
    <w:rsid w:val="009F670F"/>
    <w:rsid w:val="009F69D1"/>
    <w:rsid w:val="009F6AAA"/>
    <w:rsid w:val="009F7B5F"/>
    <w:rsid w:val="009F7C7B"/>
    <w:rsid w:val="00A004E6"/>
    <w:rsid w:val="00A0071F"/>
    <w:rsid w:val="00A00CE9"/>
    <w:rsid w:val="00A00F1E"/>
    <w:rsid w:val="00A010F6"/>
    <w:rsid w:val="00A01328"/>
    <w:rsid w:val="00A01371"/>
    <w:rsid w:val="00A01FE9"/>
    <w:rsid w:val="00A021CC"/>
    <w:rsid w:val="00A027FC"/>
    <w:rsid w:val="00A02DA5"/>
    <w:rsid w:val="00A02DB8"/>
    <w:rsid w:val="00A03024"/>
    <w:rsid w:val="00A03275"/>
    <w:rsid w:val="00A04049"/>
    <w:rsid w:val="00A04623"/>
    <w:rsid w:val="00A0483D"/>
    <w:rsid w:val="00A0484E"/>
    <w:rsid w:val="00A05419"/>
    <w:rsid w:val="00A05F5F"/>
    <w:rsid w:val="00A0658B"/>
    <w:rsid w:val="00A06688"/>
    <w:rsid w:val="00A069F9"/>
    <w:rsid w:val="00A0750B"/>
    <w:rsid w:val="00A075B0"/>
    <w:rsid w:val="00A075BD"/>
    <w:rsid w:val="00A07673"/>
    <w:rsid w:val="00A07774"/>
    <w:rsid w:val="00A077CC"/>
    <w:rsid w:val="00A07875"/>
    <w:rsid w:val="00A103BB"/>
    <w:rsid w:val="00A10F3B"/>
    <w:rsid w:val="00A10FDA"/>
    <w:rsid w:val="00A115E2"/>
    <w:rsid w:val="00A11ED1"/>
    <w:rsid w:val="00A129F5"/>
    <w:rsid w:val="00A13433"/>
    <w:rsid w:val="00A13BE3"/>
    <w:rsid w:val="00A13C63"/>
    <w:rsid w:val="00A1409F"/>
    <w:rsid w:val="00A146FB"/>
    <w:rsid w:val="00A14C02"/>
    <w:rsid w:val="00A14D5B"/>
    <w:rsid w:val="00A14F26"/>
    <w:rsid w:val="00A151EC"/>
    <w:rsid w:val="00A15225"/>
    <w:rsid w:val="00A1577E"/>
    <w:rsid w:val="00A16003"/>
    <w:rsid w:val="00A16064"/>
    <w:rsid w:val="00A169EB"/>
    <w:rsid w:val="00A16A1F"/>
    <w:rsid w:val="00A17151"/>
    <w:rsid w:val="00A17833"/>
    <w:rsid w:val="00A17A61"/>
    <w:rsid w:val="00A17B21"/>
    <w:rsid w:val="00A17CF1"/>
    <w:rsid w:val="00A207B5"/>
    <w:rsid w:val="00A20B6F"/>
    <w:rsid w:val="00A210F3"/>
    <w:rsid w:val="00A21214"/>
    <w:rsid w:val="00A21427"/>
    <w:rsid w:val="00A21957"/>
    <w:rsid w:val="00A21DFF"/>
    <w:rsid w:val="00A22CFA"/>
    <w:rsid w:val="00A233BD"/>
    <w:rsid w:val="00A235DA"/>
    <w:rsid w:val="00A236B4"/>
    <w:rsid w:val="00A2412A"/>
    <w:rsid w:val="00A24F02"/>
    <w:rsid w:val="00A2525D"/>
    <w:rsid w:val="00A2580A"/>
    <w:rsid w:val="00A258AB"/>
    <w:rsid w:val="00A26021"/>
    <w:rsid w:val="00A260EA"/>
    <w:rsid w:val="00A2672C"/>
    <w:rsid w:val="00A26BD8"/>
    <w:rsid w:val="00A27526"/>
    <w:rsid w:val="00A27A10"/>
    <w:rsid w:val="00A27BCB"/>
    <w:rsid w:val="00A27CBB"/>
    <w:rsid w:val="00A27E6C"/>
    <w:rsid w:val="00A303DE"/>
    <w:rsid w:val="00A303F7"/>
    <w:rsid w:val="00A306BD"/>
    <w:rsid w:val="00A30950"/>
    <w:rsid w:val="00A31278"/>
    <w:rsid w:val="00A312C5"/>
    <w:rsid w:val="00A313A5"/>
    <w:rsid w:val="00A31563"/>
    <w:rsid w:val="00A31A91"/>
    <w:rsid w:val="00A32DD1"/>
    <w:rsid w:val="00A32F05"/>
    <w:rsid w:val="00A334CA"/>
    <w:rsid w:val="00A33663"/>
    <w:rsid w:val="00A341B4"/>
    <w:rsid w:val="00A3451F"/>
    <w:rsid w:val="00A34E6C"/>
    <w:rsid w:val="00A34FDF"/>
    <w:rsid w:val="00A3551D"/>
    <w:rsid w:val="00A35731"/>
    <w:rsid w:val="00A35CE9"/>
    <w:rsid w:val="00A3614F"/>
    <w:rsid w:val="00A361F2"/>
    <w:rsid w:val="00A36232"/>
    <w:rsid w:val="00A3643B"/>
    <w:rsid w:val="00A367B9"/>
    <w:rsid w:val="00A36DF3"/>
    <w:rsid w:val="00A37A27"/>
    <w:rsid w:val="00A37C49"/>
    <w:rsid w:val="00A37F58"/>
    <w:rsid w:val="00A40796"/>
    <w:rsid w:val="00A407EF"/>
    <w:rsid w:val="00A40932"/>
    <w:rsid w:val="00A40C11"/>
    <w:rsid w:val="00A40FAC"/>
    <w:rsid w:val="00A412C1"/>
    <w:rsid w:val="00A4135D"/>
    <w:rsid w:val="00A4135E"/>
    <w:rsid w:val="00A4174C"/>
    <w:rsid w:val="00A41890"/>
    <w:rsid w:val="00A42C0E"/>
    <w:rsid w:val="00A42E97"/>
    <w:rsid w:val="00A434CB"/>
    <w:rsid w:val="00A43831"/>
    <w:rsid w:val="00A43D8F"/>
    <w:rsid w:val="00A43F18"/>
    <w:rsid w:val="00A43F6E"/>
    <w:rsid w:val="00A444CC"/>
    <w:rsid w:val="00A44696"/>
    <w:rsid w:val="00A44811"/>
    <w:rsid w:val="00A45177"/>
    <w:rsid w:val="00A455E1"/>
    <w:rsid w:val="00A459CC"/>
    <w:rsid w:val="00A45F53"/>
    <w:rsid w:val="00A466DF"/>
    <w:rsid w:val="00A46ECA"/>
    <w:rsid w:val="00A46FE8"/>
    <w:rsid w:val="00A47106"/>
    <w:rsid w:val="00A47230"/>
    <w:rsid w:val="00A47447"/>
    <w:rsid w:val="00A47B08"/>
    <w:rsid w:val="00A50013"/>
    <w:rsid w:val="00A5016A"/>
    <w:rsid w:val="00A50329"/>
    <w:rsid w:val="00A50820"/>
    <w:rsid w:val="00A50827"/>
    <w:rsid w:val="00A50E54"/>
    <w:rsid w:val="00A5125B"/>
    <w:rsid w:val="00A5127D"/>
    <w:rsid w:val="00A51E33"/>
    <w:rsid w:val="00A51EBC"/>
    <w:rsid w:val="00A52371"/>
    <w:rsid w:val="00A526AF"/>
    <w:rsid w:val="00A5270F"/>
    <w:rsid w:val="00A528FD"/>
    <w:rsid w:val="00A532FA"/>
    <w:rsid w:val="00A53516"/>
    <w:rsid w:val="00A537AF"/>
    <w:rsid w:val="00A53837"/>
    <w:rsid w:val="00A53909"/>
    <w:rsid w:val="00A53971"/>
    <w:rsid w:val="00A53C31"/>
    <w:rsid w:val="00A54459"/>
    <w:rsid w:val="00A544A6"/>
    <w:rsid w:val="00A544B0"/>
    <w:rsid w:val="00A54929"/>
    <w:rsid w:val="00A54AC4"/>
    <w:rsid w:val="00A54B4B"/>
    <w:rsid w:val="00A55472"/>
    <w:rsid w:val="00A5590C"/>
    <w:rsid w:val="00A55B7E"/>
    <w:rsid w:val="00A5622D"/>
    <w:rsid w:val="00A56C0F"/>
    <w:rsid w:val="00A57050"/>
    <w:rsid w:val="00A573B3"/>
    <w:rsid w:val="00A57AFF"/>
    <w:rsid w:val="00A6071F"/>
    <w:rsid w:val="00A607BF"/>
    <w:rsid w:val="00A613CD"/>
    <w:rsid w:val="00A6141A"/>
    <w:rsid w:val="00A6168E"/>
    <w:rsid w:val="00A62047"/>
    <w:rsid w:val="00A62183"/>
    <w:rsid w:val="00A624E6"/>
    <w:rsid w:val="00A62D9B"/>
    <w:rsid w:val="00A62DEA"/>
    <w:rsid w:val="00A63298"/>
    <w:rsid w:val="00A633E0"/>
    <w:rsid w:val="00A63F34"/>
    <w:rsid w:val="00A63F5A"/>
    <w:rsid w:val="00A646D0"/>
    <w:rsid w:val="00A64E74"/>
    <w:rsid w:val="00A64FFD"/>
    <w:rsid w:val="00A65C22"/>
    <w:rsid w:val="00A6651B"/>
    <w:rsid w:val="00A6657C"/>
    <w:rsid w:val="00A66730"/>
    <w:rsid w:val="00A6675C"/>
    <w:rsid w:val="00A6685C"/>
    <w:rsid w:val="00A668DB"/>
    <w:rsid w:val="00A66E62"/>
    <w:rsid w:val="00A6780D"/>
    <w:rsid w:val="00A67DB2"/>
    <w:rsid w:val="00A70B19"/>
    <w:rsid w:val="00A70FD2"/>
    <w:rsid w:val="00A71285"/>
    <w:rsid w:val="00A7143F"/>
    <w:rsid w:val="00A71727"/>
    <w:rsid w:val="00A71A50"/>
    <w:rsid w:val="00A72CC9"/>
    <w:rsid w:val="00A733D2"/>
    <w:rsid w:val="00A73586"/>
    <w:rsid w:val="00A73950"/>
    <w:rsid w:val="00A74042"/>
    <w:rsid w:val="00A74AE5"/>
    <w:rsid w:val="00A74C44"/>
    <w:rsid w:val="00A74C65"/>
    <w:rsid w:val="00A74EAC"/>
    <w:rsid w:val="00A75137"/>
    <w:rsid w:val="00A75628"/>
    <w:rsid w:val="00A762B5"/>
    <w:rsid w:val="00A76821"/>
    <w:rsid w:val="00A7710F"/>
    <w:rsid w:val="00A7746F"/>
    <w:rsid w:val="00A778B1"/>
    <w:rsid w:val="00A77949"/>
    <w:rsid w:val="00A8028C"/>
    <w:rsid w:val="00A802C4"/>
    <w:rsid w:val="00A81892"/>
    <w:rsid w:val="00A8191D"/>
    <w:rsid w:val="00A81D2F"/>
    <w:rsid w:val="00A81F9D"/>
    <w:rsid w:val="00A82590"/>
    <w:rsid w:val="00A828AB"/>
    <w:rsid w:val="00A82E30"/>
    <w:rsid w:val="00A82E59"/>
    <w:rsid w:val="00A83CF5"/>
    <w:rsid w:val="00A840D2"/>
    <w:rsid w:val="00A84F31"/>
    <w:rsid w:val="00A8544A"/>
    <w:rsid w:val="00A85766"/>
    <w:rsid w:val="00A85F9D"/>
    <w:rsid w:val="00A862F8"/>
    <w:rsid w:val="00A863A3"/>
    <w:rsid w:val="00A86616"/>
    <w:rsid w:val="00A8699E"/>
    <w:rsid w:val="00A86C62"/>
    <w:rsid w:val="00A87463"/>
    <w:rsid w:val="00A8752F"/>
    <w:rsid w:val="00A876F7"/>
    <w:rsid w:val="00A87D63"/>
    <w:rsid w:val="00A87D67"/>
    <w:rsid w:val="00A90541"/>
    <w:rsid w:val="00A90645"/>
    <w:rsid w:val="00A9071E"/>
    <w:rsid w:val="00A907CF"/>
    <w:rsid w:val="00A90EFE"/>
    <w:rsid w:val="00A911B6"/>
    <w:rsid w:val="00A913DB"/>
    <w:rsid w:val="00A91567"/>
    <w:rsid w:val="00A9194E"/>
    <w:rsid w:val="00A91AB4"/>
    <w:rsid w:val="00A91B0A"/>
    <w:rsid w:val="00A91D5C"/>
    <w:rsid w:val="00A91EBB"/>
    <w:rsid w:val="00A92138"/>
    <w:rsid w:val="00A92355"/>
    <w:rsid w:val="00A923D3"/>
    <w:rsid w:val="00A930E3"/>
    <w:rsid w:val="00A9310C"/>
    <w:rsid w:val="00A9364F"/>
    <w:rsid w:val="00A93741"/>
    <w:rsid w:val="00A93756"/>
    <w:rsid w:val="00A93C41"/>
    <w:rsid w:val="00A93F59"/>
    <w:rsid w:val="00A94341"/>
    <w:rsid w:val="00A943D2"/>
    <w:rsid w:val="00A94BF7"/>
    <w:rsid w:val="00A94C4D"/>
    <w:rsid w:val="00A94ED5"/>
    <w:rsid w:val="00A95245"/>
    <w:rsid w:val="00A952BE"/>
    <w:rsid w:val="00A95713"/>
    <w:rsid w:val="00A95763"/>
    <w:rsid w:val="00A96247"/>
    <w:rsid w:val="00A96636"/>
    <w:rsid w:val="00A96A55"/>
    <w:rsid w:val="00A9778C"/>
    <w:rsid w:val="00A977D9"/>
    <w:rsid w:val="00A977E7"/>
    <w:rsid w:val="00A977F6"/>
    <w:rsid w:val="00A97A63"/>
    <w:rsid w:val="00A97EA1"/>
    <w:rsid w:val="00A97F86"/>
    <w:rsid w:val="00AA010D"/>
    <w:rsid w:val="00AA02A8"/>
    <w:rsid w:val="00AA02BB"/>
    <w:rsid w:val="00AA07CC"/>
    <w:rsid w:val="00AA290B"/>
    <w:rsid w:val="00AA2BBC"/>
    <w:rsid w:val="00AA2F63"/>
    <w:rsid w:val="00AA3065"/>
    <w:rsid w:val="00AA31FE"/>
    <w:rsid w:val="00AA3970"/>
    <w:rsid w:val="00AA3A19"/>
    <w:rsid w:val="00AA3F90"/>
    <w:rsid w:val="00AA40DF"/>
    <w:rsid w:val="00AA4569"/>
    <w:rsid w:val="00AA4B49"/>
    <w:rsid w:val="00AA4C97"/>
    <w:rsid w:val="00AA4E55"/>
    <w:rsid w:val="00AA5633"/>
    <w:rsid w:val="00AA610F"/>
    <w:rsid w:val="00AA6995"/>
    <w:rsid w:val="00AA7414"/>
    <w:rsid w:val="00AA7CE9"/>
    <w:rsid w:val="00AB0BAF"/>
    <w:rsid w:val="00AB0BB9"/>
    <w:rsid w:val="00AB0D62"/>
    <w:rsid w:val="00AB0D79"/>
    <w:rsid w:val="00AB109C"/>
    <w:rsid w:val="00AB152F"/>
    <w:rsid w:val="00AB27B9"/>
    <w:rsid w:val="00AB297A"/>
    <w:rsid w:val="00AB332E"/>
    <w:rsid w:val="00AB38F2"/>
    <w:rsid w:val="00AB3B88"/>
    <w:rsid w:val="00AB3E29"/>
    <w:rsid w:val="00AB4813"/>
    <w:rsid w:val="00AB4A4C"/>
    <w:rsid w:val="00AB4B59"/>
    <w:rsid w:val="00AB64D7"/>
    <w:rsid w:val="00AB6A27"/>
    <w:rsid w:val="00AB6F60"/>
    <w:rsid w:val="00AB782E"/>
    <w:rsid w:val="00AB7EB1"/>
    <w:rsid w:val="00AC0573"/>
    <w:rsid w:val="00AC095E"/>
    <w:rsid w:val="00AC1020"/>
    <w:rsid w:val="00AC157F"/>
    <w:rsid w:val="00AC1BD9"/>
    <w:rsid w:val="00AC1EAE"/>
    <w:rsid w:val="00AC2293"/>
    <w:rsid w:val="00AC2353"/>
    <w:rsid w:val="00AC28F8"/>
    <w:rsid w:val="00AC2D43"/>
    <w:rsid w:val="00AC3D02"/>
    <w:rsid w:val="00AC408E"/>
    <w:rsid w:val="00AC42E2"/>
    <w:rsid w:val="00AC462D"/>
    <w:rsid w:val="00AC48C0"/>
    <w:rsid w:val="00AC5377"/>
    <w:rsid w:val="00AC57D0"/>
    <w:rsid w:val="00AC5A4A"/>
    <w:rsid w:val="00AC5BA1"/>
    <w:rsid w:val="00AC5EDF"/>
    <w:rsid w:val="00AC6372"/>
    <w:rsid w:val="00AC643D"/>
    <w:rsid w:val="00AC64C6"/>
    <w:rsid w:val="00AC6B84"/>
    <w:rsid w:val="00AC6EA6"/>
    <w:rsid w:val="00AC7086"/>
    <w:rsid w:val="00AC77E2"/>
    <w:rsid w:val="00AC7CF3"/>
    <w:rsid w:val="00AD09F7"/>
    <w:rsid w:val="00AD0A80"/>
    <w:rsid w:val="00AD0B02"/>
    <w:rsid w:val="00AD1624"/>
    <w:rsid w:val="00AD16C3"/>
    <w:rsid w:val="00AD1974"/>
    <w:rsid w:val="00AD1A7C"/>
    <w:rsid w:val="00AD1A92"/>
    <w:rsid w:val="00AD1DD7"/>
    <w:rsid w:val="00AD27A5"/>
    <w:rsid w:val="00AD2CEE"/>
    <w:rsid w:val="00AD3609"/>
    <w:rsid w:val="00AD370D"/>
    <w:rsid w:val="00AD38A5"/>
    <w:rsid w:val="00AD3F57"/>
    <w:rsid w:val="00AD45EE"/>
    <w:rsid w:val="00AD46BE"/>
    <w:rsid w:val="00AD585E"/>
    <w:rsid w:val="00AD59B2"/>
    <w:rsid w:val="00AD5D8F"/>
    <w:rsid w:val="00AD5E7E"/>
    <w:rsid w:val="00AD6639"/>
    <w:rsid w:val="00AD6C4E"/>
    <w:rsid w:val="00AD759B"/>
    <w:rsid w:val="00AD7922"/>
    <w:rsid w:val="00AD7AAE"/>
    <w:rsid w:val="00AD7BB4"/>
    <w:rsid w:val="00AE00FF"/>
    <w:rsid w:val="00AE0AEE"/>
    <w:rsid w:val="00AE0BEB"/>
    <w:rsid w:val="00AE12C8"/>
    <w:rsid w:val="00AE146C"/>
    <w:rsid w:val="00AE1576"/>
    <w:rsid w:val="00AE1D10"/>
    <w:rsid w:val="00AE2525"/>
    <w:rsid w:val="00AE259E"/>
    <w:rsid w:val="00AE3170"/>
    <w:rsid w:val="00AE3770"/>
    <w:rsid w:val="00AE4392"/>
    <w:rsid w:val="00AE463E"/>
    <w:rsid w:val="00AE4BE8"/>
    <w:rsid w:val="00AE4DE4"/>
    <w:rsid w:val="00AE4E52"/>
    <w:rsid w:val="00AE4F49"/>
    <w:rsid w:val="00AE5031"/>
    <w:rsid w:val="00AE5275"/>
    <w:rsid w:val="00AE573E"/>
    <w:rsid w:val="00AE5778"/>
    <w:rsid w:val="00AE5E76"/>
    <w:rsid w:val="00AE6145"/>
    <w:rsid w:val="00AE62DD"/>
    <w:rsid w:val="00AE7539"/>
    <w:rsid w:val="00AE7890"/>
    <w:rsid w:val="00AF0401"/>
    <w:rsid w:val="00AF0692"/>
    <w:rsid w:val="00AF082D"/>
    <w:rsid w:val="00AF0E95"/>
    <w:rsid w:val="00AF167F"/>
    <w:rsid w:val="00AF264A"/>
    <w:rsid w:val="00AF2D0B"/>
    <w:rsid w:val="00AF2D27"/>
    <w:rsid w:val="00AF3196"/>
    <w:rsid w:val="00AF34DD"/>
    <w:rsid w:val="00AF39B4"/>
    <w:rsid w:val="00AF44A7"/>
    <w:rsid w:val="00AF502F"/>
    <w:rsid w:val="00AF55A8"/>
    <w:rsid w:val="00AF56F7"/>
    <w:rsid w:val="00AF5EE3"/>
    <w:rsid w:val="00AF6CE1"/>
    <w:rsid w:val="00AF6E87"/>
    <w:rsid w:val="00AF702D"/>
    <w:rsid w:val="00AF727D"/>
    <w:rsid w:val="00AF77CF"/>
    <w:rsid w:val="00AF7B9A"/>
    <w:rsid w:val="00B0028B"/>
    <w:rsid w:val="00B0044E"/>
    <w:rsid w:val="00B005AF"/>
    <w:rsid w:val="00B0071E"/>
    <w:rsid w:val="00B00E74"/>
    <w:rsid w:val="00B01BBD"/>
    <w:rsid w:val="00B01EED"/>
    <w:rsid w:val="00B027D5"/>
    <w:rsid w:val="00B029CF"/>
    <w:rsid w:val="00B02ECC"/>
    <w:rsid w:val="00B039C6"/>
    <w:rsid w:val="00B04340"/>
    <w:rsid w:val="00B04584"/>
    <w:rsid w:val="00B047AA"/>
    <w:rsid w:val="00B04833"/>
    <w:rsid w:val="00B049F2"/>
    <w:rsid w:val="00B053EF"/>
    <w:rsid w:val="00B054C2"/>
    <w:rsid w:val="00B058EF"/>
    <w:rsid w:val="00B060BF"/>
    <w:rsid w:val="00B06106"/>
    <w:rsid w:val="00B06220"/>
    <w:rsid w:val="00B06570"/>
    <w:rsid w:val="00B0658E"/>
    <w:rsid w:val="00B06938"/>
    <w:rsid w:val="00B069A9"/>
    <w:rsid w:val="00B06FFF"/>
    <w:rsid w:val="00B07A2F"/>
    <w:rsid w:val="00B07BA0"/>
    <w:rsid w:val="00B1013D"/>
    <w:rsid w:val="00B1021D"/>
    <w:rsid w:val="00B10490"/>
    <w:rsid w:val="00B104D8"/>
    <w:rsid w:val="00B10B43"/>
    <w:rsid w:val="00B10B98"/>
    <w:rsid w:val="00B1130C"/>
    <w:rsid w:val="00B113EC"/>
    <w:rsid w:val="00B118F7"/>
    <w:rsid w:val="00B119B5"/>
    <w:rsid w:val="00B12370"/>
    <w:rsid w:val="00B123C4"/>
    <w:rsid w:val="00B12712"/>
    <w:rsid w:val="00B1284F"/>
    <w:rsid w:val="00B131FB"/>
    <w:rsid w:val="00B1355B"/>
    <w:rsid w:val="00B13AA6"/>
    <w:rsid w:val="00B13D33"/>
    <w:rsid w:val="00B14009"/>
    <w:rsid w:val="00B143C5"/>
    <w:rsid w:val="00B14686"/>
    <w:rsid w:val="00B14D8F"/>
    <w:rsid w:val="00B153A3"/>
    <w:rsid w:val="00B16210"/>
    <w:rsid w:val="00B162A7"/>
    <w:rsid w:val="00B16C69"/>
    <w:rsid w:val="00B1711F"/>
    <w:rsid w:val="00B1791E"/>
    <w:rsid w:val="00B17C1F"/>
    <w:rsid w:val="00B20641"/>
    <w:rsid w:val="00B20920"/>
    <w:rsid w:val="00B20D75"/>
    <w:rsid w:val="00B20E7B"/>
    <w:rsid w:val="00B215BA"/>
    <w:rsid w:val="00B21C22"/>
    <w:rsid w:val="00B21D72"/>
    <w:rsid w:val="00B22C78"/>
    <w:rsid w:val="00B22C9A"/>
    <w:rsid w:val="00B22DCB"/>
    <w:rsid w:val="00B230AA"/>
    <w:rsid w:val="00B23115"/>
    <w:rsid w:val="00B234FF"/>
    <w:rsid w:val="00B23E06"/>
    <w:rsid w:val="00B23ED8"/>
    <w:rsid w:val="00B244B1"/>
    <w:rsid w:val="00B245AF"/>
    <w:rsid w:val="00B24703"/>
    <w:rsid w:val="00B24E96"/>
    <w:rsid w:val="00B25A4C"/>
    <w:rsid w:val="00B25BC0"/>
    <w:rsid w:val="00B25C5C"/>
    <w:rsid w:val="00B25E31"/>
    <w:rsid w:val="00B25EE2"/>
    <w:rsid w:val="00B26076"/>
    <w:rsid w:val="00B2626E"/>
    <w:rsid w:val="00B26412"/>
    <w:rsid w:val="00B26A83"/>
    <w:rsid w:val="00B26CEC"/>
    <w:rsid w:val="00B270B3"/>
    <w:rsid w:val="00B271E1"/>
    <w:rsid w:val="00B273C1"/>
    <w:rsid w:val="00B300CC"/>
    <w:rsid w:val="00B301F1"/>
    <w:rsid w:val="00B310EF"/>
    <w:rsid w:val="00B31156"/>
    <w:rsid w:val="00B32582"/>
    <w:rsid w:val="00B328AA"/>
    <w:rsid w:val="00B336A4"/>
    <w:rsid w:val="00B34576"/>
    <w:rsid w:val="00B35365"/>
    <w:rsid w:val="00B359D6"/>
    <w:rsid w:val="00B35CA2"/>
    <w:rsid w:val="00B35F12"/>
    <w:rsid w:val="00B3648F"/>
    <w:rsid w:val="00B3670A"/>
    <w:rsid w:val="00B371F4"/>
    <w:rsid w:val="00B37290"/>
    <w:rsid w:val="00B3778B"/>
    <w:rsid w:val="00B4099D"/>
    <w:rsid w:val="00B40A92"/>
    <w:rsid w:val="00B40D3B"/>
    <w:rsid w:val="00B4135C"/>
    <w:rsid w:val="00B413AA"/>
    <w:rsid w:val="00B41808"/>
    <w:rsid w:val="00B419D3"/>
    <w:rsid w:val="00B41A2D"/>
    <w:rsid w:val="00B4223D"/>
    <w:rsid w:val="00B4227F"/>
    <w:rsid w:val="00B42420"/>
    <w:rsid w:val="00B426B0"/>
    <w:rsid w:val="00B43C33"/>
    <w:rsid w:val="00B43FA4"/>
    <w:rsid w:val="00B44314"/>
    <w:rsid w:val="00B44BF3"/>
    <w:rsid w:val="00B4538E"/>
    <w:rsid w:val="00B45DB9"/>
    <w:rsid w:val="00B4652C"/>
    <w:rsid w:val="00B46844"/>
    <w:rsid w:val="00B47148"/>
    <w:rsid w:val="00B47976"/>
    <w:rsid w:val="00B47B2B"/>
    <w:rsid w:val="00B501E3"/>
    <w:rsid w:val="00B50425"/>
    <w:rsid w:val="00B50C5F"/>
    <w:rsid w:val="00B50C97"/>
    <w:rsid w:val="00B50EAC"/>
    <w:rsid w:val="00B51374"/>
    <w:rsid w:val="00B51529"/>
    <w:rsid w:val="00B5171C"/>
    <w:rsid w:val="00B517BB"/>
    <w:rsid w:val="00B51928"/>
    <w:rsid w:val="00B52485"/>
    <w:rsid w:val="00B53092"/>
    <w:rsid w:val="00B53390"/>
    <w:rsid w:val="00B53432"/>
    <w:rsid w:val="00B53640"/>
    <w:rsid w:val="00B53A58"/>
    <w:rsid w:val="00B545B5"/>
    <w:rsid w:val="00B54622"/>
    <w:rsid w:val="00B548B7"/>
    <w:rsid w:val="00B55CB7"/>
    <w:rsid w:val="00B56190"/>
    <w:rsid w:val="00B566F8"/>
    <w:rsid w:val="00B57320"/>
    <w:rsid w:val="00B576A3"/>
    <w:rsid w:val="00B57B7D"/>
    <w:rsid w:val="00B57C4E"/>
    <w:rsid w:val="00B60278"/>
    <w:rsid w:val="00B6031C"/>
    <w:rsid w:val="00B6101E"/>
    <w:rsid w:val="00B6148C"/>
    <w:rsid w:val="00B618D0"/>
    <w:rsid w:val="00B61D6C"/>
    <w:rsid w:val="00B627A5"/>
    <w:rsid w:val="00B62A82"/>
    <w:rsid w:val="00B62F71"/>
    <w:rsid w:val="00B6304E"/>
    <w:rsid w:val="00B634AB"/>
    <w:rsid w:val="00B6366D"/>
    <w:rsid w:val="00B63712"/>
    <w:rsid w:val="00B637A2"/>
    <w:rsid w:val="00B63805"/>
    <w:rsid w:val="00B64854"/>
    <w:rsid w:val="00B648C7"/>
    <w:rsid w:val="00B64D7C"/>
    <w:rsid w:val="00B64E38"/>
    <w:rsid w:val="00B65235"/>
    <w:rsid w:val="00B65299"/>
    <w:rsid w:val="00B652B3"/>
    <w:rsid w:val="00B65A5A"/>
    <w:rsid w:val="00B65DAD"/>
    <w:rsid w:val="00B66A22"/>
    <w:rsid w:val="00B66E4A"/>
    <w:rsid w:val="00B67091"/>
    <w:rsid w:val="00B6718D"/>
    <w:rsid w:val="00B6786F"/>
    <w:rsid w:val="00B67CAC"/>
    <w:rsid w:val="00B700B1"/>
    <w:rsid w:val="00B7043C"/>
    <w:rsid w:val="00B70818"/>
    <w:rsid w:val="00B7096D"/>
    <w:rsid w:val="00B70DC5"/>
    <w:rsid w:val="00B7146A"/>
    <w:rsid w:val="00B7210F"/>
    <w:rsid w:val="00B72532"/>
    <w:rsid w:val="00B725E8"/>
    <w:rsid w:val="00B727F1"/>
    <w:rsid w:val="00B73077"/>
    <w:rsid w:val="00B73586"/>
    <w:rsid w:val="00B73702"/>
    <w:rsid w:val="00B7372F"/>
    <w:rsid w:val="00B74592"/>
    <w:rsid w:val="00B7511E"/>
    <w:rsid w:val="00B751C4"/>
    <w:rsid w:val="00B75401"/>
    <w:rsid w:val="00B75801"/>
    <w:rsid w:val="00B76359"/>
    <w:rsid w:val="00B76404"/>
    <w:rsid w:val="00B765C3"/>
    <w:rsid w:val="00B7669A"/>
    <w:rsid w:val="00B76D87"/>
    <w:rsid w:val="00B76EF3"/>
    <w:rsid w:val="00B773B2"/>
    <w:rsid w:val="00B774E8"/>
    <w:rsid w:val="00B77597"/>
    <w:rsid w:val="00B778E7"/>
    <w:rsid w:val="00B80270"/>
    <w:rsid w:val="00B805D0"/>
    <w:rsid w:val="00B80ED2"/>
    <w:rsid w:val="00B8169D"/>
    <w:rsid w:val="00B81816"/>
    <w:rsid w:val="00B81C87"/>
    <w:rsid w:val="00B81D03"/>
    <w:rsid w:val="00B82361"/>
    <w:rsid w:val="00B827A3"/>
    <w:rsid w:val="00B836D5"/>
    <w:rsid w:val="00B84342"/>
    <w:rsid w:val="00B84821"/>
    <w:rsid w:val="00B84BB6"/>
    <w:rsid w:val="00B84E52"/>
    <w:rsid w:val="00B84E95"/>
    <w:rsid w:val="00B85207"/>
    <w:rsid w:val="00B8556E"/>
    <w:rsid w:val="00B856F7"/>
    <w:rsid w:val="00B85891"/>
    <w:rsid w:val="00B86341"/>
    <w:rsid w:val="00B868D7"/>
    <w:rsid w:val="00B873ED"/>
    <w:rsid w:val="00B87727"/>
    <w:rsid w:val="00B87C29"/>
    <w:rsid w:val="00B87FB1"/>
    <w:rsid w:val="00B906E9"/>
    <w:rsid w:val="00B9077D"/>
    <w:rsid w:val="00B90929"/>
    <w:rsid w:val="00B90A11"/>
    <w:rsid w:val="00B90F5A"/>
    <w:rsid w:val="00B9108D"/>
    <w:rsid w:val="00B9120B"/>
    <w:rsid w:val="00B91848"/>
    <w:rsid w:val="00B91B6F"/>
    <w:rsid w:val="00B91F0B"/>
    <w:rsid w:val="00B92859"/>
    <w:rsid w:val="00B939AE"/>
    <w:rsid w:val="00B93CB9"/>
    <w:rsid w:val="00B93D43"/>
    <w:rsid w:val="00B93DF3"/>
    <w:rsid w:val="00B942D0"/>
    <w:rsid w:val="00B94573"/>
    <w:rsid w:val="00B96598"/>
    <w:rsid w:val="00B96623"/>
    <w:rsid w:val="00B96E59"/>
    <w:rsid w:val="00B96F53"/>
    <w:rsid w:val="00B96F64"/>
    <w:rsid w:val="00B979B6"/>
    <w:rsid w:val="00B97E33"/>
    <w:rsid w:val="00B97FA2"/>
    <w:rsid w:val="00BA014A"/>
    <w:rsid w:val="00BA02C3"/>
    <w:rsid w:val="00BA0375"/>
    <w:rsid w:val="00BA0557"/>
    <w:rsid w:val="00BA084E"/>
    <w:rsid w:val="00BA108C"/>
    <w:rsid w:val="00BA14B8"/>
    <w:rsid w:val="00BA22B4"/>
    <w:rsid w:val="00BA24CB"/>
    <w:rsid w:val="00BA2905"/>
    <w:rsid w:val="00BA298D"/>
    <w:rsid w:val="00BA2BC8"/>
    <w:rsid w:val="00BA2BD8"/>
    <w:rsid w:val="00BA2FA3"/>
    <w:rsid w:val="00BA37C1"/>
    <w:rsid w:val="00BA39AB"/>
    <w:rsid w:val="00BA3DA1"/>
    <w:rsid w:val="00BA3FF4"/>
    <w:rsid w:val="00BA4084"/>
    <w:rsid w:val="00BA414E"/>
    <w:rsid w:val="00BA450A"/>
    <w:rsid w:val="00BA47FC"/>
    <w:rsid w:val="00BA4A97"/>
    <w:rsid w:val="00BA4F38"/>
    <w:rsid w:val="00BA5350"/>
    <w:rsid w:val="00BA5842"/>
    <w:rsid w:val="00BA5A7A"/>
    <w:rsid w:val="00BA6033"/>
    <w:rsid w:val="00BA69C4"/>
    <w:rsid w:val="00BA6AFD"/>
    <w:rsid w:val="00BA6E34"/>
    <w:rsid w:val="00BA6EA4"/>
    <w:rsid w:val="00BA70A5"/>
    <w:rsid w:val="00BA7372"/>
    <w:rsid w:val="00BA78EC"/>
    <w:rsid w:val="00BB0368"/>
    <w:rsid w:val="00BB0E18"/>
    <w:rsid w:val="00BB1125"/>
    <w:rsid w:val="00BB1252"/>
    <w:rsid w:val="00BB1744"/>
    <w:rsid w:val="00BB1C0A"/>
    <w:rsid w:val="00BB2432"/>
    <w:rsid w:val="00BB257A"/>
    <w:rsid w:val="00BB25D0"/>
    <w:rsid w:val="00BB25EB"/>
    <w:rsid w:val="00BB2A05"/>
    <w:rsid w:val="00BB2CFB"/>
    <w:rsid w:val="00BB30AC"/>
    <w:rsid w:val="00BB324E"/>
    <w:rsid w:val="00BB3625"/>
    <w:rsid w:val="00BB382C"/>
    <w:rsid w:val="00BB3E16"/>
    <w:rsid w:val="00BB3FCC"/>
    <w:rsid w:val="00BB424F"/>
    <w:rsid w:val="00BB46BC"/>
    <w:rsid w:val="00BB488C"/>
    <w:rsid w:val="00BB51CE"/>
    <w:rsid w:val="00BB5271"/>
    <w:rsid w:val="00BB5CA5"/>
    <w:rsid w:val="00BB5D95"/>
    <w:rsid w:val="00BB626D"/>
    <w:rsid w:val="00BB658B"/>
    <w:rsid w:val="00BB667D"/>
    <w:rsid w:val="00BB700B"/>
    <w:rsid w:val="00BB7227"/>
    <w:rsid w:val="00BB786C"/>
    <w:rsid w:val="00BB7CB4"/>
    <w:rsid w:val="00BB7CC9"/>
    <w:rsid w:val="00BB7F23"/>
    <w:rsid w:val="00BC009E"/>
    <w:rsid w:val="00BC0567"/>
    <w:rsid w:val="00BC157A"/>
    <w:rsid w:val="00BC1628"/>
    <w:rsid w:val="00BC1E08"/>
    <w:rsid w:val="00BC2A2A"/>
    <w:rsid w:val="00BC2BB3"/>
    <w:rsid w:val="00BC2E19"/>
    <w:rsid w:val="00BC2E7C"/>
    <w:rsid w:val="00BC310B"/>
    <w:rsid w:val="00BC31E7"/>
    <w:rsid w:val="00BC35B9"/>
    <w:rsid w:val="00BC3E0B"/>
    <w:rsid w:val="00BC4B12"/>
    <w:rsid w:val="00BC4B2E"/>
    <w:rsid w:val="00BC5253"/>
    <w:rsid w:val="00BC5BD7"/>
    <w:rsid w:val="00BC6604"/>
    <w:rsid w:val="00BC67BD"/>
    <w:rsid w:val="00BC69F6"/>
    <w:rsid w:val="00BC7AFB"/>
    <w:rsid w:val="00BD0335"/>
    <w:rsid w:val="00BD03DC"/>
    <w:rsid w:val="00BD05B4"/>
    <w:rsid w:val="00BD0D18"/>
    <w:rsid w:val="00BD1084"/>
    <w:rsid w:val="00BD14ED"/>
    <w:rsid w:val="00BD1E6C"/>
    <w:rsid w:val="00BD3228"/>
    <w:rsid w:val="00BD33AE"/>
    <w:rsid w:val="00BD36F4"/>
    <w:rsid w:val="00BD3A83"/>
    <w:rsid w:val="00BD48C4"/>
    <w:rsid w:val="00BD4971"/>
    <w:rsid w:val="00BD4BD9"/>
    <w:rsid w:val="00BD4D27"/>
    <w:rsid w:val="00BD5532"/>
    <w:rsid w:val="00BD575B"/>
    <w:rsid w:val="00BD5B6C"/>
    <w:rsid w:val="00BD5B7B"/>
    <w:rsid w:val="00BD5CCE"/>
    <w:rsid w:val="00BD5F48"/>
    <w:rsid w:val="00BD6C6F"/>
    <w:rsid w:val="00BD6EFA"/>
    <w:rsid w:val="00BD711A"/>
    <w:rsid w:val="00BD73BD"/>
    <w:rsid w:val="00BD7BC8"/>
    <w:rsid w:val="00BD7F2A"/>
    <w:rsid w:val="00BE091B"/>
    <w:rsid w:val="00BE12F5"/>
    <w:rsid w:val="00BE1495"/>
    <w:rsid w:val="00BE19F5"/>
    <w:rsid w:val="00BE1A91"/>
    <w:rsid w:val="00BE1B9C"/>
    <w:rsid w:val="00BE2507"/>
    <w:rsid w:val="00BE2BE7"/>
    <w:rsid w:val="00BE2CDA"/>
    <w:rsid w:val="00BE2CEF"/>
    <w:rsid w:val="00BE2E0D"/>
    <w:rsid w:val="00BE2E42"/>
    <w:rsid w:val="00BE3476"/>
    <w:rsid w:val="00BE3518"/>
    <w:rsid w:val="00BE3858"/>
    <w:rsid w:val="00BE38A4"/>
    <w:rsid w:val="00BE4522"/>
    <w:rsid w:val="00BE462E"/>
    <w:rsid w:val="00BE46D6"/>
    <w:rsid w:val="00BE4927"/>
    <w:rsid w:val="00BE4947"/>
    <w:rsid w:val="00BE4B1E"/>
    <w:rsid w:val="00BE511B"/>
    <w:rsid w:val="00BE5460"/>
    <w:rsid w:val="00BE5549"/>
    <w:rsid w:val="00BE5563"/>
    <w:rsid w:val="00BE558B"/>
    <w:rsid w:val="00BE5A4D"/>
    <w:rsid w:val="00BE61D1"/>
    <w:rsid w:val="00BE6A97"/>
    <w:rsid w:val="00BE6F18"/>
    <w:rsid w:val="00BE7095"/>
    <w:rsid w:val="00BE763C"/>
    <w:rsid w:val="00BE7A24"/>
    <w:rsid w:val="00BE7C47"/>
    <w:rsid w:val="00BF03CC"/>
    <w:rsid w:val="00BF0610"/>
    <w:rsid w:val="00BF06CA"/>
    <w:rsid w:val="00BF0CB7"/>
    <w:rsid w:val="00BF11DB"/>
    <w:rsid w:val="00BF1C4B"/>
    <w:rsid w:val="00BF275E"/>
    <w:rsid w:val="00BF277E"/>
    <w:rsid w:val="00BF2919"/>
    <w:rsid w:val="00BF2FB8"/>
    <w:rsid w:val="00BF3356"/>
    <w:rsid w:val="00BF35BC"/>
    <w:rsid w:val="00BF37EE"/>
    <w:rsid w:val="00BF3C67"/>
    <w:rsid w:val="00BF3E8A"/>
    <w:rsid w:val="00BF46A8"/>
    <w:rsid w:val="00BF539F"/>
    <w:rsid w:val="00BF605A"/>
    <w:rsid w:val="00BF633B"/>
    <w:rsid w:val="00BF6AE3"/>
    <w:rsid w:val="00BF705D"/>
    <w:rsid w:val="00BF762E"/>
    <w:rsid w:val="00BF7AB6"/>
    <w:rsid w:val="00BF7BC0"/>
    <w:rsid w:val="00C0000C"/>
    <w:rsid w:val="00C00861"/>
    <w:rsid w:val="00C011EB"/>
    <w:rsid w:val="00C0137E"/>
    <w:rsid w:val="00C015C6"/>
    <w:rsid w:val="00C02B06"/>
    <w:rsid w:val="00C02BE6"/>
    <w:rsid w:val="00C031D6"/>
    <w:rsid w:val="00C037AA"/>
    <w:rsid w:val="00C03860"/>
    <w:rsid w:val="00C0399C"/>
    <w:rsid w:val="00C04119"/>
    <w:rsid w:val="00C04AFF"/>
    <w:rsid w:val="00C0502F"/>
    <w:rsid w:val="00C05B19"/>
    <w:rsid w:val="00C05B8C"/>
    <w:rsid w:val="00C05E84"/>
    <w:rsid w:val="00C05FB6"/>
    <w:rsid w:val="00C0730F"/>
    <w:rsid w:val="00C073D0"/>
    <w:rsid w:val="00C07B47"/>
    <w:rsid w:val="00C100C8"/>
    <w:rsid w:val="00C1045C"/>
    <w:rsid w:val="00C10762"/>
    <w:rsid w:val="00C108B7"/>
    <w:rsid w:val="00C10AC6"/>
    <w:rsid w:val="00C11354"/>
    <w:rsid w:val="00C11584"/>
    <w:rsid w:val="00C115B1"/>
    <w:rsid w:val="00C11C0A"/>
    <w:rsid w:val="00C12512"/>
    <w:rsid w:val="00C125BF"/>
    <w:rsid w:val="00C12841"/>
    <w:rsid w:val="00C12CF6"/>
    <w:rsid w:val="00C133B3"/>
    <w:rsid w:val="00C13648"/>
    <w:rsid w:val="00C13CAA"/>
    <w:rsid w:val="00C13D92"/>
    <w:rsid w:val="00C14C85"/>
    <w:rsid w:val="00C14D98"/>
    <w:rsid w:val="00C14E2D"/>
    <w:rsid w:val="00C15866"/>
    <w:rsid w:val="00C161B0"/>
    <w:rsid w:val="00C1647F"/>
    <w:rsid w:val="00C16EAB"/>
    <w:rsid w:val="00C1795D"/>
    <w:rsid w:val="00C17CCA"/>
    <w:rsid w:val="00C20100"/>
    <w:rsid w:val="00C20654"/>
    <w:rsid w:val="00C20E78"/>
    <w:rsid w:val="00C2113A"/>
    <w:rsid w:val="00C2155E"/>
    <w:rsid w:val="00C219E2"/>
    <w:rsid w:val="00C2359A"/>
    <w:rsid w:val="00C235C1"/>
    <w:rsid w:val="00C235D0"/>
    <w:rsid w:val="00C23D71"/>
    <w:rsid w:val="00C23DA1"/>
    <w:rsid w:val="00C23E46"/>
    <w:rsid w:val="00C23ED2"/>
    <w:rsid w:val="00C2440D"/>
    <w:rsid w:val="00C24BA5"/>
    <w:rsid w:val="00C24BFF"/>
    <w:rsid w:val="00C24E9D"/>
    <w:rsid w:val="00C25464"/>
    <w:rsid w:val="00C26AC5"/>
    <w:rsid w:val="00C2717B"/>
    <w:rsid w:val="00C273CF"/>
    <w:rsid w:val="00C277FA"/>
    <w:rsid w:val="00C27804"/>
    <w:rsid w:val="00C2797A"/>
    <w:rsid w:val="00C3057C"/>
    <w:rsid w:val="00C30F85"/>
    <w:rsid w:val="00C31111"/>
    <w:rsid w:val="00C31F2C"/>
    <w:rsid w:val="00C327CD"/>
    <w:rsid w:val="00C32915"/>
    <w:rsid w:val="00C32932"/>
    <w:rsid w:val="00C3316F"/>
    <w:rsid w:val="00C332E4"/>
    <w:rsid w:val="00C33529"/>
    <w:rsid w:val="00C33561"/>
    <w:rsid w:val="00C33ADB"/>
    <w:rsid w:val="00C33B54"/>
    <w:rsid w:val="00C34007"/>
    <w:rsid w:val="00C34463"/>
    <w:rsid w:val="00C34850"/>
    <w:rsid w:val="00C34D04"/>
    <w:rsid w:val="00C35269"/>
    <w:rsid w:val="00C35389"/>
    <w:rsid w:val="00C35464"/>
    <w:rsid w:val="00C3568E"/>
    <w:rsid w:val="00C35863"/>
    <w:rsid w:val="00C35DC5"/>
    <w:rsid w:val="00C3600A"/>
    <w:rsid w:val="00C36056"/>
    <w:rsid w:val="00C36387"/>
    <w:rsid w:val="00C3649A"/>
    <w:rsid w:val="00C36506"/>
    <w:rsid w:val="00C36E5E"/>
    <w:rsid w:val="00C36EF5"/>
    <w:rsid w:val="00C36F7A"/>
    <w:rsid w:val="00C371F0"/>
    <w:rsid w:val="00C37A48"/>
    <w:rsid w:val="00C37E6D"/>
    <w:rsid w:val="00C40421"/>
    <w:rsid w:val="00C410B3"/>
    <w:rsid w:val="00C410BC"/>
    <w:rsid w:val="00C41113"/>
    <w:rsid w:val="00C41436"/>
    <w:rsid w:val="00C421AE"/>
    <w:rsid w:val="00C4298A"/>
    <w:rsid w:val="00C430A5"/>
    <w:rsid w:val="00C43281"/>
    <w:rsid w:val="00C43901"/>
    <w:rsid w:val="00C43D04"/>
    <w:rsid w:val="00C43D2A"/>
    <w:rsid w:val="00C44249"/>
    <w:rsid w:val="00C442B8"/>
    <w:rsid w:val="00C45384"/>
    <w:rsid w:val="00C454F7"/>
    <w:rsid w:val="00C459F4"/>
    <w:rsid w:val="00C45DA2"/>
    <w:rsid w:val="00C45ED8"/>
    <w:rsid w:val="00C45FC9"/>
    <w:rsid w:val="00C466BA"/>
    <w:rsid w:val="00C466C7"/>
    <w:rsid w:val="00C4670E"/>
    <w:rsid w:val="00C46E11"/>
    <w:rsid w:val="00C46E13"/>
    <w:rsid w:val="00C46EF8"/>
    <w:rsid w:val="00C46F96"/>
    <w:rsid w:val="00C4719A"/>
    <w:rsid w:val="00C47306"/>
    <w:rsid w:val="00C47473"/>
    <w:rsid w:val="00C475AB"/>
    <w:rsid w:val="00C479AA"/>
    <w:rsid w:val="00C5011C"/>
    <w:rsid w:val="00C50166"/>
    <w:rsid w:val="00C5069E"/>
    <w:rsid w:val="00C50728"/>
    <w:rsid w:val="00C508DF"/>
    <w:rsid w:val="00C50B57"/>
    <w:rsid w:val="00C50BA7"/>
    <w:rsid w:val="00C50F02"/>
    <w:rsid w:val="00C5104B"/>
    <w:rsid w:val="00C510D5"/>
    <w:rsid w:val="00C516DC"/>
    <w:rsid w:val="00C51704"/>
    <w:rsid w:val="00C51A57"/>
    <w:rsid w:val="00C51DA5"/>
    <w:rsid w:val="00C51FC9"/>
    <w:rsid w:val="00C524FB"/>
    <w:rsid w:val="00C536E2"/>
    <w:rsid w:val="00C537E8"/>
    <w:rsid w:val="00C53C8E"/>
    <w:rsid w:val="00C53D3F"/>
    <w:rsid w:val="00C53E6B"/>
    <w:rsid w:val="00C54157"/>
    <w:rsid w:val="00C54650"/>
    <w:rsid w:val="00C5482F"/>
    <w:rsid w:val="00C548DB"/>
    <w:rsid w:val="00C56210"/>
    <w:rsid w:val="00C567A5"/>
    <w:rsid w:val="00C56BB7"/>
    <w:rsid w:val="00C5790F"/>
    <w:rsid w:val="00C57AD7"/>
    <w:rsid w:val="00C57BB6"/>
    <w:rsid w:val="00C60409"/>
    <w:rsid w:val="00C60532"/>
    <w:rsid w:val="00C60D95"/>
    <w:rsid w:val="00C6159D"/>
    <w:rsid w:val="00C6164E"/>
    <w:rsid w:val="00C61956"/>
    <w:rsid w:val="00C620E4"/>
    <w:rsid w:val="00C62436"/>
    <w:rsid w:val="00C6290C"/>
    <w:rsid w:val="00C630E0"/>
    <w:rsid w:val="00C631A5"/>
    <w:rsid w:val="00C632C4"/>
    <w:rsid w:val="00C63566"/>
    <w:rsid w:val="00C63711"/>
    <w:rsid w:val="00C63C2F"/>
    <w:rsid w:val="00C64103"/>
    <w:rsid w:val="00C64169"/>
    <w:rsid w:val="00C647C2"/>
    <w:rsid w:val="00C649E9"/>
    <w:rsid w:val="00C6560F"/>
    <w:rsid w:val="00C65C0B"/>
    <w:rsid w:val="00C65D91"/>
    <w:rsid w:val="00C66041"/>
    <w:rsid w:val="00C6708D"/>
    <w:rsid w:val="00C67557"/>
    <w:rsid w:val="00C67802"/>
    <w:rsid w:val="00C67DDB"/>
    <w:rsid w:val="00C703D1"/>
    <w:rsid w:val="00C71293"/>
    <w:rsid w:val="00C71F10"/>
    <w:rsid w:val="00C71F26"/>
    <w:rsid w:val="00C724E9"/>
    <w:rsid w:val="00C725B7"/>
    <w:rsid w:val="00C730A2"/>
    <w:rsid w:val="00C732CF"/>
    <w:rsid w:val="00C73487"/>
    <w:rsid w:val="00C74350"/>
    <w:rsid w:val="00C74605"/>
    <w:rsid w:val="00C74A36"/>
    <w:rsid w:val="00C74E05"/>
    <w:rsid w:val="00C75244"/>
    <w:rsid w:val="00C7561A"/>
    <w:rsid w:val="00C7579D"/>
    <w:rsid w:val="00C76134"/>
    <w:rsid w:val="00C76A07"/>
    <w:rsid w:val="00C77179"/>
    <w:rsid w:val="00C77ACB"/>
    <w:rsid w:val="00C80045"/>
    <w:rsid w:val="00C80982"/>
    <w:rsid w:val="00C81156"/>
    <w:rsid w:val="00C8129C"/>
    <w:rsid w:val="00C81C76"/>
    <w:rsid w:val="00C823CC"/>
    <w:rsid w:val="00C82520"/>
    <w:rsid w:val="00C82ACC"/>
    <w:rsid w:val="00C8343D"/>
    <w:rsid w:val="00C835AF"/>
    <w:rsid w:val="00C8471E"/>
    <w:rsid w:val="00C8476E"/>
    <w:rsid w:val="00C849D1"/>
    <w:rsid w:val="00C84ABF"/>
    <w:rsid w:val="00C84C14"/>
    <w:rsid w:val="00C85659"/>
    <w:rsid w:val="00C8609A"/>
    <w:rsid w:val="00C86364"/>
    <w:rsid w:val="00C8687B"/>
    <w:rsid w:val="00C869A0"/>
    <w:rsid w:val="00C86AC5"/>
    <w:rsid w:val="00C86AD5"/>
    <w:rsid w:val="00C86B1D"/>
    <w:rsid w:val="00C86D5D"/>
    <w:rsid w:val="00C86D8D"/>
    <w:rsid w:val="00C86F78"/>
    <w:rsid w:val="00C87646"/>
    <w:rsid w:val="00C87AC7"/>
    <w:rsid w:val="00C902F4"/>
    <w:rsid w:val="00C904F7"/>
    <w:rsid w:val="00C9065A"/>
    <w:rsid w:val="00C90888"/>
    <w:rsid w:val="00C90C8A"/>
    <w:rsid w:val="00C91D51"/>
    <w:rsid w:val="00C92314"/>
    <w:rsid w:val="00C92435"/>
    <w:rsid w:val="00C927A3"/>
    <w:rsid w:val="00C927B8"/>
    <w:rsid w:val="00C92FC1"/>
    <w:rsid w:val="00C930CA"/>
    <w:rsid w:val="00C93880"/>
    <w:rsid w:val="00C93D64"/>
    <w:rsid w:val="00C93FD6"/>
    <w:rsid w:val="00C94A37"/>
    <w:rsid w:val="00C94B51"/>
    <w:rsid w:val="00C94DD9"/>
    <w:rsid w:val="00C94EFF"/>
    <w:rsid w:val="00C95B82"/>
    <w:rsid w:val="00C95E91"/>
    <w:rsid w:val="00C96933"/>
    <w:rsid w:val="00C96947"/>
    <w:rsid w:val="00C97129"/>
    <w:rsid w:val="00C973E1"/>
    <w:rsid w:val="00C977C4"/>
    <w:rsid w:val="00CA1412"/>
    <w:rsid w:val="00CA1549"/>
    <w:rsid w:val="00CA25BC"/>
    <w:rsid w:val="00CA281F"/>
    <w:rsid w:val="00CA2CA3"/>
    <w:rsid w:val="00CA2F2B"/>
    <w:rsid w:val="00CA4034"/>
    <w:rsid w:val="00CA449D"/>
    <w:rsid w:val="00CA47F8"/>
    <w:rsid w:val="00CA4B5E"/>
    <w:rsid w:val="00CA4F5A"/>
    <w:rsid w:val="00CA50D8"/>
    <w:rsid w:val="00CA527E"/>
    <w:rsid w:val="00CA59DA"/>
    <w:rsid w:val="00CA5C63"/>
    <w:rsid w:val="00CA60E0"/>
    <w:rsid w:val="00CA68EC"/>
    <w:rsid w:val="00CA7006"/>
    <w:rsid w:val="00CA7090"/>
    <w:rsid w:val="00CA739D"/>
    <w:rsid w:val="00CA77B2"/>
    <w:rsid w:val="00CB00F4"/>
    <w:rsid w:val="00CB0340"/>
    <w:rsid w:val="00CB0F0C"/>
    <w:rsid w:val="00CB12F8"/>
    <w:rsid w:val="00CB157F"/>
    <w:rsid w:val="00CB199E"/>
    <w:rsid w:val="00CB19DC"/>
    <w:rsid w:val="00CB1BF3"/>
    <w:rsid w:val="00CB1C00"/>
    <w:rsid w:val="00CB1D76"/>
    <w:rsid w:val="00CB39DD"/>
    <w:rsid w:val="00CB3C9D"/>
    <w:rsid w:val="00CB400C"/>
    <w:rsid w:val="00CB440F"/>
    <w:rsid w:val="00CB4CDC"/>
    <w:rsid w:val="00CB59E4"/>
    <w:rsid w:val="00CB60FF"/>
    <w:rsid w:val="00CB6548"/>
    <w:rsid w:val="00CB69D1"/>
    <w:rsid w:val="00CB6BF2"/>
    <w:rsid w:val="00CB6E9D"/>
    <w:rsid w:val="00CB751B"/>
    <w:rsid w:val="00CB75B5"/>
    <w:rsid w:val="00CB774A"/>
    <w:rsid w:val="00CB7BC2"/>
    <w:rsid w:val="00CB7DFE"/>
    <w:rsid w:val="00CC003C"/>
    <w:rsid w:val="00CC032C"/>
    <w:rsid w:val="00CC03DF"/>
    <w:rsid w:val="00CC0CCA"/>
    <w:rsid w:val="00CC1039"/>
    <w:rsid w:val="00CC116A"/>
    <w:rsid w:val="00CC13CE"/>
    <w:rsid w:val="00CC1509"/>
    <w:rsid w:val="00CC1512"/>
    <w:rsid w:val="00CC1669"/>
    <w:rsid w:val="00CC1BA0"/>
    <w:rsid w:val="00CC2357"/>
    <w:rsid w:val="00CC256D"/>
    <w:rsid w:val="00CC257C"/>
    <w:rsid w:val="00CC2D25"/>
    <w:rsid w:val="00CC2DC8"/>
    <w:rsid w:val="00CC2E06"/>
    <w:rsid w:val="00CC2EA8"/>
    <w:rsid w:val="00CC2F1D"/>
    <w:rsid w:val="00CC30DA"/>
    <w:rsid w:val="00CC30FA"/>
    <w:rsid w:val="00CC3113"/>
    <w:rsid w:val="00CC35AE"/>
    <w:rsid w:val="00CC42A0"/>
    <w:rsid w:val="00CC468E"/>
    <w:rsid w:val="00CC46A4"/>
    <w:rsid w:val="00CC48C3"/>
    <w:rsid w:val="00CC4F1C"/>
    <w:rsid w:val="00CC534A"/>
    <w:rsid w:val="00CC55EA"/>
    <w:rsid w:val="00CC5736"/>
    <w:rsid w:val="00CC5C96"/>
    <w:rsid w:val="00CC5E03"/>
    <w:rsid w:val="00CC5E29"/>
    <w:rsid w:val="00CC60A7"/>
    <w:rsid w:val="00CC6A72"/>
    <w:rsid w:val="00CC719A"/>
    <w:rsid w:val="00CD0470"/>
    <w:rsid w:val="00CD0C1B"/>
    <w:rsid w:val="00CD0D14"/>
    <w:rsid w:val="00CD10EE"/>
    <w:rsid w:val="00CD18FB"/>
    <w:rsid w:val="00CD309D"/>
    <w:rsid w:val="00CD3427"/>
    <w:rsid w:val="00CD34BA"/>
    <w:rsid w:val="00CD3503"/>
    <w:rsid w:val="00CD3B65"/>
    <w:rsid w:val="00CD43C2"/>
    <w:rsid w:val="00CD4563"/>
    <w:rsid w:val="00CD5644"/>
    <w:rsid w:val="00CD5894"/>
    <w:rsid w:val="00CD68B3"/>
    <w:rsid w:val="00CD6D38"/>
    <w:rsid w:val="00CD6E39"/>
    <w:rsid w:val="00CD7106"/>
    <w:rsid w:val="00CD76D1"/>
    <w:rsid w:val="00CD7749"/>
    <w:rsid w:val="00CD7ADE"/>
    <w:rsid w:val="00CD7E87"/>
    <w:rsid w:val="00CE0943"/>
    <w:rsid w:val="00CE0C1B"/>
    <w:rsid w:val="00CE0F67"/>
    <w:rsid w:val="00CE10DE"/>
    <w:rsid w:val="00CE1D42"/>
    <w:rsid w:val="00CE1E66"/>
    <w:rsid w:val="00CE2418"/>
    <w:rsid w:val="00CE2519"/>
    <w:rsid w:val="00CE2693"/>
    <w:rsid w:val="00CE2A97"/>
    <w:rsid w:val="00CE3151"/>
    <w:rsid w:val="00CE3583"/>
    <w:rsid w:val="00CE3C52"/>
    <w:rsid w:val="00CE4FCD"/>
    <w:rsid w:val="00CE51FC"/>
    <w:rsid w:val="00CE54CF"/>
    <w:rsid w:val="00CE59D3"/>
    <w:rsid w:val="00CE5A7C"/>
    <w:rsid w:val="00CE5BC0"/>
    <w:rsid w:val="00CE5D28"/>
    <w:rsid w:val="00CE65D2"/>
    <w:rsid w:val="00CE6DFB"/>
    <w:rsid w:val="00CE708C"/>
    <w:rsid w:val="00CE70A4"/>
    <w:rsid w:val="00CE737B"/>
    <w:rsid w:val="00CE762E"/>
    <w:rsid w:val="00CE790A"/>
    <w:rsid w:val="00CF0B66"/>
    <w:rsid w:val="00CF0BE5"/>
    <w:rsid w:val="00CF13EE"/>
    <w:rsid w:val="00CF1B76"/>
    <w:rsid w:val="00CF1F89"/>
    <w:rsid w:val="00CF2675"/>
    <w:rsid w:val="00CF2694"/>
    <w:rsid w:val="00CF3040"/>
    <w:rsid w:val="00CF30DD"/>
    <w:rsid w:val="00CF327D"/>
    <w:rsid w:val="00CF39B5"/>
    <w:rsid w:val="00CF3AEF"/>
    <w:rsid w:val="00CF48E7"/>
    <w:rsid w:val="00CF4C6D"/>
    <w:rsid w:val="00CF501B"/>
    <w:rsid w:val="00CF59EC"/>
    <w:rsid w:val="00CF5A5A"/>
    <w:rsid w:val="00CF5BB0"/>
    <w:rsid w:val="00CF5D3C"/>
    <w:rsid w:val="00CF5ECD"/>
    <w:rsid w:val="00CF7830"/>
    <w:rsid w:val="00CF7B55"/>
    <w:rsid w:val="00D00B4B"/>
    <w:rsid w:val="00D00F29"/>
    <w:rsid w:val="00D0149A"/>
    <w:rsid w:val="00D014EC"/>
    <w:rsid w:val="00D01639"/>
    <w:rsid w:val="00D0194B"/>
    <w:rsid w:val="00D01B13"/>
    <w:rsid w:val="00D02455"/>
    <w:rsid w:val="00D02B5D"/>
    <w:rsid w:val="00D02B9F"/>
    <w:rsid w:val="00D030A6"/>
    <w:rsid w:val="00D034A3"/>
    <w:rsid w:val="00D03761"/>
    <w:rsid w:val="00D037E2"/>
    <w:rsid w:val="00D0428B"/>
    <w:rsid w:val="00D043C8"/>
    <w:rsid w:val="00D04439"/>
    <w:rsid w:val="00D04695"/>
    <w:rsid w:val="00D0476B"/>
    <w:rsid w:val="00D047AB"/>
    <w:rsid w:val="00D04CCE"/>
    <w:rsid w:val="00D04FEA"/>
    <w:rsid w:val="00D052D1"/>
    <w:rsid w:val="00D056DA"/>
    <w:rsid w:val="00D058AB"/>
    <w:rsid w:val="00D05C11"/>
    <w:rsid w:val="00D06367"/>
    <w:rsid w:val="00D06965"/>
    <w:rsid w:val="00D06F3C"/>
    <w:rsid w:val="00D073C7"/>
    <w:rsid w:val="00D073E4"/>
    <w:rsid w:val="00D078A2"/>
    <w:rsid w:val="00D07CF9"/>
    <w:rsid w:val="00D10C2C"/>
    <w:rsid w:val="00D10DAE"/>
    <w:rsid w:val="00D113E9"/>
    <w:rsid w:val="00D11403"/>
    <w:rsid w:val="00D117A2"/>
    <w:rsid w:val="00D1188A"/>
    <w:rsid w:val="00D118AD"/>
    <w:rsid w:val="00D1224C"/>
    <w:rsid w:val="00D1236C"/>
    <w:rsid w:val="00D125D9"/>
    <w:rsid w:val="00D127E2"/>
    <w:rsid w:val="00D12C17"/>
    <w:rsid w:val="00D13077"/>
    <w:rsid w:val="00D13149"/>
    <w:rsid w:val="00D1335A"/>
    <w:rsid w:val="00D13554"/>
    <w:rsid w:val="00D137C7"/>
    <w:rsid w:val="00D13A98"/>
    <w:rsid w:val="00D13B80"/>
    <w:rsid w:val="00D14501"/>
    <w:rsid w:val="00D14553"/>
    <w:rsid w:val="00D1482F"/>
    <w:rsid w:val="00D16087"/>
    <w:rsid w:val="00D165BD"/>
    <w:rsid w:val="00D16840"/>
    <w:rsid w:val="00D178BE"/>
    <w:rsid w:val="00D17B6C"/>
    <w:rsid w:val="00D17D47"/>
    <w:rsid w:val="00D17E9E"/>
    <w:rsid w:val="00D2037C"/>
    <w:rsid w:val="00D20521"/>
    <w:rsid w:val="00D209D5"/>
    <w:rsid w:val="00D20A8F"/>
    <w:rsid w:val="00D20AE0"/>
    <w:rsid w:val="00D20D2D"/>
    <w:rsid w:val="00D2139B"/>
    <w:rsid w:val="00D21569"/>
    <w:rsid w:val="00D216BD"/>
    <w:rsid w:val="00D21B40"/>
    <w:rsid w:val="00D21E0F"/>
    <w:rsid w:val="00D21E41"/>
    <w:rsid w:val="00D21E6D"/>
    <w:rsid w:val="00D226E1"/>
    <w:rsid w:val="00D22F1E"/>
    <w:rsid w:val="00D23092"/>
    <w:rsid w:val="00D230D5"/>
    <w:rsid w:val="00D23769"/>
    <w:rsid w:val="00D23C13"/>
    <w:rsid w:val="00D24554"/>
    <w:rsid w:val="00D24C32"/>
    <w:rsid w:val="00D24F38"/>
    <w:rsid w:val="00D25C49"/>
    <w:rsid w:val="00D25D85"/>
    <w:rsid w:val="00D25EFC"/>
    <w:rsid w:val="00D25F70"/>
    <w:rsid w:val="00D262E5"/>
    <w:rsid w:val="00D266D5"/>
    <w:rsid w:val="00D27183"/>
    <w:rsid w:val="00D27481"/>
    <w:rsid w:val="00D27DC5"/>
    <w:rsid w:val="00D27EF7"/>
    <w:rsid w:val="00D3071C"/>
    <w:rsid w:val="00D30BC1"/>
    <w:rsid w:val="00D31910"/>
    <w:rsid w:val="00D319DF"/>
    <w:rsid w:val="00D31C3A"/>
    <w:rsid w:val="00D322D7"/>
    <w:rsid w:val="00D327DA"/>
    <w:rsid w:val="00D32D72"/>
    <w:rsid w:val="00D33337"/>
    <w:rsid w:val="00D33A52"/>
    <w:rsid w:val="00D3403B"/>
    <w:rsid w:val="00D344D2"/>
    <w:rsid w:val="00D35021"/>
    <w:rsid w:val="00D35199"/>
    <w:rsid w:val="00D35508"/>
    <w:rsid w:val="00D35D37"/>
    <w:rsid w:val="00D35D94"/>
    <w:rsid w:val="00D36B56"/>
    <w:rsid w:val="00D36C39"/>
    <w:rsid w:val="00D36FA7"/>
    <w:rsid w:val="00D3704B"/>
    <w:rsid w:val="00D37EF6"/>
    <w:rsid w:val="00D37FB6"/>
    <w:rsid w:val="00D37FFE"/>
    <w:rsid w:val="00D40623"/>
    <w:rsid w:val="00D406BB"/>
    <w:rsid w:val="00D40960"/>
    <w:rsid w:val="00D40987"/>
    <w:rsid w:val="00D40D34"/>
    <w:rsid w:val="00D40DC9"/>
    <w:rsid w:val="00D40F02"/>
    <w:rsid w:val="00D40FC6"/>
    <w:rsid w:val="00D414CC"/>
    <w:rsid w:val="00D41E38"/>
    <w:rsid w:val="00D4379B"/>
    <w:rsid w:val="00D4383E"/>
    <w:rsid w:val="00D438EC"/>
    <w:rsid w:val="00D439A3"/>
    <w:rsid w:val="00D43F96"/>
    <w:rsid w:val="00D441FA"/>
    <w:rsid w:val="00D4465F"/>
    <w:rsid w:val="00D44758"/>
    <w:rsid w:val="00D44C38"/>
    <w:rsid w:val="00D44CE8"/>
    <w:rsid w:val="00D452DE"/>
    <w:rsid w:val="00D4582E"/>
    <w:rsid w:val="00D45CCF"/>
    <w:rsid w:val="00D461B3"/>
    <w:rsid w:val="00D464E0"/>
    <w:rsid w:val="00D46BFE"/>
    <w:rsid w:val="00D46CDC"/>
    <w:rsid w:val="00D46F2C"/>
    <w:rsid w:val="00D47216"/>
    <w:rsid w:val="00D47359"/>
    <w:rsid w:val="00D475A6"/>
    <w:rsid w:val="00D47D0F"/>
    <w:rsid w:val="00D50661"/>
    <w:rsid w:val="00D508BA"/>
    <w:rsid w:val="00D5108A"/>
    <w:rsid w:val="00D515F5"/>
    <w:rsid w:val="00D51DAB"/>
    <w:rsid w:val="00D52A8B"/>
    <w:rsid w:val="00D52C74"/>
    <w:rsid w:val="00D52D6A"/>
    <w:rsid w:val="00D535F7"/>
    <w:rsid w:val="00D54057"/>
    <w:rsid w:val="00D541DB"/>
    <w:rsid w:val="00D545F9"/>
    <w:rsid w:val="00D546CF"/>
    <w:rsid w:val="00D54B62"/>
    <w:rsid w:val="00D55483"/>
    <w:rsid w:val="00D55626"/>
    <w:rsid w:val="00D5679A"/>
    <w:rsid w:val="00D56821"/>
    <w:rsid w:val="00D56891"/>
    <w:rsid w:val="00D56A9C"/>
    <w:rsid w:val="00D572D5"/>
    <w:rsid w:val="00D57549"/>
    <w:rsid w:val="00D577C6"/>
    <w:rsid w:val="00D57A3A"/>
    <w:rsid w:val="00D57B59"/>
    <w:rsid w:val="00D57D73"/>
    <w:rsid w:val="00D604F3"/>
    <w:rsid w:val="00D6070D"/>
    <w:rsid w:val="00D6089B"/>
    <w:rsid w:val="00D60988"/>
    <w:rsid w:val="00D609C4"/>
    <w:rsid w:val="00D60C5D"/>
    <w:rsid w:val="00D60CFF"/>
    <w:rsid w:val="00D6153C"/>
    <w:rsid w:val="00D61FBA"/>
    <w:rsid w:val="00D61FCC"/>
    <w:rsid w:val="00D62A12"/>
    <w:rsid w:val="00D642D0"/>
    <w:rsid w:val="00D6439B"/>
    <w:rsid w:val="00D64656"/>
    <w:rsid w:val="00D6466C"/>
    <w:rsid w:val="00D6467C"/>
    <w:rsid w:val="00D64B8A"/>
    <w:rsid w:val="00D64FFA"/>
    <w:rsid w:val="00D6508B"/>
    <w:rsid w:val="00D65B35"/>
    <w:rsid w:val="00D66302"/>
    <w:rsid w:val="00D66437"/>
    <w:rsid w:val="00D669D1"/>
    <w:rsid w:val="00D66A52"/>
    <w:rsid w:val="00D6762E"/>
    <w:rsid w:val="00D6765A"/>
    <w:rsid w:val="00D676D0"/>
    <w:rsid w:val="00D67891"/>
    <w:rsid w:val="00D70AFF"/>
    <w:rsid w:val="00D71002"/>
    <w:rsid w:val="00D71514"/>
    <w:rsid w:val="00D7178F"/>
    <w:rsid w:val="00D71A3E"/>
    <w:rsid w:val="00D71B74"/>
    <w:rsid w:val="00D72064"/>
    <w:rsid w:val="00D72861"/>
    <w:rsid w:val="00D72B59"/>
    <w:rsid w:val="00D72EE8"/>
    <w:rsid w:val="00D7405A"/>
    <w:rsid w:val="00D7415D"/>
    <w:rsid w:val="00D74E31"/>
    <w:rsid w:val="00D7505B"/>
    <w:rsid w:val="00D7589E"/>
    <w:rsid w:val="00D762F5"/>
    <w:rsid w:val="00D763F5"/>
    <w:rsid w:val="00D77038"/>
    <w:rsid w:val="00D77193"/>
    <w:rsid w:val="00D776BE"/>
    <w:rsid w:val="00D77C58"/>
    <w:rsid w:val="00D77C98"/>
    <w:rsid w:val="00D8014B"/>
    <w:rsid w:val="00D801E4"/>
    <w:rsid w:val="00D80387"/>
    <w:rsid w:val="00D804BE"/>
    <w:rsid w:val="00D81130"/>
    <w:rsid w:val="00D816A1"/>
    <w:rsid w:val="00D81D9A"/>
    <w:rsid w:val="00D824D8"/>
    <w:rsid w:val="00D8258E"/>
    <w:rsid w:val="00D82D78"/>
    <w:rsid w:val="00D82EDA"/>
    <w:rsid w:val="00D83060"/>
    <w:rsid w:val="00D83133"/>
    <w:rsid w:val="00D831AC"/>
    <w:rsid w:val="00D831B2"/>
    <w:rsid w:val="00D834C4"/>
    <w:rsid w:val="00D837B5"/>
    <w:rsid w:val="00D839A8"/>
    <w:rsid w:val="00D83EF8"/>
    <w:rsid w:val="00D84746"/>
    <w:rsid w:val="00D850A1"/>
    <w:rsid w:val="00D85AF6"/>
    <w:rsid w:val="00D85B08"/>
    <w:rsid w:val="00D85B97"/>
    <w:rsid w:val="00D85D73"/>
    <w:rsid w:val="00D862AB"/>
    <w:rsid w:val="00D86621"/>
    <w:rsid w:val="00D866DB"/>
    <w:rsid w:val="00D86879"/>
    <w:rsid w:val="00D87430"/>
    <w:rsid w:val="00D8762B"/>
    <w:rsid w:val="00D878D4"/>
    <w:rsid w:val="00D87C73"/>
    <w:rsid w:val="00D87D27"/>
    <w:rsid w:val="00D90946"/>
    <w:rsid w:val="00D90BDF"/>
    <w:rsid w:val="00D91349"/>
    <w:rsid w:val="00D9165F"/>
    <w:rsid w:val="00D91777"/>
    <w:rsid w:val="00D91A1B"/>
    <w:rsid w:val="00D92568"/>
    <w:rsid w:val="00D93140"/>
    <w:rsid w:val="00D94CDC"/>
    <w:rsid w:val="00D9613A"/>
    <w:rsid w:val="00D9620B"/>
    <w:rsid w:val="00D9637E"/>
    <w:rsid w:val="00D96C85"/>
    <w:rsid w:val="00D973CD"/>
    <w:rsid w:val="00D9779F"/>
    <w:rsid w:val="00D97A6C"/>
    <w:rsid w:val="00D97B8A"/>
    <w:rsid w:val="00D97C30"/>
    <w:rsid w:val="00DA0840"/>
    <w:rsid w:val="00DA0B0D"/>
    <w:rsid w:val="00DA0D5A"/>
    <w:rsid w:val="00DA102F"/>
    <w:rsid w:val="00DA1717"/>
    <w:rsid w:val="00DA1841"/>
    <w:rsid w:val="00DA20E2"/>
    <w:rsid w:val="00DA270D"/>
    <w:rsid w:val="00DA2D96"/>
    <w:rsid w:val="00DA3476"/>
    <w:rsid w:val="00DA36AC"/>
    <w:rsid w:val="00DA3C41"/>
    <w:rsid w:val="00DA4725"/>
    <w:rsid w:val="00DA54A1"/>
    <w:rsid w:val="00DA56D7"/>
    <w:rsid w:val="00DA61E3"/>
    <w:rsid w:val="00DA636F"/>
    <w:rsid w:val="00DA6F8C"/>
    <w:rsid w:val="00DA7162"/>
    <w:rsid w:val="00DA71EB"/>
    <w:rsid w:val="00DA71F2"/>
    <w:rsid w:val="00DA7C8F"/>
    <w:rsid w:val="00DB00ED"/>
    <w:rsid w:val="00DB07FD"/>
    <w:rsid w:val="00DB0EE9"/>
    <w:rsid w:val="00DB17D7"/>
    <w:rsid w:val="00DB183C"/>
    <w:rsid w:val="00DB21A5"/>
    <w:rsid w:val="00DB26FD"/>
    <w:rsid w:val="00DB2A84"/>
    <w:rsid w:val="00DB2D11"/>
    <w:rsid w:val="00DB34D2"/>
    <w:rsid w:val="00DB37BF"/>
    <w:rsid w:val="00DB5347"/>
    <w:rsid w:val="00DB556F"/>
    <w:rsid w:val="00DB57C6"/>
    <w:rsid w:val="00DB58E0"/>
    <w:rsid w:val="00DB5B5C"/>
    <w:rsid w:val="00DB5C7B"/>
    <w:rsid w:val="00DB5C7C"/>
    <w:rsid w:val="00DB6A44"/>
    <w:rsid w:val="00DB7272"/>
    <w:rsid w:val="00DB74AA"/>
    <w:rsid w:val="00DB798A"/>
    <w:rsid w:val="00DC01AA"/>
    <w:rsid w:val="00DC039A"/>
    <w:rsid w:val="00DC0616"/>
    <w:rsid w:val="00DC0F57"/>
    <w:rsid w:val="00DC2948"/>
    <w:rsid w:val="00DC2AA8"/>
    <w:rsid w:val="00DC2F1E"/>
    <w:rsid w:val="00DC3176"/>
    <w:rsid w:val="00DC34A7"/>
    <w:rsid w:val="00DC3E8C"/>
    <w:rsid w:val="00DC4918"/>
    <w:rsid w:val="00DC4E1B"/>
    <w:rsid w:val="00DC4E1D"/>
    <w:rsid w:val="00DC4F36"/>
    <w:rsid w:val="00DC50A5"/>
    <w:rsid w:val="00DC5587"/>
    <w:rsid w:val="00DC5A11"/>
    <w:rsid w:val="00DC5C94"/>
    <w:rsid w:val="00DC5DFF"/>
    <w:rsid w:val="00DC65A0"/>
    <w:rsid w:val="00DC704C"/>
    <w:rsid w:val="00DD010B"/>
    <w:rsid w:val="00DD0290"/>
    <w:rsid w:val="00DD05B6"/>
    <w:rsid w:val="00DD08EE"/>
    <w:rsid w:val="00DD08FF"/>
    <w:rsid w:val="00DD0FF5"/>
    <w:rsid w:val="00DD1C01"/>
    <w:rsid w:val="00DD1E19"/>
    <w:rsid w:val="00DD210A"/>
    <w:rsid w:val="00DD2335"/>
    <w:rsid w:val="00DD2C89"/>
    <w:rsid w:val="00DD3D74"/>
    <w:rsid w:val="00DD40DB"/>
    <w:rsid w:val="00DD4359"/>
    <w:rsid w:val="00DD4CF6"/>
    <w:rsid w:val="00DD4DDA"/>
    <w:rsid w:val="00DD4E88"/>
    <w:rsid w:val="00DD50BB"/>
    <w:rsid w:val="00DD5488"/>
    <w:rsid w:val="00DD55C3"/>
    <w:rsid w:val="00DD63DC"/>
    <w:rsid w:val="00DD64C5"/>
    <w:rsid w:val="00DD6671"/>
    <w:rsid w:val="00DD6B82"/>
    <w:rsid w:val="00DD6F11"/>
    <w:rsid w:val="00DD7525"/>
    <w:rsid w:val="00DD75CF"/>
    <w:rsid w:val="00DD7D54"/>
    <w:rsid w:val="00DE0262"/>
    <w:rsid w:val="00DE0575"/>
    <w:rsid w:val="00DE0660"/>
    <w:rsid w:val="00DE1176"/>
    <w:rsid w:val="00DE12BB"/>
    <w:rsid w:val="00DE1451"/>
    <w:rsid w:val="00DE1477"/>
    <w:rsid w:val="00DE15F2"/>
    <w:rsid w:val="00DE188D"/>
    <w:rsid w:val="00DE2073"/>
    <w:rsid w:val="00DE2582"/>
    <w:rsid w:val="00DE28A8"/>
    <w:rsid w:val="00DE2E58"/>
    <w:rsid w:val="00DE3163"/>
    <w:rsid w:val="00DE38C5"/>
    <w:rsid w:val="00DE390F"/>
    <w:rsid w:val="00DE3945"/>
    <w:rsid w:val="00DE3D11"/>
    <w:rsid w:val="00DE4B79"/>
    <w:rsid w:val="00DE4E27"/>
    <w:rsid w:val="00DE52D2"/>
    <w:rsid w:val="00DE5487"/>
    <w:rsid w:val="00DE57A8"/>
    <w:rsid w:val="00DE6037"/>
    <w:rsid w:val="00DE64A3"/>
    <w:rsid w:val="00DE71BC"/>
    <w:rsid w:val="00DE71DC"/>
    <w:rsid w:val="00DE795D"/>
    <w:rsid w:val="00DE7A4C"/>
    <w:rsid w:val="00DE7ABE"/>
    <w:rsid w:val="00DE7EC5"/>
    <w:rsid w:val="00DE7EC6"/>
    <w:rsid w:val="00DF03A6"/>
    <w:rsid w:val="00DF08B9"/>
    <w:rsid w:val="00DF2117"/>
    <w:rsid w:val="00DF2223"/>
    <w:rsid w:val="00DF39C7"/>
    <w:rsid w:val="00DF3F01"/>
    <w:rsid w:val="00DF427C"/>
    <w:rsid w:val="00DF46AA"/>
    <w:rsid w:val="00DF49E6"/>
    <w:rsid w:val="00DF4ED5"/>
    <w:rsid w:val="00DF51D3"/>
    <w:rsid w:val="00DF55D7"/>
    <w:rsid w:val="00DF59EA"/>
    <w:rsid w:val="00DF5ECF"/>
    <w:rsid w:val="00DF627F"/>
    <w:rsid w:val="00DF680C"/>
    <w:rsid w:val="00DF7074"/>
    <w:rsid w:val="00DF72E1"/>
    <w:rsid w:val="00DF7716"/>
    <w:rsid w:val="00DF7720"/>
    <w:rsid w:val="00DF78E2"/>
    <w:rsid w:val="00DF791C"/>
    <w:rsid w:val="00DF7AAE"/>
    <w:rsid w:val="00DF7BB0"/>
    <w:rsid w:val="00E002A9"/>
    <w:rsid w:val="00E007A9"/>
    <w:rsid w:val="00E00C14"/>
    <w:rsid w:val="00E0107D"/>
    <w:rsid w:val="00E01148"/>
    <w:rsid w:val="00E016DD"/>
    <w:rsid w:val="00E01A93"/>
    <w:rsid w:val="00E01D46"/>
    <w:rsid w:val="00E02010"/>
    <w:rsid w:val="00E02097"/>
    <w:rsid w:val="00E036C7"/>
    <w:rsid w:val="00E03838"/>
    <w:rsid w:val="00E03D3B"/>
    <w:rsid w:val="00E03E2A"/>
    <w:rsid w:val="00E04177"/>
    <w:rsid w:val="00E044A4"/>
    <w:rsid w:val="00E045E2"/>
    <w:rsid w:val="00E05139"/>
    <w:rsid w:val="00E0530B"/>
    <w:rsid w:val="00E05434"/>
    <w:rsid w:val="00E05719"/>
    <w:rsid w:val="00E05756"/>
    <w:rsid w:val="00E060F5"/>
    <w:rsid w:val="00E068A3"/>
    <w:rsid w:val="00E06B17"/>
    <w:rsid w:val="00E07621"/>
    <w:rsid w:val="00E078D9"/>
    <w:rsid w:val="00E07A8A"/>
    <w:rsid w:val="00E07ECE"/>
    <w:rsid w:val="00E1026D"/>
    <w:rsid w:val="00E102E2"/>
    <w:rsid w:val="00E10EF0"/>
    <w:rsid w:val="00E110AA"/>
    <w:rsid w:val="00E1167C"/>
    <w:rsid w:val="00E11695"/>
    <w:rsid w:val="00E11888"/>
    <w:rsid w:val="00E11D0F"/>
    <w:rsid w:val="00E12019"/>
    <w:rsid w:val="00E1289E"/>
    <w:rsid w:val="00E12988"/>
    <w:rsid w:val="00E129AE"/>
    <w:rsid w:val="00E13725"/>
    <w:rsid w:val="00E13823"/>
    <w:rsid w:val="00E143CC"/>
    <w:rsid w:val="00E145ED"/>
    <w:rsid w:val="00E14F5A"/>
    <w:rsid w:val="00E15067"/>
    <w:rsid w:val="00E151A7"/>
    <w:rsid w:val="00E1535C"/>
    <w:rsid w:val="00E153F8"/>
    <w:rsid w:val="00E15B68"/>
    <w:rsid w:val="00E1663E"/>
    <w:rsid w:val="00E16A34"/>
    <w:rsid w:val="00E16B7D"/>
    <w:rsid w:val="00E178F9"/>
    <w:rsid w:val="00E17EFF"/>
    <w:rsid w:val="00E208CF"/>
    <w:rsid w:val="00E20B4B"/>
    <w:rsid w:val="00E20FD4"/>
    <w:rsid w:val="00E211AD"/>
    <w:rsid w:val="00E2128E"/>
    <w:rsid w:val="00E21659"/>
    <w:rsid w:val="00E2186F"/>
    <w:rsid w:val="00E2193F"/>
    <w:rsid w:val="00E21B78"/>
    <w:rsid w:val="00E221A8"/>
    <w:rsid w:val="00E23723"/>
    <w:rsid w:val="00E23726"/>
    <w:rsid w:val="00E2387C"/>
    <w:rsid w:val="00E23A75"/>
    <w:rsid w:val="00E2411B"/>
    <w:rsid w:val="00E24217"/>
    <w:rsid w:val="00E24E60"/>
    <w:rsid w:val="00E251BF"/>
    <w:rsid w:val="00E25346"/>
    <w:rsid w:val="00E253B6"/>
    <w:rsid w:val="00E25677"/>
    <w:rsid w:val="00E257BF"/>
    <w:rsid w:val="00E2593B"/>
    <w:rsid w:val="00E25A68"/>
    <w:rsid w:val="00E25A6F"/>
    <w:rsid w:val="00E25FCD"/>
    <w:rsid w:val="00E26483"/>
    <w:rsid w:val="00E26971"/>
    <w:rsid w:val="00E275F7"/>
    <w:rsid w:val="00E27CB9"/>
    <w:rsid w:val="00E306AB"/>
    <w:rsid w:val="00E3097C"/>
    <w:rsid w:val="00E309AB"/>
    <w:rsid w:val="00E30AFA"/>
    <w:rsid w:val="00E311FE"/>
    <w:rsid w:val="00E31F3C"/>
    <w:rsid w:val="00E32143"/>
    <w:rsid w:val="00E322F7"/>
    <w:rsid w:val="00E32370"/>
    <w:rsid w:val="00E32A0C"/>
    <w:rsid w:val="00E32C21"/>
    <w:rsid w:val="00E32DB7"/>
    <w:rsid w:val="00E32EBB"/>
    <w:rsid w:val="00E336B8"/>
    <w:rsid w:val="00E33F07"/>
    <w:rsid w:val="00E3401A"/>
    <w:rsid w:val="00E340F0"/>
    <w:rsid w:val="00E34269"/>
    <w:rsid w:val="00E3459B"/>
    <w:rsid w:val="00E345E3"/>
    <w:rsid w:val="00E34640"/>
    <w:rsid w:val="00E3469A"/>
    <w:rsid w:val="00E34EAB"/>
    <w:rsid w:val="00E34FAF"/>
    <w:rsid w:val="00E35297"/>
    <w:rsid w:val="00E3548B"/>
    <w:rsid w:val="00E35924"/>
    <w:rsid w:val="00E35B62"/>
    <w:rsid w:val="00E36573"/>
    <w:rsid w:val="00E36CC4"/>
    <w:rsid w:val="00E371F2"/>
    <w:rsid w:val="00E37212"/>
    <w:rsid w:val="00E37C5E"/>
    <w:rsid w:val="00E37CDE"/>
    <w:rsid w:val="00E405EE"/>
    <w:rsid w:val="00E40702"/>
    <w:rsid w:val="00E4140C"/>
    <w:rsid w:val="00E416DD"/>
    <w:rsid w:val="00E4189E"/>
    <w:rsid w:val="00E422F4"/>
    <w:rsid w:val="00E423A8"/>
    <w:rsid w:val="00E42CA0"/>
    <w:rsid w:val="00E42F73"/>
    <w:rsid w:val="00E433E1"/>
    <w:rsid w:val="00E435AC"/>
    <w:rsid w:val="00E4362D"/>
    <w:rsid w:val="00E43B0F"/>
    <w:rsid w:val="00E443E1"/>
    <w:rsid w:val="00E44496"/>
    <w:rsid w:val="00E445C3"/>
    <w:rsid w:val="00E4475C"/>
    <w:rsid w:val="00E44A72"/>
    <w:rsid w:val="00E45189"/>
    <w:rsid w:val="00E45367"/>
    <w:rsid w:val="00E45770"/>
    <w:rsid w:val="00E457E6"/>
    <w:rsid w:val="00E46342"/>
    <w:rsid w:val="00E46712"/>
    <w:rsid w:val="00E46879"/>
    <w:rsid w:val="00E47297"/>
    <w:rsid w:val="00E47FA8"/>
    <w:rsid w:val="00E5043E"/>
    <w:rsid w:val="00E5048A"/>
    <w:rsid w:val="00E50B94"/>
    <w:rsid w:val="00E50C35"/>
    <w:rsid w:val="00E5122B"/>
    <w:rsid w:val="00E51B86"/>
    <w:rsid w:val="00E51C26"/>
    <w:rsid w:val="00E5259C"/>
    <w:rsid w:val="00E52B13"/>
    <w:rsid w:val="00E530FB"/>
    <w:rsid w:val="00E5336C"/>
    <w:rsid w:val="00E53A25"/>
    <w:rsid w:val="00E53CCD"/>
    <w:rsid w:val="00E53D06"/>
    <w:rsid w:val="00E542E7"/>
    <w:rsid w:val="00E544FE"/>
    <w:rsid w:val="00E54C10"/>
    <w:rsid w:val="00E54F63"/>
    <w:rsid w:val="00E556FB"/>
    <w:rsid w:val="00E55E3D"/>
    <w:rsid w:val="00E56E47"/>
    <w:rsid w:val="00E56E9B"/>
    <w:rsid w:val="00E56F1D"/>
    <w:rsid w:val="00E57124"/>
    <w:rsid w:val="00E57569"/>
    <w:rsid w:val="00E6030B"/>
    <w:rsid w:val="00E60521"/>
    <w:rsid w:val="00E60819"/>
    <w:rsid w:val="00E60978"/>
    <w:rsid w:val="00E60BFE"/>
    <w:rsid w:val="00E60CE5"/>
    <w:rsid w:val="00E60E33"/>
    <w:rsid w:val="00E60EA4"/>
    <w:rsid w:val="00E61496"/>
    <w:rsid w:val="00E619BE"/>
    <w:rsid w:val="00E61AD0"/>
    <w:rsid w:val="00E623AE"/>
    <w:rsid w:val="00E629E9"/>
    <w:rsid w:val="00E62F80"/>
    <w:rsid w:val="00E63242"/>
    <w:rsid w:val="00E632D0"/>
    <w:rsid w:val="00E63B26"/>
    <w:rsid w:val="00E63DAC"/>
    <w:rsid w:val="00E63E54"/>
    <w:rsid w:val="00E6493E"/>
    <w:rsid w:val="00E65070"/>
    <w:rsid w:val="00E6519D"/>
    <w:rsid w:val="00E656B0"/>
    <w:rsid w:val="00E65B10"/>
    <w:rsid w:val="00E65C43"/>
    <w:rsid w:val="00E65E84"/>
    <w:rsid w:val="00E6627F"/>
    <w:rsid w:val="00E6698A"/>
    <w:rsid w:val="00E66D2E"/>
    <w:rsid w:val="00E66E02"/>
    <w:rsid w:val="00E67F48"/>
    <w:rsid w:val="00E67F5B"/>
    <w:rsid w:val="00E70223"/>
    <w:rsid w:val="00E703A4"/>
    <w:rsid w:val="00E7099C"/>
    <w:rsid w:val="00E71225"/>
    <w:rsid w:val="00E71673"/>
    <w:rsid w:val="00E71B12"/>
    <w:rsid w:val="00E71C90"/>
    <w:rsid w:val="00E71E45"/>
    <w:rsid w:val="00E723EB"/>
    <w:rsid w:val="00E72851"/>
    <w:rsid w:val="00E72BF8"/>
    <w:rsid w:val="00E7343C"/>
    <w:rsid w:val="00E73D73"/>
    <w:rsid w:val="00E7423C"/>
    <w:rsid w:val="00E742C8"/>
    <w:rsid w:val="00E74409"/>
    <w:rsid w:val="00E74672"/>
    <w:rsid w:val="00E75324"/>
    <w:rsid w:val="00E75572"/>
    <w:rsid w:val="00E75616"/>
    <w:rsid w:val="00E75638"/>
    <w:rsid w:val="00E75928"/>
    <w:rsid w:val="00E75C53"/>
    <w:rsid w:val="00E75E80"/>
    <w:rsid w:val="00E761BA"/>
    <w:rsid w:val="00E76385"/>
    <w:rsid w:val="00E7642C"/>
    <w:rsid w:val="00E767B6"/>
    <w:rsid w:val="00E77001"/>
    <w:rsid w:val="00E77B79"/>
    <w:rsid w:val="00E801BB"/>
    <w:rsid w:val="00E8076F"/>
    <w:rsid w:val="00E80847"/>
    <w:rsid w:val="00E80B39"/>
    <w:rsid w:val="00E813A6"/>
    <w:rsid w:val="00E815A3"/>
    <w:rsid w:val="00E81BD9"/>
    <w:rsid w:val="00E82985"/>
    <w:rsid w:val="00E83177"/>
    <w:rsid w:val="00E833FC"/>
    <w:rsid w:val="00E8346E"/>
    <w:rsid w:val="00E840A3"/>
    <w:rsid w:val="00E844E0"/>
    <w:rsid w:val="00E84606"/>
    <w:rsid w:val="00E85060"/>
    <w:rsid w:val="00E852E4"/>
    <w:rsid w:val="00E85671"/>
    <w:rsid w:val="00E85C22"/>
    <w:rsid w:val="00E86E14"/>
    <w:rsid w:val="00E87125"/>
    <w:rsid w:val="00E87888"/>
    <w:rsid w:val="00E87C9D"/>
    <w:rsid w:val="00E9008B"/>
    <w:rsid w:val="00E9030E"/>
    <w:rsid w:val="00E903BC"/>
    <w:rsid w:val="00E9049B"/>
    <w:rsid w:val="00E9064B"/>
    <w:rsid w:val="00E9068C"/>
    <w:rsid w:val="00E90D2E"/>
    <w:rsid w:val="00E91617"/>
    <w:rsid w:val="00E919D6"/>
    <w:rsid w:val="00E91A31"/>
    <w:rsid w:val="00E9221E"/>
    <w:rsid w:val="00E92965"/>
    <w:rsid w:val="00E93BA6"/>
    <w:rsid w:val="00E93E30"/>
    <w:rsid w:val="00E93FAF"/>
    <w:rsid w:val="00E946E7"/>
    <w:rsid w:val="00E9498A"/>
    <w:rsid w:val="00E95285"/>
    <w:rsid w:val="00E9590A"/>
    <w:rsid w:val="00E95C02"/>
    <w:rsid w:val="00E96331"/>
    <w:rsid w:val="00E9679E"/>
    <w:rsid w:val="00E96C16"/>
    <w:rsid w:val="00E96FD3"/>
    <w:rsid w:val="00E974D4"/>
    <w:rsid w:val="00EA01E3"/>
    <w:rsid w:val="00EA01F3"/>
    <w:rsid w:val="00EA02B8"/>
    <w:rsid w:val="00EA0469"/>
    <w:rsid w:val="00EA0B46"/>
    <w:rsid w:val="00EA17C7"/>
    <w:rsid w:val="00EA1918"/>
    <w:rsid w:val="00EA23D6"/>
    <w:rsid w:val="00EA2802"/>
    <w:rsid w:val="00EA2990"/>
    <w:rsid w:val="00EA38D6"/>
    <w:rsid w:val="00EA3AC5"/>
    <w:rsid w:val="00EA44FC"/>
    <w:rsid w:val="00EA4AB5"/>
    <w:rsid w:val="00EA507B"/>
    <w:rsid w:val="00EA5491"/>
    <w:rsid w:val="00EA55A5"/>
    <w:rsid w:val="00EA5602"/>
    <w:rsid w:val="00EA5828"/>
    <w:rsid w:val="00EA6044"/>
    <w:rsid w:val="00EA6473"/>
    <w:rsid w:val="00EA7256"/>
    <w:rsid w:val="00EA7D81"/>
    <w:rsid w:val="00EB0006"/>
    <w:rsid w:val="00EB0852"/>
    <w:rsid w:val="00EB16AC"/>
    <w:rsid w:val="00EB1D61"/>
    <w:rsid w:val="00EB1E09"/>
    <w:rsid w:val="00EB23B1"/>
    <w:rsid w:val="00EB3ABF"/>
    <w:rsid w:val="00EB3D8A"/>
    <w:rsid w:val="00EB3DEA"/>
    <w:rsid w:val="00EB44FB"/>
    <w:rsid w:val="00EB4CB0"/>
    <w:rsid w:val="00EB4E9C"/>
    <w:rsid w:val="00EB56BD"/>
    <w:rsid w:val="00EB5750"/>
    <w:rsid w:val="00EB5854"/>
    <w:rsid w:val="00EB5911"/>
    <w:rsid w:val="00EB5D8A"/>
    <w:rsid w:val="00EB5DD3"/>
    <w:rsid w:val="00EB65F3"/>
    <w:rsid w:val="00EB662C"/>
    <w:rsid w:val="00EB680E"/>
    <w:rsid w:val="00EB6B1E"/>
    <w:rsid w:val="00EC036D"/>
    <w:rsid w:val="00EC079A"/>
    <w:rsid w:val="00EC1071"/>
    <w:rsid w:val="00EC1AFA"/>
    <w:rsid w:val="00EC1CCE"/>
    <w:rsid w:val="00EC30AF"/>
    <w:rsid w:val="00EC367F"/>
    <w:rsid w:val="00EC3BEB"/>
    <w:rsid w:val="00EC3D09"/>
    <w:rsid w:val="00EC44CB"/>
    <w:rsid w:val="00EC57A2"/>
    <w:rsid w:val="00EC5913"/>
    <w:rsid w:val="00EC5B5A"/>
    <w:rsid w:val="00EC5D87"/>
    <w:rsid w:val="00EC6117"/>
    <w:rsid w:val="00EC6242"/>
    <w:rsid w:val="00EC6BDD"/>
    <w:rsid w:val="00EC727F"/>
    <w:rsid w:val="00EC7F5A"/>
    <w:rsid w:val="00ED00D3"/>
    <w:rsid w:val="00ED09D9"/>
    <w:rsid w:val="00ED0E89"/>
    <w:rsid w:val="00ED11AE"/>
    <w:rsid w:val="00ED14A7"/>
    <w:rsid w:val="00ED1562"/>
    <w:rsid w:val="00ED18E2"/>
    <w:rsid w:val="00ED1A29"/>
    <w:rsid w:val="00ED20EA"/>
    <w:rsid w:val="00ED2A18"/>
    <w:rsid w:val="00ED30EB"/>
    <w:rsid w:val="00ED33EB"/>
    <w:rsid w:val="00ED4041"/>
    <w:rsid w:val="00ED405D"/>
    <w:rsid w:val="00ED4336"/>
    <w:rsid w:val="00ED4E19"/>
    <w:rsid w:val="00ED4F6E"/>
    <w:rsid w:val="00ED50B6"/>
    <w:rsid w:val="00ED51E2"/>
    <w:rsid w:val="00ED5953"/>
    <w:rsid w:val="00ED5AEB"/>
    <w:rsid w:val="00ED5C13"/>
    <w:rsid w:val="00ED5CA4"/>
    <w:rsid w:val="00ED64C8"/>
    <w:rsid w:val="00ED6650"/>
    <w:rsid w:val="00ED6A64"/>
    <w:rsid w:val="00ED6B90"/>
    <w:rsid w:val="00ED6E72"/>
    <w:rsid w:val="00ED6FAA"/>
    <w:rsid w:val="00ED70E0"/>
    <w:rsid w:val="00ED7151"/>
    <w:rsid w:val="00ED74D2"/>
    <w:rsid w:val="00ED7741"/>
    <w:rsid w:val="00ED7ABD"/>
    <w:rsid w:val="00ED7F4D"/>
    <w:rsid w:val="00EE00F8"/>
    <w:rsid w:val="00EE0385"/>
    <w:rsid w:val="00EE0D34"/>
    <w:rsid w:val="00EE103B"/>
    <w:rsid w:val="00EE1140"/>
    <w:rsid w:val="00EE1883"/>
    <w:rsid w:val="00EE1EC7"/>
    <w:rsid w:val="00EE2248"/>
    <w:rsid w:val="00EE2282"/>
    <w:rsid w:val="00EE24BA"/>
    <w:rsid w:val="00EE25C4"/>
    <w:rsid w:val="00EE3232"/>
    <w:rsid w:val="00EE403F"/>
    <w:rsid w:val="00EE4489"/>
    <w:rsid w:val="00EE4839"/>
    <w:rsid w:val="00EE5142"/>
    <w:rsid w:val="00EE51C4"/>
    <w:rsid w:val="00EE553C"/>
    <w:rsid w:val="00EE57BC"/>
    <w:rsid w:val="00EE580B"/>
    <w:rsid w:val="00EE5E77"/>
    <w:rsid w:val="00EE5E85"/>
    <w:rsid w:val="00EE5EAC"/>
    <w:rsid w:val="00EE6728"/>
    <w:rsid w:val="00EE689E"/>
    <w:rsid w:val="00EE6EC2"/>
    <w:rsid w:val="00EE7181"/>
    <w:rsid w:val="00EE7AD0"/>
    <w:rsid w:val="00EE7DA9"/>
    <w:rsid w:val="00EF00D1"/>
    <w:rsid w:val="00EF0246"/>
    <w:rsid w:val="00EF02E9"/>
    <w:rsid w:val="00EF08E1"/>
    <w:rsid w:val="00EF0B9E"/>
    <w:rsid w:val="00EF0E43"/>
    <w:rsid w:val="00EF19BF"/>
    <w:rsid w:val="00EF1A12"/>
    <w:rsid w:val="00EF1DE8"/>
    <w:rsid w:val="00EF276A"/>
    <w:rsid w:val="00EF28BA"/>
    <w:rsid w:val="00EF30EB"/>
    <w:rsid w:val="00EF33A7"/>
    <w:rsid w:val="00EF38BE"/>
    <w:rsid w:val="00EF3AD3"/>
    <w:rsid w:val="00EF3CFA"/>
    <w:rsid w:val="00EF3F22"/>
    <w:rsid w:val="00EF400D"/>
    <w:rsid w:val="00EF4BE3"/>
    <w:rsid w:val="00EF4D76"/>
    <w:rsid w:val="00EF5120"/>
    <w:rsid w:val="00EF5329"/>
    <w:rsid w:val="00EF54E6"/>
    <w:rsid w:val="00EF580E"/>
    <w:rsid w:val="00EF58A8"/>
    <w:rsid w:val="00EF5943"/>
    <w:rsid w:val="00EF5DD6"/>
    <w:rsid w:val="00EF6652"/>
    <w:rsid w:val="00EF6711"/>
    <w:rsid w:val="00EF6AA0"/>
    <w:rsid w:val="00EF6EB1"/>
    <w:rsid w:val="00EF711E"/>
    <w:rsid w:val="00EF75CD"/>
    <w:rsid w:val="00EF7E0B"/>
    <w:rsid w:val="00F00551"/>
    <w:rsid w:val="00F005E3"/>
    <w:rsid w:val="00F00718"/>
    <w:rsid w:val="00F00E41"/>
    <w:rsid w:val="00F00E4B"/>
    <w:rsid w:val="00F012EF"/>
    <w:rsid w:val="00F01499"/>
    <w:rsid w:val="00F01870"/>
    <w:rsid w:val="00F01A33"/>
    <w:rsid w:val="00F01E20"/>
    <w:rsid w:val="00F01EC7"/>
    <w:rsid w:val="00F025EC"/>
    <w:rsid w:val="00F026A9"/>
    <w:rsid w:val="00F02721"/>
    <w:rsid w:val="00F02C5A"/>
    <w:rsid w:val="00F03A89"/>
    <w:rsid w:val="00F040F3"/>
    <w:rsid w:val="00F04557"/>
    <w:rsid w:val="00F05026"/>
    <w:rsid w:val="00F05856"/>
    <w:rsid w:val="00F05904"/>
    <w:rsid w:val="00F05B26"/>
    <w:rsid w:val="00F064B9"/>
    <w:rsid w:val="00F069CE"/>
    <w:rsid w:val="00F06BAD"/>
    <w:rsid w:val="00F07696"/>
    <w:rsid w:val="00F0780B"/>
    <w:rsid w:val="00F07825"/>
    <w:rsid w:val="00F0790D"/>
    <w:rsid w:val="00F1019C"/>
    <w:rsid w:val="00F1090A"/>
    <w:rsid w:val="00F10A95"/>
    <w:rsid w:val="00F10F13"/>
    <w:rsid w:val="00F114F7"/>
    <w:rsid w:val="00F1174B"/>
    <w:rsid w:val="00F12407"/>
    <w:rsid w:val="00F12660"/>
    <w:rsid w:val="00F12836"/>
    <w:rsid w:val="00F128CD"/>
    <w:rsid w:val="00F128D8"/>
    <w:rsid w:val="00F12CDD"/>
    <w:rsid w:val="00F1353D"/>
    <w:rsid w:val="00F13A26"/>
    <w:rsid w:val="00F14074"/>
    <w:rsid w:val="00F15115"/>
    <w:rsid w:val="00F15181"/>
    <w:rsid w:val="00F151C3"/>
    <w:rsid w:val="00F1538C"/>
    <w:rsid w:val="00F157EB"/>
    <w:rsid w:val="00F16634"/>
    <w:rsid w:val="00F166D0"/>
    <w:rsid w:val="00F16764"/>
    <w:rsid w:val="00F16964"/>
    <w:rsid w:val="00F16D3B"/>
    <w:rsid w:val="00F178B5"/>
    <w:rsid w:val="00F17997"/>
    <w:rsid w:val="00F179E9"/>
    <w:rsid w:val="00F17CEC"/>
    <w:rsid w:val="00F201BF"/>
    <w:rsid w:val="00F202A8"/>
    <w:rsid w:val="00F202B7"/>
    <w:rsid w:val="00F204E9"/>
    <w:rsid w:val="00F2068E"/>
    <w:rsid w:val="00F20885"/>
    <w:rsid w:val="00F2096E"/>
    <w:rsid w:val="00F210E2"/>
    <w:rsid w:val="00F21132"/>
    <w:rsid w:val="00F21A76"/>
    <w:rsid w:val="00F21D1C"/>
    <w:rsid w:val="00F220D6"/>
    <w:rsid w:val="00F22492"/>
    <w:rsid w:val="00F2277A"/>
    <w:rsid w:val="00F2286C"/>
    <w:rsid w:val="00F23369"/>
    <w:rsid w:val="00F235D4"/>
    <w:rsid w:val="00F235F5"/>
    <w:rsid w:val="00F23E8D"/>
    <w:rsid w:val="00F244E0"/>
    <w:rsid w:val="00F247C0"/>
    <w:rsid w:val="00F24E16"/>
    <w:rsid w:val="00F25227"/>
    <w:rsid w:val="00F2533B"/>
    <w:rsid w:val="00F25904"/>
    <w:rsid w:val="00F25A75"/>
    <w:rsid w:val="00F25F3A"/>
    <w:rsid w:val="00F261AF"/>
    <w:rsid w:val="00F26301"/>
    <w:rsid w:val="00F26353"/>
    <w:rsid w:val="00F26683"/>
    <w:rsid w:val="00F26AEA"/>
    <w:rsid w:val="00F27725"/>
    <w:rsid w:val="00F27C03"/>
    <w:rsid w:val="00F27C96"/>
    <w:rsid w:val="00F27FCF"/>
    <w:rsid w:val="00F3058B"/>
    <w:rsid w:val="00F31174"/>
    <w:rsid w:val="00F31724"/>
    <w:rsid w:val="00F31BAF"/>
    <w:rsid w:val="00F31CA0"/>
    <w:rsid w:val="00F31DBD"/>
    <w:rsid w:val="00F32170"/>
    <w:rsid w:val="00F3253C"/>
    <w:rsid w:val="00F326F7"/>
    <w:rsid w:val="00F32905"/>
    <w:rsid w:val="00F32923"/>
    <w:rsid w:val="00F32E7B"/>
    <w:rsid w:val="00F3302A"/>
    <w:rsid w:val="00F3342E"/>
    <w:rsid w:val="00F33764"/>
    <w:rsid w:val="00F33773"/>
    <w:rsid w:val="00F33853"/>
    <w:rsid w:val="00F33973"/>
    <w:rsid w:val="00F33D0B"/>
    <w:rsid w:val="00F33F19"/>
    <w:rsid w:val="00F346F4"/>
    <w:rsid w:val="00F34D40"/>
    <w:rsid w:val="00F353CD"/>
    <w:rsid w:val="00F354C5"/>
    <w:rsid w:val="00F3585C"/>
    <w:rsid w:val="00F3587E"/>
    <w:rsid w:val="00F35A33"/>
    <w:rsid w:val="00F35C02"/>
    <w:rsid w:val="00F35D11"/>
    <w:rsid w:val="00F3753E"/>
    <w:rsid w:val="00F37684"/>
    <w:rsid w:val="00F3779E"/>
    <w:rsid w:val="00F37874"/>
    <w:rsid w:val="00F37D0B"/>
    <w:rsid w:val="00F37F40"/>
    <w:rsid w:val="00F4042E"/>
    <w:rsid w:val="00F40644"/>
    <w:rsid w:val="00F40BFF"/>
    <w:rsid w:val="00F40D84"/>
    <w:rsid w:val="00F410F1"/>
    <w:rsid w:val="00F412CD"/>
    <w:rsid w:val="00F41740"/>
    <w:rsid w:val="00F41A80"/>
    <w:rsid w:val="00F41F23"/>
    <w:rsid w:val="00F4206E"/>
    <w:rsid w:val="00F42627"/>
    <w:rsid w:val="00F429AE"/>
    <w:rsid w:val="00F42A9F"/>
    <w:rsid w:val="00F42BAB"/>
    <w:rsid w:val="00F42F8E"/>
    <w:rsid w:val="00F43791"/>
    <w:rsid w:val="00F43798"/>
    <w:rsid w:val="00F43812"/>
    <w:rsid w:val="00F43D29"/>
    <w:rsid w:val="00F43E8C"/>
    <w:rsid w:val="00F4415B"/>
    <w:rsid w:val="00F44288"/>
    <w:rsid w:val="00F4505D"/>
    <w:rsid w:val="00F45BFD"/>
    <w:rsid w:val="00F45C33"/>
    <w:rsid w:val="00F46226"/>
    <w:rsid w:val="00F462DD"/>
    <w:rsid w:val="00F46480"/>
    <w:rsid w:val="00F46933"/>
    <w:rsid w:val="00F46BFE"/>
    <w:rsid w:val="00F46D1D"/>
    <w:rsid w:val="00F46F41"/>
    <w:rsid w:val="00F47048"/>
    <w:rsid w:val="00F47275"/>
    <w:rsid w:val="00F478FE"/>
    <w:rsid w:val="00F50737"/>
    <w:rsid w:val="00F513DD"/>
    <w:rsid w:val="00F51977"/>
    <w:rsid w:val="00F51AE2"/>
    <w:rsid w:val="00F523D1"/>
    <w:rsid w:val="00F52A55"/>
    <w:rsid w:val="00F52D12"/>
    <w:rsid w:val="00F52E85"/>
    <w:rsid w:val="00F52F1A"/>
    <w:rsid w:val="00F535B2"/>
    <w:rsid w:val="00F53E9B"/>
    <w:rsid w:val="00F54055"/>
    <w:rsid w:val="00F547D4"/>
    <w:rsid w:val="00F54970"/>
    <w:rsid w:val="00F558A5"/>
    <w:rsid w:val="00F55C9C"/>
    <w:rsid w:val="00F55FA3"/>
    <w:rsid w:val="00F56295"/>
    <w:rsid w:val="00F566E4"/>
    <w:rsid w:val="00F56731"/>
    <w:rsid w:val="00F577B2"/>
    <w:rsid w:val="00F57804"/>
    <w:rsid w:val="00F57F1D"/>
    <w:rsid w:val="00F60714"/>
    <w:rsid w:val="00F60BA4"/>
    <w:rsid w:val="00F60BD2"/>
    <w:rsid w:val="00F6183D"/>
    <w:rsid w:val="00F61E3B"/>
    <w:rsid w:val="00F61F2E"/>
    <w:rsid w:val="00F61F70"/>
    <w:rsid w:val="00F623CA"/>
    <w:rsid w:val="00F62840"/>
    <w:rsid w:val="00F637F9"/>
    <w:rsid w:val="00F64F05"/>
    <w:rsid w:val="00F65442"/>
    <w:rsid w:val="00F654A9"/>
    <w:rsid w:val="00F65E65"/>
    <w:rsid w:val="00F66067"/>
    <w:rsid w:val="00F6642A"/>
    <w:rsid w:val="00F66A16"/>
    <w:rsid w:val="00F66A5F"/>
    <w:rsid w:val="00F67156"/>
    <w:rsid w:val="00F671FA"/>
    <w:rsid w:val="00F67519"/>
    <w:rsid w:val="00F67AB4"/>
    <w:rsid w:val="00F67AC3"/>
    <w:rsid w:val="00F67E47"/>
    <w:rsid w:val="00F7053E"/>
    <w:rsid w:val="00F7066F"/>
    <w:rsid w:val="00F70B3D"/>
    <w:rsid w:val="00F70FAE"/>
    <w:rsid w:val="00F71017"/>
    <w:rsid w:val="00F71295"/>
    <w:rsid w:val="00F713BC"/>
    <w:rsid w:val="00F71AEE"/>
    <w:rsid w:val="00F7256F"/>
    <w:rsid w:val="00F731B9"/>
    <w:rsid w:val="00F731C6"/>
    <w:rsid w:val="00F732F5"/>
    <w:rsid w:val="00F737AF"/>
    <w:rsid w:val="00F73846"/>
    <w:rsid w:val="00F73A3B"/>
    <w:rsid w:val="00F73D5B"/>
    <w:rsid w:val="00F73D79"/>
    <w:rsid w:val="00F73E74"/>
    <w:rsid w:val="00F74036"/>
    <w:rsid w:val="00F74118"/>
    <w:rsid w:val="00F745D2"/>
    <w:rsid w:val="00F7475A"/>
    <w:rsid w:val="00F74D77"/>
    <w:rsid w:val="00F75BE5"/>
    <w:rsid w:val="00F75F63"/>
    <w:rsid w:val="00F75FF8"/>
    <w:rsid w:val="00F760EF"/>
    <w:rsid w:val="00F76277"/>
    <w:rsid w:val="00F766EC"/>
    <w:rsid w:val="00F77A32"/>
    <w:rsid w:val="00F77DC8"/>
    <w:rsid w:val="00F77E61"/>
    <w:rsid w:val="00F77E73"/>
    <w:rsid w:val="00F803F3"/>
    <w:rsid w:val="00F80B81"/>
    <w:rsid w:val="00F8109D"/>
    <w:rsid w:val="00F812CF"/>
    <w:rsid w:val="00F825E0"/>
    <w:rsid w:val="00F8333B"/>
    <w:rsid w:val="00F83472"/>
    <w:rsid w:val="00F84736"/>
    <w:rsid w:val="00F84821"/>
    <w:rsid w:val="00F84B52"/>
    <w:rsid w:val="00F85F43"/>
    <w:rsid w:val="00F85F95"/>
    <w:rsid w:val="00F863F1"/>
    <w:rsid w:val="00F866B5"/>
    <w:rsid w:val="00F86C80"/>
    <w:rsid w:val="00F871DF"/>
    <w:rsid w:val="00F879E9"/>
    <w:rsid w:val="00F87DCB"/>
    <w:rsid w:val="00F87E26"/>
    <w:rsid w:val="00F87EF5"/>
    <w:rsid w:val="00F90050"/>
    <w:rsid w:val="00F90378"/>
    <w:rsid w:val="00F904BF"/>
    <w:rsid w:val="00F90542"/>
    <w:rsid w:val="00F9144B"/>
    <w:rsid w:val="00F91BC5"/>
    <w:rsid w:val="00F9247C"/>
    <w:rsid w:val="00F92A07"/>
    <w:rsid w:val="00F92BA7"/>
    <w:rsid w:val="00F9324F"/>
    <w:rsid w:val="00F9335E"/>
    <w:rsid w:val="00F935A4"/>
    <w:rsid w:val="00F9385C"/>
    <w:rsid w:val="00F94892"/>
    <w:rsid w:val="00F9497F"/>
    <w:rsid w:val="00F949E8"/>
    <w:rsid w:val="00F9520F"/>
    <w:rsid w:val="00F95471"/>
    <w:rsid w:val="00F95602"/>
    <w:rsid w:val="00F9585F"/>
    <w:rsid w:val="00F959B4"/>
    <w:rsid w:val="00F95C3E"/>
    <w:rsid w:val="00F95D46"/>
    <w:rsid w:val="00F96051"/>
    <w:rsid w:val="00F96599"/>
    <w:rsid w:val="00F971A7"/>
    <w:rsid w:val="00F9729C"/>
    <w:rsid w:val="00F974C8"/>
    <w:rsid w:val="00F974F0"/>
    <w:rsid w:val="00F9787E"/>
    <w:rsid w:val="00F979B4"/>
    <w:rsid w:val="00F97C9A"/>
    <w:rsid w:val="00FA050B"/>
    <w:rsid w:val="00FA095E"/>
    <w:rsid w:val="00FA0C19"/>
    <w:rsid w:val="00FA0D3C"/>
    <w:rsid w:val="00FA166F"/>
    <w:rsid w:val="00FA183D"/>
    <w:rsid w:val="00FA1D01"/>
    <w:rsid w:val="00FA22C3"/>
    <w:rsid w:val="00FA26DD"/>
    <w:rsid w:val="00FA2AAF"/>
    <w:rsid w:val="00FA2BE3"/>
    <w:rsid w:val="00FA3783"/>
    <w:rsid w:val="00FA3BBB"/>
    <w:rsid w:val="00FA4138"/>
    <w:rsid w:val="00FA41DC"/>
    <w:rsid w:val="00FA4237"/>
    <w:rsid w:val="00FA4C47"/>
    <w:rsid w:val="00FA526A"/>
    <w:rsid w:val="00FA587A"/>
    <w:rsid w:val="00FA5917"/>
    <w:rsid w:val="00FA5EEC"/>
    <w:rsid w:val="00FA611A"/>
    <w:rsid w:val="00FA65B9"/>
    <w:rsid w:val="00FA6712"/>
    <w:rsid w:val="00FA67B1"/>
    <w:rsid w:val="00FA70DE"/>
    <w:rsid w:val="00FA72EB"/>
    <w:rsid w:val="00FA7457"/>
    <w:rsid w:val="00FA7C54"/>
    <w:rsid w:val="00FA7DBA"/>
    <w:rsid w:val="00FB03D6"/>
    <w:rsid w:val="00FB057E"/>
    <w:rsid w:val="00FB0BFB"/>
    <w:rsid w:val="00FB0C9E"/>
    <w:rsid w:val="00FB0D1B"/>
    <w:rsid w:val="00FB13AD"/>
    <w:rsid w:val="00FB13BD"/>
    <w:rsid w:val="00FB156F"/>
    <w:rsid w:val="00FB15F0"/>
    <w:rsid w:val="00FB2021"/>
    <w:rsid w:val="00FB22E7"/>
    <w:rsid w:val="00FB2C05"/>
    <w:rsid w:val="00FB3128"/>
    <w:rsid w:val="00FB3A6D"/>
    <w:rsid w:val="00FB3FC0"/>
    <w:rsid w:val="00FB46B4"/>
    <w:rsid w:val="00FB522F"/>
    <w:rsid w:val="00FB526D"/>
    <w:rsid w:val="00FB5471"/>
    <w:rsid w:val="00FB5513"/>
    <w:rsid w:val="00FB57F8"/>
    <w:rsid w:val="00FB5A64"/>
    <w:rsid w:val="00FB5FB2"/>
    <w:rsid w:val="00FB658E"/>
    <w:rsid w:val="00FB65A5"/>
    <w:rsid w:val="00FB6874"/>
    <w:rsid w:val="00FB6B46"/>
    <w:rsid w:val="00FB6CF3"/>
    <w:rsid w:val="00FB6CFF"/>
    <w:rsid w:val="00FB71ED"/>
    <w:rsid w:val="00FB73E6"/>
    <w:rsid w:val="00FB7871"/>
    <w:rsid w:val="00FC0884"/>
    <w:rsid w:val="00FC12FE"/>
    <w:rsid w:val="00FC3405"/>
    <w:rsid w:val="00FC3527"/>
    <w:rsid w:val="00FC38B6"/>
    <w:rsid w:val="00FC397A"/>
    <w:rsid w:val="00FC40D4"/>
    <w:rsid w:val="00FC42D7"/>
    <w:rsid w:val="00FC4C1B"/>
    <w:rsid w:val="00FC5084"/>
    <w:rsid w:val="00FC5882"/>
    <w:rsid w:val="00FC58A0"/>
    <w:rsid w:val="00FC6045"/>
    <w:rsid w:val="00FC607E"/>
    <w:rsid w:val="00FC60EB"/>
    <w:rsid w:val="00FC611B"/>
    <w:rsid w:val="00FC67E8"/>
    <w:rsid w:val="00FC7A3D"/>
    <w:rsid w:val="00FC7EF4"/>
    <w:rsid w:val="00FD02AF"/>
    <w:rsid w:val="00FD07CA"/>
    <w:rsid w:val="00FD0974"/>
    <w:rsid w:val="00FD22F2"/>
    <w:rsid w:val="00FD2930"/>
    <w:rsid w:val="00FD3340"/>
    <w:rsid w:val="00FD3487"/>
    <w:rsid w:val="00FD3AA9"/>
    <w:rsid w:val="00FD3C61"/>
    <w:rsid w:val="00FD3CF4"/>
    <w:rsid w:val="00FD458C"/>
    <w:rsid w:val="00FD4BE7"/>
    <w:rsid w:val="00FD58F0"/>
    <w:rsid w:val="00FD5CFA"/>
    <w:rsid w:val="00FD6200"/>
    <w:rsid w:val="00FD623F"/>
    <w:rsid w:val="00FD6A0C"/>
    <w:rsid w:val="00FD6EA4"/>
    <w:rsid w:val="00FD73D5"/>
    <w:rsid w:val="00FD7602"/>
    <w:rsid w:val="00FE00C6"/>
    <w:rsid w:val="00FE04E2"/>
    <w:rsid w:val="00FE06F1"/>
    <w:rsid w:val="00FE085B"/>
    <w:rsid w:val="00FE0D28"/>
    <w:rsid w:val="00FE0DF5"/>
    <w:rsid w:val="00FE12AD"/>
    <w:rsid w:val="00FE2A6A"/>
    <w:rsid w:val="00FE2FCD"/>
    <w:rsid w:val="00FE30B4"/>
    <w:rsid w:val="00FE30D6"/>
    <w:rsid w:val="00FE33D6"/>
    <w:rsid w:val="00FE38C7"/>
    <w:rsid w:val="00FE3CDE"/>
    <w:rsid w:val="00FE3D9C"/>
    <w:rsid w:val="00FE4AAC"/>
    <w:rsid w:val="00FE4B6C"/>
    <w:rsid w:val="00FE4D41"/>
    <w:rsid w:val="00FE51BB"/>
    <w:rsid w:val="00FE545A"/>
    <w:rsid w:val="00FE55C6"/>
    <w:rsid w:val="00FE56A6"/>
    <w:rsid w:val="00FE576E"/>
    <w:rsid w:val="00FE57E2"/>
    <w:rsid w:val="00FE63C4"/>
    <w:rsid w:val="00FE65F2"/>
    <w:rsid w:val="00FE6801"/>
    <w:rsid w:val="00FE6CB6"/>
    <w:rsid w:val="00FE6CED"/>
    <w:rsid w:val="00FE6EEE"/>
    <w:rsid w:val="00FE7703"/>
    <w:rsid w:val="00FE7857"/>
    <w:rsid w:val="00FE7E95"/>
    <w:rsid w:val="00FF0019"/>
    <w:rsid w:val="00FF0368"/>
    <w:rsid w:val="00FF1207"/>
    <w:rsid w:val="00FF13A9"/>
    <w:rsid w:val="00FF1A15"/>
    <w:rsid w:val="00FF1A94"/>
    <w:rsid w:val="00FF2F92"/>
    <w:rsid w:val="00FF317E"/>
    <w:rsid w:val="00FF31C4"/>
    <w:rsid w:val="00FF337B"/>
    <w:rsid w:val="00FF33BC"/>
    <w:rsid w:val="00FF3443"/>
    <w:rsid w:val="00FF353E"/>
    <w:rsid w:val="00FF3880"/>
    <w:rsid w:val="00FF4606"/>
    <w:rsid w:val="00FF46F4"/>
    <w:rsid w:val="00FF4712"/>
    <w:rsid w:val="00FF478B"/>
    <w:rsid w:val="00FF47D9"/>
    <w:rsid w:val="00FF4E2E"/>
    <w:rsid w:val="00FF4F27"/>
    <w:rsid w:val="00FF516B"/>
    <w:rsid w:val="00FF554C"/>
    <w:rsid w:val="00FF5A68"/>
    <w:rsid w:val="00FF6C4C"/>
    <w:rsid w:val="00FF7277"/>
    <w:rsid w:val="00FF7371"/>
    <w:rsid w:val="00FF78F4"/>
    <w:rsid w:val="00FF79D2"/>
    <w:rsid w:val="00FF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B48186A1-EDB3-482B-8B9F-8FBBDB2D3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C36EF5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  <w:style w:type="character" w:customStyle="1" w:styleId="Ttulo1Char">
    <w:name w:val="Título 1 Char"/>
    <w:link w:val="Ttulo1"/>
    <w:uiPriority w:val="9"/>
    <w:rsid w:val="00C36EF5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15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eid\Desktop\Or&#231;ament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BD5D8A-7C50-4DA5-A459-D4924BA651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Orçamento.dot</Template>
  <TotalTime>0</TotalTime>
  <Pages>3</Pages>
  <Words>1277</Words>
  <Characters>6902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</dc:creator>
  <cp:keywords/>
  <dc:description/>
  <cp:lastModifiedBy>Ana Paula da Silva</cp:lastModifiedBy>
  <cp:revision>2</cp:revision>
  <cp:lastPrinted>2020-12-15T21:51:00Z</cp:lastPrinted>
  <dcterms:created xsi:type="dcterms:W3CDTF">2021-02-12T15:23:00Z</dcterms:created>
  <dcterms:modified xsi:type="dcterms:W3CDTF">2021-02-12T15:23:00Z</dcterms:modified>
</cp:coreProperties>
</file>