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5346" w:rsidRPr="00F462DD" w:rsidRDefault="00064B7F" w:rsidP="00F462DD">
      <w:pPr>
        <w:spacing w:before="60" w:after="120" w:line="240" w:lineRule="auto"/>
        <w:jc w:val="both"/>
        <w:rPr>
          <w:rFonts w:ascii="Arial" w:hAnsi="Arial" w:cs="Arial"/>
          <w:b/>
          <w:bCs/>
          <w:i/>
          <w:iCs/>
          <w:sz w:val="15"/>
          <w:szCs w:val="15"/>
          <w:u w:val="single"/>
        </w:rPr>
      </w:pPr>
      <w:r w:rsidRPr="00A54B4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-169545</wp:posOffset>
            </wp:positionV>
            <wp:extent cx="1605280" cy="539115"/>
            <wp:effectExtent l="0" t="0" r="0" b="0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280" cy="53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4B4B" w:rsidRPr="00A54B4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sexta-feira, 29 de janeiro de 2021 </w:t>
      </w:r>
      <w:r w:rsidR="00A54B4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A54B4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A54B4B" w:rsidRPr="00A54B4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A54B4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A54B4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A54B4B" w:rsidRPr="00A54B4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131 (19) </w:t>
      </w:r>
      <w:r w:rsidR="00A54B4B" w:rsidRPr="00A54B4B">
        <w:rPr>
          <w:rFonts w:ascii="Arial" w:hAnsi="Arial" w:cs="Arial"/>
          <w:b/>
          <w:bCs/>
          <w:noProof/>
          <w:sz w:val="16"/>
          <w:szCs w:val="16"/>
        </w:rPr>
        <w:t>– 44</w:t>
      </w:r>
    </w:p>
    <w:p w:rsidR="00227AE5" w:rsidRPr="00227AE5" w:rsidRDefault="00227AE5" w:rsidP="003F6026">
      <w:pPr>
        <w:spacing w:before="32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227AE5">
        <w:rPr>
          <w:rFonts w:ascii="Arial" w:hAnsi="Arial" w:cs="Arial"/>
          <w:sz w:val="28"/>
          <w:szCs w:val="28"/>
        </w:rPr>
        <w:t>Administração Penitenciária</w:t>
      </w:r>
    </w:p>
    <w:p w:rsidR="00227AE5" w:rsidRPr="003F6026" w:rsidRDefault="00227AE5" w:rsidP="00227AE5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3F6026">
        <w:rPr>
          <w:rFonts w:ascii="Arial" w:hAnsi="Arial" w:cs="Arial"/>
          <w:sz w:val="16"/>
          <w:szCs w:val="18"/>
        </w:rPr>
        <w:t>GABINETE DO SECRETÁRIO</w:t>
      </w:r>
    </w:p>
    <w:p w:rsidR="00227AE5" w:rsidRPr="00227AE5" w:rsidRDefault="00227AE5" w:rsidP="00227AE5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227AE5">
        <w:rPr>
          <w:rFonts w:ascii="Arial" w:hAnsi="Arial" w:cs="Arial"/>
          <w:b/>
          <w:bCs/>
          <w:sz w:val="28"/>
          <w:szCs w:val="28"/>
        </w:rPr>
        <w:t>Resolução SAP-10, de 28-1-2021</w:t>
      </w:r>
    </w:p>
    <w:p w:rsidR="00227AE5" w:rsidRPr="003F6026" w:rsidRDefault="00227AE5" w:rsidP="003F6026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  <w:i/>
          <w:iCs/>
          <w:sz w:val="25"/>
          <w:szCs w:val="25"/>
        </w:rPr>
      </w:pPr>
      <w:r w:rsidRPr="003F6026">
        <w:rPr>
          <w:rFonts w:ascii="Arial" w:hAnsi="Arial" w:cs="Arial"/>
          <w:b/>
          <w:bCs/>
          <w:i/>
          <w:iCs/>
          <w:sz w:val="25"/>
          <w:szCs w:val="25"/>
        </w:rPr>
        <w:t>Dispõe sobre a conferência de dados da promoção dos integrantes da classe de Agente de Escolta e Vigilância Penitenciária</w:t>
      </w:r>
    </w:p>
    <w:p w:rsidR="00227AE5" w:rsidRPr="003F6026" w:rsidRDefault="00227AE5" w:rsidP="003F6026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3"/>
          <w:szCs w:val="23"/>
        </w:rPr>
      </w:pPr>
      <w:r w:rsidRPr="003F6026">
        <w:rPr>
          <w:rFonts w:ascii="Arial" w:hAnsi="Arial" w:cs="Arial"/>
          <w:sz w:val="23"/>
          <w:szCs w:val="23"/>
        </w:rPr>
        <w:t xml:space="preserve">O Secretário da Administração Penitenciária, considerando a necessidade de realizar conferência para concretização da implantação dos dados necessários ao Concurso de Promoção por Merecimento/2019, dos integrantes da classe de Agente de Escolta e Vigilância Penitenciária, </w:t>
      </w:r>
      <w:r w:rsidRPr="003F6026">
        <w:rPr>
          <w:rFonts w:ascii="Arial" w:hAnsi="Arial" w:cs="Arial"/>
          <w:b/>
          <w:bCs/>
          <w:sz w:val="23"/>
          <w:szCs w:val="23"/>
        </w:rPr>
        <w:t>resolve</w:t>
      </w:r>
      <w:r w:rsidRPr="003F6026">
        <w:rPr>
          <w:rFonts w:ascii="Arial" w:hAnsi="Arial" w:cs="Arial"/>
          <w:sz w:val="23"/>
          <w:szCs w:val="23"/>
        </w:rPr>
        <w:t>:</w:t>
      </w:r>
      <w:bookmarkStart w:id="0" w:name="_GoBack"/>
      <w:bookmarkEnd w:id="0"/>
    </w:p>
    <w:p w:rsidR="00227AE5" w:rsidRPr="003F6026" w:rsidRDefault="00227AE5" w:rsidP="003F6026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3"/>
          <w:szCs w:val="23"/>
        </w:rPr>
      </w:pPr>
      <w:r w:rsidRPr="003F6026">
        <w:rPr>
          <w:rFonts w:ascii="Arial" w:hAnsi="Arial" w:cs="Arial"/>
          <w:b/>
          <w:bCs/>
          <w:sz w:val="23"/>
          <w:szCs w:val="23"/>
        </w:rPr>
        <w:t>Artigo 1º</w:t>
      </w:r>
      <w:r w:rsidRPr="003F6026">
        <w:rPr>
          <w:rFonts w:ascii="Arial" w:hAnsi="Arial" w:cs="Arial"/>
          <w:sz w:val="23"/>
          <w:szCs w:val="23"/>
        </w:rPr>
        <w:t xml:space="preserve"> - </w:t>
      </w:r>
      <w:r w:rsidRPr="003F6026">
        <w:rPr>
          <w:rFonts w:ascii="Arial" w:hAnsi="Arial" w:cs="Arial"/>
          <w:b/>
          <w:bCs/>
          <w:sz w:val="23"/>
          <w:szCs w:val="23"/>
        </w:rPr>
        <w:t>Incumbir</w:t>
      </w:r>
      <w:r w:rsidRPr="003F6026">
        <w:rPr>
          <w:rFonts w:ascii="Arial" w:hAnsi="Arial" w:cs="Arial"/>
          <w:sz w:val="23"/>
          <w:szCs w:val="23"/>
        </w:rPr>
        <w:t xml:space="preserve"> </w:t>
      </w:r>
      <w:r w:rsidRPr="003F6026">
        <w:rPr>
          <w:rFonts w:ascii="Arial" w:hAnsi="Arial" w:cs="Arial"/>
          <w:b/>
          <w:bCs/>
          <w:sz w:val="23"/>
          <w:szCs w:val="23"/>
        </w:rPr>
        <w:t>as Coordenadorias de Unidades Prisionais e</w:t>
      </w:r>
      <w:r w:rsidRPr="003F6026">
        <w:rPr>
          <w:rFonts w:ascii="Arial" w:hAnsi="Arial" w:cs="Arial"/>
          <w:sz w:val="23"/>
          <w:szCs w:val="23"/>
        </w:rPr>
        <w:t xml:space="preserve"> a </w:t>
      </w:r>
      <w:r w:rsidRPr="003F6026">
        <w:rPr>
          <w:rFonts w:ascii="Arial" w:hAnsi="Arial" w:cs="Arial"/>
          <w:b/>
          <w:bCs/>
          <w:sz w:val="23"/>
          <w:szCs w:val="23"/>
        </w:rPr>
        <w:t>Coordenadoria de Saúde do</w:t>
      </w:r>
      <w:r w:rsidRPr="003F6026">
        <w:rPr>
          <w:rFonts w:ascii="Arial" w:hAnsi="Arial" w:cs="Arial"/>
          <w:sz w:val="23"/>
          <w:szCs w:val="23"/>
        </w:rPr>
        <w:t xml:space="preserve"> </w:t>
      </w:r>
      <w:r w:rsidRPr="003F6026">
        <w:rPr>
          <w:rFonts w:ascii="Arial" w:hAnsi="Arial" w:cs="Arial"/>
          <w:b/>
          <w:bCs/>
          <w:sz w:val="23"/>
          <w:szCs w:val="23"/>
        </w:rPr>
        <w:t>Sistema Penitenciário</w:t>
      </w:r>
      <w:r w:rsidRPr="003F6026">
        <w:rPr>
          <w:rFonts w:ascii="Arial" w:hAnsi="Arial" w:cs="Arial"/>
          <w:sz w:val="23"/>
          <w:szCs w:val="23"/>
        </w:rPr>
        <w:t xml:space="preserve">, da </w:t>
      </w:r>
      <w:r w:rsidRPr="003F6026">
        <w:rPr>
          <w:rFonts w:ascii="Arial" w:hAnsi="Arial" w:cs="Arial"/>
          <w:b/>
          <w:bCs/>
          <w:sz w:val="23"/>
          <w:szCs w:val="23"/>
        </w:rPr>
        <w:t>responsabilidade pela revisão/conferência</w:t>
      </w:r>
      <w:r w:rsidRPr="003F6026">
        <w:rPr>
          <w:rFonts w:ascii="Arial" w:hAnsi="Arial" w:cs="Arial"/>
          <w:sz w:val="23"/>
          <w:szCs w:val="23"/>
        </w:rPr>
        <w:t xml:space="preserve">, no âmbito das respectivas Coordenadorias, </w:t>
      </w:r>
      <w:r w:rsidRPr="003F6026">
        <w:rPr>
          <w:rFonts w:ascii="Arial" w:hAnsi="Arial" w:cs="Arial"/>
          <w:b/>
          <w:bCs/>
          <w:sz w:val="23"/>
          <w:szCs w:val="23"/>
        </w:rPr>
        <w:t>das inscrições efetuadas pelos Órgãos Subsetoriais de Recursos Humanos no</w:t>
      </w:r>
      <w:r w:rsidRPr="003F6026">
        <w:rPr>
          <w:rFonts w:ascii="Arial" w:hAnsi="Arial" w:cs="Arial"/>
          <w:sz w:val="23"/>
          <w:szCs w:val="23"/>
        </w:rPr>
        <w:t xml:space="preserve"> </w:t>
      </w:r>
      <w:r w:rsidRPr="003F6026">
        <w:rPr>
          <w:rFonts w:ascii="Arial" w:hAnsi="Arial" w:cs="Arial"/>
          <w:b/>
          <w:bCs/>
          <w:sz w:val="23"/>
          <w:szCs w:val="23"/>
        </w:rPr>
        <w:t>Concurso de Promoção por Merecimento</w:t>
      </w:r>
      <w:r w:rsidRPr="003F6026">
        <w:rPr>
          <w:rFonts w:ascii="Arial" w:hAnsi="Arial" w:cs="Arial"/>
          <w:sz w:val="23"/>
          <w:szCs w:val="23"/>
        </w:rPr>
        <w:t>, instaurado pelo Edital CP 001, de 10, publicada em 11-12-2020.</w:t>
      </w:r>
    </w:p>
    <w:p w:rsidR="00227AE5" w:rsidRPr="003F6026" w:rsidRDefault="00227AE5" w:rsidP="003F6026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3"/>
          <w:szCs w:val="23"/>
        </w:rPr>
      </w:pPr>
      <w:r w:rsidRPr="003F6026">
        <w:rPr>
          <w:rFonts w:ascii="Arial" w:hAnsi="Arial" w:cs="Arial"/>
          <w:b/>
          <w:bCs/>
          <w:sz w:val="23"/>
          <w:szCs w:val="23"/>
        </w:rPr>
        <w:t>Artigo 2º</w:t>
      </w:r>
      <w:r w:rsidRPr="003F6026">
        <w:rPr>
          <w:rFonts w:ascii="Arial" w:hAnsi="Arial" w:cs="Arial"/>
          <w:sz w:val="23"/>
          <w:szCs w:val="23"/>
        </w:rPr>
        <w:t xml:space="preserve"> - Estabelecer que os trabalhos deverão estar concluídos até o dia 26-02-2021.</w:t>
      </w:r>
    </w:p>
    <w:p w:rsidR="00A7143F" w:rsidRPr="003F6026" w:rsidRDefault="00227AE5" w:rsidP="003F6026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3"/>
          <w:szCs w:val="23"/>
        </w:rPr>
      </w:pPr>
      <w:r w:rsidRPr="003F6026">
        <w:rPr>
          <w:rFonts w:ascii="Arial" w:hAnsi="Arial" w:cs="Arial"/>
          <w:b/>
          <w:bCs/>
          <w:sz w:val="23"/>
          <w:szCs w:val="23"/>
        </w:rPr>
        <w:t>Artigo 3º</w:t>
      </w:r>
      <w:r w:rsidRPr="003F6026">
        <w:rPr>
          <w:rFonts w:ascii="Arial" w:hAnsi="Arial" w:cs="Arial"/>
          <w:sz w:val="23"/>
          <w:szCs w:val="23"/>
        </w:rPr>
        <w:t xml:space="preserve"> - Esta resolução entra em vigor na data de sua publicação.</w:t>
      </w:r>
    </w:p>
    <w:p w:rsidR="004718C8" w:rsidRDefault="004718C8" w:rsidP="00D36C39">
      <w:pPr>
        <w:spacing w:before="100" w:after="120" w:line="30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9712E9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Este conteúdo não substitui o publicado no Diário </w:t>
      </w:r>
      <w:r w:rsidRPr="00996B8A">
        <w:rPr>
          <w:rFonts w:ascii="Arial" w:hAnsi="Arial" w:cs="Arial"/>
          <w:b/>
          <w:bCs/>
          <w:color w:val="FF0000"/>
          <w:sz w:val="20"/>
          <w:szCs w:val="20"/>
        </w:rPr>
        <w:t>Oficial</w:t>
      </w:r>
    </w:p>
    <w:sectPr w:rsidR="004718C8" w:rsidSect="007E5AAB">
      <w:headerReference w:type="default" r:id="rId9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5A82" w:rsidRDefault="00905A82" w:rsidP="00C64103">
      <w:pPr>
        <w:spacing w:after="0" w:line="240" w:lineRule="auto"/>
      </w:pPr>
      <w:r>
        <w:separator/>
      </w:r>
    </w:p>
  </w:endnote>
  <w:endnote w:type="continuationSeparator" w:id="0">
    <w:p w:rsidR="00905A82" w:rsidRDefault="00905A82" w:rsidP="00C641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5A82" w:rsidRDefault="00905A82" w:rsidP="00C64103">
      <w:pPr>
        <w:spacing w:after="0" w:line="240" w:lineRule="auto"/>
      </w:pPr>
      <w:r>
        <w:separator/>
      </w:r>
    </w:p>
  </w:footnote>
  <w:footnote w:type="continuationSeparator" w:id="0">
    <w:p w:rsidR="00905A82" w:rsidRDefault="00905A82" w:rsidP="00C641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1569" w:rsidRDefault="00D21569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064B7F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25pt;height:11.25pt" o:bullet="t">
        <v:imagedata r:id="rId1" o:title="mso8C5E"/>
      </v:shape>
    </w:pict>
  </w:numPicBullet>
  <w:abstractNum w:abstractNumId="0" w15:restartNumberingAfterBreak="0">
    <w:nsid w:val="09D26186"/>
    <w:multiLevelType w:val="hybridMultilevel"/>
    <w:tmpl w:val="FA346200"/>
    <w:lvl w:ilvl="0" w:tplc="CF4A00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0A785B91"/>
    <w:multiLevelType w:val="hybridMultilevel"/>
    <w:tmpl w:val="80861D48"/>
    <w:lvl w:ilvl="0" w:tplc="0EB463F8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 w15:restartNumberingAfterBreak="0">
    <w:nsid w:val="2A4C6FFE"/>
    <w:multiLevelType w:val="hybridMultilevel"/>
    <w:tmpl w:val="249CD646"/>
    <w:lvl w:ilvl="0" w:tplc="CAC0B758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371D12F7"/>
    <w:multiLevelType w:val="hybridMultilevel"/>
    <w:tmpl w:val="A7E0DA2C"/>
    <w:lvl w:ilvl="0" w:tplc="8482D436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abstractNum w:abstractNumId="4" w15:restartNumberingAfterBreak="0">
    <w:nsid w:val="46142913"/>
    <w:multiLevelType w:val="hybridMultilevel"/>
    <w:tmpl w:val="BEBCD6C6"/>
    <w:lvl w:ilvl="0" w:tplc="D62036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" w15:restartNumberingAfterBreak="0">
    <w:nsid w:val="60F27235"/>
    <w:multiLevelType w:val="hybridMultilevel"/>
    <w:tmpl w:val="63D08E58"/>
    <w:lvl w:ilvl="0" w:tplc="0416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6" w15:restartNumberingAfterBreak="0">
    <w:nsid w:val="657B5F25"/>
    <w:multiLevelType w:val="hybridMultilevel"/>
    <w:tmpl w:val="D3283956"/>
    <w:lvl w:ilvl="0" w:tplc="241A4C7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 w15:restartNumberingAfterBreak="0">
    <w:nsid w:val="6A8B2C5C"/>
    <w:multiLevelType w:val="hybridMultilevel"/>
    <w:tmpl w:val="44282846"/>
    <w:lvl w:ilvl="0" w:tplc="706C573E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1"/>
  </w:num>
  <w:num w:numId="5">
    <w:abstractNumId w:val="4"/>
  </w:num>
  <w:num w:numId="6">
    <w:abstractNumId w:val="2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4D9"/>
    <w:rsid w:val="0000089B"/>
    <w:rsid w:val="00001A11"/>
    <w:rsid w:val="00001F99"/>
    <w:rsid w:val="000021E6"/>
    <w:rsid w:val="0000228D"/>
    <w:rsid w:val="00002CA2"/>
    <w:rsid w:val="00002D30"/>
    <w:rsid w:val="0000346C"/>
    <w:rsid w:val="000045A0"/>
    <w:rsid w:val="000045A6"/>
    <w:rsid w:val="00004641"/>
    <w:rsid w:val="00004AB1"/>
    <w:rsid w:val="0000595E"/>
    <w:rsid w:val="00005968"/>
    <w:rsid w:val="000070E2"/>
    <w:rsid w:val="00007E24"/>
    <w:rsid w:val="00010828"/>
    <w:rsid w:val="00010E5D"/>
    <w:rsid w:val="00011446"/>
    <w:rsid w:val="00011E5B"/>
    <w:rsid w:val="00012449"/>
    <w:rsid w:val="000129F5"/>
    <w:rsid w:val="00012A64"/>
    <w:rsid w:val="00012F6E"/>
    <w:rsid w:val="0001334C"/>
    <w:rsid w:val="000135FE"/>
    <w:rsid w:val="00013D8A"/>
    <w:rsid w:val="000140ED"/>
    <w:rsid w:val="0001417D"/>
    <w:rsid w:val="0001488B"/>
    <w:rsid w:val="00014976"/>
    <w:rsid w:val="00014A21"/>
    <w:rsid w:val="00014C5D"/>
    <w:rsid w:val="000156F6"/>
    <w:rsid w:val="0001594E"/>
    <w:rsid w:val="00015E02"/>
    <w:rsid w:val="00015F9C"/>
    <w:rsid w:val="000161C1"/>
    <w:rsid w:val="00016451"/>
    <w:rsid w:val="00016CCC"/>
    <w:rsid w:val="000171A9"/>
    <w:rsid w:val="000179D4"/>
    <w:rsid w:val="000200AB"/>
    <w:rsid w:val="0002092A"/>
    <w:rsid w:val="00020983"/>
    <w:rsid w:val="00020E00"/>
    <w:rsid w:val="0002115B"/>
    <w:rsid w:val="000212F3"/>
    <w:rsid w:val="00021CDF"/>
    <w:rsid w:val="00022689"/>
    <w:rsid w:val="0002302D"/>
    <w:rsid w:val="00023529"/>
    <w:rsid w:val="00023739"/>
    <w:rsid w:val="00023B4E"/>
    <w:rsid w:val="00023ED0"/>
    <w:rsid w:val="00023F6C"/>
    <w:rsid w:val="000242C1"/>
    <w:rsid w:val="0002467C"/>
    <w:rsid w:val="000246A2"/>
    <w:rsid w:val="0002496D"/>
    <w:rsid w:val="00024C58"/>
    <w:rsid w:val="0002537A"/>
    <w:rsid w:val="00025435"/>
    <w:rsid w:val="000255ED"/>
    <w:rsid w:val="0002562E"/>
    <w:rsid w:val="000256A0"/>
    <w:rsid w:val="00025EAC"/>
    <w:rsid w:val="000264E9"/>
    <w:rsid w:val="00026ABE"/>
    <w:rsid w:val="00026E05"/>
    <w:rsid w:val="00026EED"/>
    <w:rsid w:val="000273BE"/>
    <w:rsid w:val="00027D22"/>
    <w:rsid w:val="00027E5F"/>
    <w:rsid w:val="000302EC"/>
    <w:rsid w:val="000311D2"/>
    <w:rsid w:val="00031583"/>
    <w:rsid w:val="00031B41"/>
    <w:rsid w:val="00031D18"/>
    <w:rsid w:val="00031FD1"/>
    <w:rsid w:val="000322A2"/>
    <w:rsid w:val="00032626"/>
    <w:rsid w:val="000327A8"/>
    <w:rsid w:val="00032A35"/>
    <w:rsid w:val="00033266"/>
    <w:rsid w:val="000337E7"/>
    <w:rsid w:val="0003390D"/>
    <w:rsid w:val="00033F29"/>
    <w:rsid w:val="00033F2E"/>
    <w:rsid w:val="00035727"/>
    <w:rsid w:val="0003580A"/>
    <w:rsid w:val="00035C7F"/>
    <w:rsid w:val="000366BD"/>
    <w:rsid w:val="00036D58"/>
    <w:rsid w:val="0003718E"/>
    <w:rsid w:val="000373F4"/>
    <w:rsid w:val="000376F7"/>
    <w:rsid w:val="00037A1D"/>
    <w:rsid w:val="00037C7E"/>
    <w:rsid w:val="00037E13"/>
    <w:rsid w:val="0004007E"/>
    <w:rsid w:val="000404C3"/>
    <w:rsid w:val="00040AE7"/>
    <w:rsid w:val="00040C4C"/>
    <w:rsid w:val="000411A8"/>
    <w:rsid w:val="00041441"/>
    <w:rsid w:val="0004153F"/>
    <w:rsid w:val="00041DEC"/>
    <w:rsid w:val="0004265F"/>
    <w:rsid w:val="00044524"/>
    <w:rsid w:val="00044B33"/>
    <w:rsid w:val="00044CDA"/>
    <w:rsid w:val="00044E5C"/>
    <w:rsid w:val="00044FFB"/>
    <w:rsid w:val="00045964"/>
    <w:rsid w:val="0004623B"/>
    <w:rsid w:val="00046447"/>
    <w:rsid w:val="000469A9"/>
    <w:rsid w:val="00047885"/>
    <w:rsid w:val="000500DF"/>
    <w:rsid w:val="0005011C"/>
    <w:rsid w:val="000510E5"/>
    <w:rsid w:val="0005145B"/>
    <w:rsid w:val="00051918"/>
    <w:rsid w:val="00051961"/>
    <w:rsid w:val="00051B71"/>
    <w:rsid w:val="00051CA4"/>
    <w:rsid w:val="00051D92"/>
    <w:rsid w:val="0005206D"/>
    <w:rsid w:val="00052CB0"/>
    <w:rsid w:val="00052D2E"/>
    <w:rsid w:val="00052F5F"/>
    <w:rsid w:val="00053F22"/>
    <w:rsid w:val="00054005"/>
    <w:rsid w:val="00054297"/>
    <w:rsid w:val="00054E56"/>
    <w:rsid w:val="0005501D"/>
    <w:rsid w:val="000550C9"/>
    <w:rsid w:val="0005549F"/>
    <w:rsid w:val="00055A6A"/>
    <w:rsid w:val="0005601F"/>
    <w:rsid w:val="000570A3"/>
    <w:rsid w:val="00057AB9"/>
    <w:rsid w:val="000601BA"/>
    <w:rsid w:val="000604DC"/>
    <w:rsid w:val="00060509"/>
    <w:rsid w:val="0006051C"/>
    <w:rsid w:val="00060D8E"/>
    <w:rsid w:val="0006142C"/>
    <w:rsid w:val="00061B25"/>
    <w:rsid w:val="00063201"/>
    <w:rsid w:val="000634D3"/>
    <w:rsid w:val="000638AC"/>
    <w:rsid w:val="00063E1A"/>
    <w:rsid w:val="00064109"/>
    <w:rsid w:val="00064751"/>
    <w:rsid w:val="000649A7"/>
    <w:rsid w:val="00064B7F"/>
    <w:rsid w:val="000652DE"/>
    <w:rsid w:val="00065446"/>
    <w:rsid w:val="00065618"/>
    <w:rsid w:val="0006572F"/>
    <w:rsid w:val="00065D2B"/>
    <w:rsid w:val="00065D87"/>
    <w:rsid w:val="00066D24"/>
    <w:rsid w:val="00067865"/>
    <w:rsid w:val="00070462"/>
    <w:rsid w:val="00070AFC"/>
    <w:rsid w:val="00070C45"/>
    <w:rsid w:val="00070F97"/>
    <w:rsid w:val="000711A3"/>
    <w:rsid w:val="000713F5"/>
    <w:rsid w:val="000729FB"/>
    <w:rsid w:val="00072C77"/>
    <w:rsid w:val="00073303"/>
    <w:rsid w:val="00073CEF"/>
    <w:rsid w:val="00073DEF"/>
    <w:rsid w:val="00074749"/>
    <w:rsid w:val="0007526F"/>
    <w:rsid w:val="00075CFB"/>
    <w:rsid w:val="00075FB1"/>
    <w:rsid w:val="00076445"/>
    <w:rsid w:val="0007645C"/>
    <w:rsid w:val="00076D5F"/>
    <w:rsid w:val="000808BB"/>
    <w:rsid w:val="00080DE7"/>
    <w:rsid w:val="00080ED7"/>
    <w:rsid w:val="00080FC1"/>
    <w:rsid w:val="000810AD"/>
    <w:rsid w:val="0008190E"/>
    <w:rsid w:val="00081C54"/>
    <w:rsid w:val="00082E7B"/>
    <w:rsid w:val="000839AE"/>
    <w:rsid w:val="00084092"/>
    <w:rsid w:val="000840BD"/>
    <w:rsid w:val="000845FE"/>
    <w:rsid w:val="000846A5"/>
    <w:rsid w:val="00084E73"/>
    <w:rsid w:val="00084EB4"/>
    <w:rsid w:val="00084F8B"/>
    <w:rsid w:val="000850B8"/>
    <w:rsid w:val="00085161"/>
    <w:rsid w:val="00085579"/>
    <w:rsid w:val="000861C0"/>
    <w:rsid w:val="000863D6"/>
    <w:rsid w:val="000875E2"/>
    <w:rsid w:val="00087FE5"/>
    <w:rsid w:val="0009046F"/>
    <w:rsid w:val="00090AFA"/>
    <w:rsid w:val="00090C40"/>
    <w:rsid w:val="00090C5F"/>
    <w:rsid w:val="00091A9A"/>
    <w:rsid w:val="00092187"/>
    <w:rsid w:val="00092C2D"/>
    <w:rsid w:val="00092FA2"/>
    <w:rsid w:val="00093A36"/>
    <w:rsid w:val="00094019"/>
    <w:rsid w:val="0009444C"/>
    <w:rsid w:val="00094FEB"/>
    <w:rsid w:val="000950F7"/>
    <w:rsid w:val="0009513C"/>
    <w:rsid w:val="000955FF"/>
    <w:rsid w:val="000956EF"/>
    <w:rsid w:val="000963DA"/>
    <w:rsid w:val="00096540"/>
    <w:rsid w:val="0009685E"/>
    <w:rsid w:val="00097066"/>
    <w:rsid w:val="00097147"/>
    <w:rsid w:val="000978CC"/>
    <w:rsid w:val="000A0092"/>
    <w:rsid w:val="000A033E"/>
    <w:rsid w:val="000A083B"/>
    <w:rsid w:val="000A0884"/>
    <w:rsid w:val="000A0DED"/>
    <w:rsid w:val="000A0EE7"/>
    <w:rsid w:val="000A1385"/>
    <w:rsid w:val="000A155A"/>
    <w:rsid w:val="000A1787"/>
    <w:rsid w:val="000A17E2"/>
    <w:rsid w:val="000A1820"/>
    <w:rsid w:val="000A1B5D"/>
    <w:rsid w:val="000A1BB7"/>
    <w:rsid w:val="000A25B5"/>
    <w:rsid w:val="000A2783"/>
    <w:rsid w:val="000A357F"/>
    <w:rsid w:val="000A3740"/>
    <w:rsid w:val="000A462D"/>
    <w:rsid w:val="000A4B3F"/>
    <w:rsid w:val="000A523B"/>
    <w:rsid w:val="000A5749"/>
    <w:rsid w:val="000A59E7"/>
    <w:rsid w:val="000A5A98"/>
    <w:rsid w:val="000A5AD9"/>
    <w:rsid w:val="000A5D6A"/>
    <w:rsid w:val="000A7FDA"/>
    <w:rsid w:val="000B023D"/>
    <w:rsid w:val="000B0569"/>
    <w:rsid w:val="000B0D76"/>
    <w:rsid w:val="000B0F83"/>
    <w:rsid w:val="000B1051"/>
    <w:rsid w:val="000B1799"/>
    <w:rsid w:val="000B1B9A"/>
    <w:rsid w:val="000B2704"/>
    <w:rsid w:val="000B2AA1"/>
    <w:rsid w:val="000B3237"/>
    <w:rsid w:val="000B3A47"/>
    <w:rsid w:val="000B4052"/>
    <w:rsid w:val="000B4722"/>
    <w:rsid w:val="000B49F3"/>
    <w:rsid w:val="000B4F56"/>
    <w:rsid w:val="000B506C"/>
    <w:rsid w:val="000B6387"/>
    <w:rsid w:val="000B6701"/>
    <w:rsid w:val="000B6740"/>
    <w:rsid w:val="000B6C53"/>
    <w:rsid w:val="000B70C6"/>
    <w:rsid w:val="000C1B11"/>
    <w:rsid w:val="000C335F"/>
    <w:rsid w:val="000C37F9"/>
    <w:rsid w:val="000C39CD"/>
    <w:rsid w:val="000C4E0F"/>
    <w:rsid w:val="000C4F97"/>
    <w:rsid w:val="000C559D"/>
    <w:rsid w:val="000C5601"/>
    <w:rsid w:val="000C583B"/>
    <w:rsid w:val="000C5C5E"/>
    <w:rsid w:val="000C64B1"/>
    <w:rsid w:val="000C6EBA"/>
    <w:rsid w:val="000C6F93"/>
    <w:rsid w:val="000C7029"/>
    <w:rsid w:val="000C747E"/>
    <w:rsid w:val="000C780F"/>
    <w:rsid w:val="000C7A89"/>
    <w:rsid w:val="000C7DE4"/>
    <w:rsid w:val="000D0395"/>
    <w:rsid w:val="000D0567"/>
    <w:rsid w:val="000D0CFF"/>
    <w:rsid w:val="000D10D9"/>
    <w:rsid w:val="000D1147"/>
    <w:rsid w:val="000D1B49"/>
    <w:rsid w:val="000D1C35"/>
    <w:rsid w:val="000D1F9D"/>
    <w:rsid w:val="000D2631"/>
    <w:rsid w:val="000D2641"/>
    <w:rsid w:val="000D29A3"/>
    <w:rsid w:val="000D2A9C"/>
    <w:rsid w:val="000D2B71"/>
    <w:rsid w:val="000D327E"/>
    <w:rsid w:val="000D3FC8"/>
    <w:rsid w:val="000D515B"/>
    <w:rsid w:val="000D516C"/>
    <w:rsid w:val="000D5286"/>
    <w:rsid w:val="000D54D9"/>
    <w:rsid w:val="000D5AC3"/>
    <w:rsid w:val="000D6376"/>
    <w:rsid w:val="000D6673"/>
    <w:rsid w:val="000D686B"/>
    <w:rsid w:val="000D6BE2"/>
    <w:rsid w:val="000D71B3"/>
    <w:rsid w:val="000D76AD"/>
    <w:rsid w:val="000D79BA"/>
    <w:rsid w:val="000D7ABE"/>
    <w:rsid w:val="000D7D4B"/>
    <w:rsid w:val="000E002D"/>
    <w:rsid w:val="000E095A"/>
    <w:rsid w:val="000E1A29"/>
    <w:rsid w:val="000E1C36"/>
    <w:rsid w:val="000E2093"/>
    <w:rsid w:val="000E263A"/>
    <w:rsid w:val="000E2A53"/>
    <w:rsid w:val="000E2ED2"/>
    <w:rsid w:val="000E3926"/>
    <w:rsid w:val="000E3F59"/>
    <w:rsid w:val="000E3FE5"/>
    <w:rsid w:val="000E4B5C"/>
    <w:rsid w:val="000E4BF9"/>
    <w:rsid w:val="000E4C8C"/>
    <w:rsid w:val="000E4CD2"/>
    <w:rsid w:val="000E4DFD"/>
    <w:rsid w:val="000E4E97"/>
    <w:rsid w:val="000E5072"/>
    <w:rsid w:val="000E5687"/>
    <w:rsid w:val="000E58B7"/>
    <w:rsid w:val="000E5A71"/>
    <w:rsid w:val="000E6620"/>
    <w:rsid w:val="000E6BBC"/>
    <w:rsid w:val="000E6EC5"/>
    <w:rsid w:val="000E7FB4"/>
    <w:rsid w:val="000F0019"/>
    <w:rsid w:val="000F01E7"/>
    <w:rsid w:val="000F08CF"/>
    <w:rsid w:val="000F0AE0"/>
    <w:rsid w:val="000F108C"/>
    <w:rsid w:val="000F11A1"/>
    <w:rsid w:val="000F14D6"/>
    <w:rsid w:val="000F1665"/>
    <w:rsid w:val="000F192E"/>
    <w:rsid w:val="000F202D"/>
    <w:rsid w:val="000F2AC8"/>
    <w:rsid w:val="000F2CEF"/>
    <w:rsid w:val="000F2D37"/>
    <w:rsid w:val="000F2F42"/>
    <w:rsid w:val="000F332A"/>
    <w:rsid w:val="000F3952"/>
    <w:rsid w:val="000F3A06"/>
    <w:rsid w:val="000F3B33"/>
    <w:rsid w:val="000F3E9F"/>
    <w:rsid w:val="000F4165"/>
    <w:rsid w:val="000F42FA"/>
    <w:rsid w:val="000F431A"/>
    <w:rsid w:val="000F43AC"/>
    <w:rsid w:val="000F4C11"/>
    <w:rsid w:val="000F4C52"/>
    <w:rsid w:val="000F4D9D"/>
    <w:rsid w:val="000F4DCB"/>
    <w:rsid w:val="000F53AA"/>
    <w:rsid w:val="000F5856"/>
    <w:rsid w:val="000F59B2"/>
    <w:rsid w:val="000F5B21"/>
    <w:rsid w:val="000F64F5"/>
    <w:rsid w:val="000F65AF"/>
    <w:rsid w:val="000F6AB6"/>
    <w:rsid w:val="000F6BB5"/>
    <w:rsid w:val="000F7523"/>
    <w:rsid w:val="000F7A7E"/>
    <w:rsid w:val="000F7D82"/>
    <w:rsid w:val="000F7DE7"/>
    <w:rsid w:val="001001D4"/>
    <w:rsid w:val="00100C49"/>
    <w:rsid w:val="00100E8F"/>
    <w:rsid w:val="00101CBF"/>
    <w:rsid w:val="00102041"/>
    <w:rsid w:val="00103A21"/>
    <w:rsid w:val="00103F34"/>
    <w:rsid w:val="00104E64"/>
    <w:rsid w:val="00105057"/>
    <w:rsid w:val="001051CD"/>
    <w:rsid w:val="00105495"/>
    <w:rsid w:val="00105532"/>
    <w:rsid w:val="001056B6"/>
    <w:rsid w:val="001056DF"/>
    <w:rsid w:val="0010590A"/>
    <w:rsid w:val="00105981"/>
    <w:rsid w:val="00105FA2"/>
    <w:rsid w:val="00107B1E"/>
    <w:rsid w:val="00107DD9"/>
    <w:rsid w:val="00107FA0"/>
    <w:rsid w:val="001106BC"/>
    <w:rsid w:val="00110E02"/>
    <w:rsid w:val="00111303"/>
    <w:rsid w:val="001119CD"/>
    <w:rsid w:val="001119D6"/>
    <w:rsid w:val="001123A6"/>
    <w:rsid w:val="001124E0"/>
    <w:rsid w:val="00112DD8"/>
    <w:rsid w:val="00113CAD"/>
    <w:rsid w:val="001140BA"/>
    <w:rsid w:val="001141FE"/>
    <w:rsid w:val="00114BA2"/>
    <w:rsid w:val="00114DD2"/>
    <w:rsid w:val="001153CF"/>
    <w:rsid w:val="00115834"/>
    <w:rsid w:val="001163B8"/>
    <w:rsid w:val="00116AE0"/>
    <w:rsid w:val="00116E30"/>
    <w:rsid w:val="001178B8"/>
    <w:rsid w:val="00117A79"/>
    <w:rsid w:val="00120407"/>
    <w:rsid w:val="00120E4A"/>
    <w:rsid w:val="00121213"/>
    <w:rsid w:val="0012129D"/>
    <w:rsid w:val="001212D6"/>
    <w:rsid w:val="001219C0"/>
    <w:rsid w:val="00121F11"/>
    <w:rsid w:val="00122057"/>
    <w:rsid w:val="00122098"/>
    <w:rsid w:val="00123180"/>
    <w:rsid w:val="00123564"/>
    <w:rsid w:val="00123C48"/>
    <w:rsid w:val="00123EDD"/>
    <w:rsid w:val="00124052"/>
    <w:rsid w:val="00124908"/>
    <w:rsid w:val="00124DA6"/>
    <w:rsid w:val="00125A77"/>
    <w:rsid w:val="00125D01"/>
    <w:rsid w:val="0012623D"/>
    <w:rsid w:val="00126AF3"/>
    <w:rsid w:val="00126B3F"/>
    <w:rsid w:val="00126F4A"/>
    <w:rsid w:val="00126F68"/>
    <w:rsid w:val="0013088A"/>
    <w:rsid w:val="00130C91"/>
    <w:rsid w:val="00131093"/>
    <w:rsid w:val="00131135"/>
    <w:rsid w:val="00131D60"/>
    <w:rsid w:val="001320B7"/>
    <w:rsid w:val="00132142"/>
    <w:rsid w:val="001328B1"/>
    <w:rsid w:val="00132EA1"/>
    <w:rsid w:val="00132ED0"/>
    <w:rsid w:val="001330B5"/>
    <w:rsid w:val="001333B1"/>
    <w:rsid w:val="0013392B"/>
    <w:rsid w:val="00133C1F"/>
    <w:rsid w:val="00135790"/>
    <w:rsid w:val="00135810"/>
    <w:rsid w:val="00135CC2"/>
    <w:rsid w:val="00135D49"/>
    <w:rsid w:val="00136AD9"/>
    <w:rsid w:val="00136F2F"/>
    <w:rsid w:val="001371A6"/>
    <w:rsid w:val="001376CA"/>
    <w:rsid w:val="00137DE2"/>
    <w:rsid w:val="00137FD6"/>
    <w:rsid w:val="001400FB"/>
    <w:rsid w:val="001401D2"/>
    <w:rsid w:val="001407DC"/>
    <w:rsid w:val="00140B12"/>
    <w:rsid w:val="00141161"/>
    <w:rsid w:val="00141663"/>
    <w:rsid w:val="001421AC"/>
    <w:rsid w:val="0014273B"/>
    <w:rsid w:val="00142E33"/>
    <w:rsid w:val="00143F95"/>
    <w:rsid w:val="00144253"/>
    <w:rsid w:val="0014432B"/>
    <w:rsid w:val="001443F6"/>
    <w:rsid w:val="00144D3B"/>
    <w:rsid w:val="00145274"/>
    <w:rsid w:val="00145D1D"/>
    <w:rsid w:val="00146924"/>
    <w:rsid w:val="00146C3A"/>
    <w:rsid w:val="00146CE1"/>
    <w:rsid w:val="00146F68"/>
    <w:rsid w:val="0014782D"/>
    <w:rsid w:val="00147CBA"/>
    <w:rsid w:val="001509EE"/>
    <w:rsid w:val="00150A44"/>
    <w:rsid w:val="00150B29"/>
    <w:rsid w:val="00150E18"/>
    <w:rsid w:val="00151785"/>
    <w:rsid w:val="001519FA"/>
    <w:rsid w:val="0015230E"/>
    <w:rsid w:val="001524EE"/>
    <w:rsid w:val="00152687"/>
    <w:rsid w:val="00152A34"/>
    <w:rsid w:val="00152A8C"/>
    <w:rsid w:val="00152D45"/>
    <w:rsid w:val="0015306A"/>
    <w:rsid w:val="001535BF"/>
    <w:rsid w:val="0015378C"/>
    <w:rsid w:val="00153B27"/>
    <w:rsid w:val="00153BA0"/>
    <w:rsid w:val="00154A20"/>
    <w:rsid w:val="00154DD9"/>
    <w:rsid w:val="00155075"/>
    <w:rsid w:val="001553A3"/>
    <w:rsid w:val="00156720"/>
    <w:rsid w:val="001567AE"/>
    <w:rsid w:val="00156EB5"/>
    <w:rsid w:val="00157039"/>
    <w:rsid w:val="00157672"/>
    <w:rsid w:val="00157819"/>
    <w:rsid w:val="0015791C"/>
    <w:rsid w:val="00157A3C"/>
    <w:rsid w:val="00157BD0"/>
    <w:rsid w:val="00160032"/>
    <w:rsid w:val="00160125"/>
    <w:rsid w:val="00161370"/>
    <w:rsid w:val="001615F2"/>
    <w:rsid w:val="001617D4"/>
    <w:rsid w:val="0016199D"/>
    <w:rsid w:val="001621A6"/>
    <w:rsid w:val="00162CF6"/>
    <w:rsid w:val="00163C61"/>
    <w:rsid w:val="00164A5F"/>
    <w:rsid w:val="00164FD3"/>
    <w:rsid w:val="00165AE4"/>
    <w:rsid w:val="00166134"/>
    <w:rsid w:val="00166194"/>
    <w:rsid w:val="001663A1"/>
    <w:rsid w:val="00167046"/>
    <w:rsid w:val="0016727B"/>
    <w:rsid w:val="00167377"/>
    <w:rsid w:val="0017019F"/>
    <w:rsid w:val="00171418"/>
    <w:rsid w:val="0017183E"/>
    <w:rsid w:val="00171B11"/>
    <w:rsid w:val="00172029"/>
    <w:rsid w:val="001725B1"/>
    <w:rsid w:val="00172985"/>
    <w:rsid w:val="00172A41"/>
    <w:rsid w:val="00172C1E"/>
    <w:rsid w:val="001733DA"/>
    <w:rsid w:val="00173F5D"/>
    <w:rsid w:val="00174154"/>
    <w:rsid w:val="0017491D"/>
    <w:rsid w:val="00174CE6"/>
    <w:rsid w:val="00174E05"/>
    <w:rsid w:val="00175589"/>
    <w:rsid w:val="00175F86"/>
    <w:rsid w:val="00176313"/>
    <w:rsid w:val="00176655"/>
    <w:rsid w:val="00176662"/>
    <w:rsid w:val="00176672"/>
    <w:rsid w:val="00177898"/>
    <w:rsid w:val="00180241"/>
    <w:rsid w:val="001802A0"/>
    <w:rsid w:val="0018065C"/>
    <w:rsid w:val="00180865"/>
    <w:rsid w:val="00180918"/>
    <w:rsid w:val="00181B09"/>
    <w:rsid w:val="00181C65"/>
    <w:rsid w:val="00182849"/>
    <w:rsid w:val="00182CDD"/>
    <w:rsid w:val="00182FF0"/>
    <w:rsid w:val="00183114"/>
    <w:rsid w:val="00183281"/>
    <w:rsid w:val="00183588"/>
    <w:rsid w:val="001838C9"/>
    <w:rsid w:val="00183AA4"/>
    <w:rsid w:val="00183B3B"/>
    <w:rsid w:val="0018438F"/>
    <w:rsid w:val="001847F1"/>
    <w:rsid w:val="00184C09"/>
    <w:rsid w:val="0018605E"/>
    <w:rsid w:val="0018682C"/>
    <w:rsid w:val="00186940"/>
    <w:rsid w:val="00187BD1"/>
    <w:rsid w:val="00187EE3"/>
    <w:rsid w:val="00190C97"/>
    <w:rsid w:val="00191891"/>
    <w:rsid w:val="00191C43"/>
    <w:rsid w:val="00191CBC"/>
    <w:rsid w:val="00192F7D"/>
    <w:rsid w:val="0019325E"/>
    <w:rsid w:val="00194D24"/>
    <w:rsid w:val="0019566C"/>
    <w:rsid w:val="00195671"/>
    <w:rsid w:val="00195C35"/>
    <w:rsid w:val="00196968"/>
    <w:rsid w:val="00196993"/>
    <w:rsid w:val="00196ED5"/>
    <w:rsid w:val="00196FA0"/>
    <w:rsid w:val="00197002"/>
    <w:rsid w:val="0019752C"/>
    <w:rsid w:val="00197982"/>
    <w:rsid w:val="00197CA8"/>
    <w:rsid w:val="001A227F"/>
    <w:rsid w:val="001A235A"/>
    <w:rsid w:val="001A2E2A"/>
    <w:rsid w:val="001A3E39"/>
    <w:rsid w:val="001A4183"/>
    <w:rsid w:val="001A4196"/>
    <w:rsid w:val="001A48DD"/>
    <w:rsid w:val="001A50FF"/>
    <w:rsid w:val="001A5169"/>
    <w:rsid w:val="001A72F4"/>
    <w:rsid w:val="001A786F"/>
    <w:rsid w:val="001B0ED0"/>
    <w:rsid w:val="001B0F11"/>
    <w:rsid w:val="001B1010"/>
    <w:rsid w:val="001B196D"/>
    <w:rsid w:val="001B23F2"/>
    <w:rsid w:val="001B2C8C"/>
    <w:rsid w:val="001B2DF4"/>
    <w:rsid w:val="001B4427"/>
    <w:rsid w:val="001B46A3"/>
    <w:rsid w:val="001B4910"/>
    <w:rsid w:val="001B5232"/>
    <w:rsid w:val="001B5B22"/>
    <w:rsid w:val="001B608E"/>
    <w:rsid w:val="001B66F3"/>
    <w:rsid w:val="001B69C3"/>
    <w:rsid w:val="001B6E4E"/>
    <w:rsid w:val="001B738F"/>
    <w:rsid w:val="001C0B03"/>
    <w:rsid w:val="001C1207"/>
    <w:rsid w:val="001C1745"/>
    <w:rsid w:val="001C18B7"/>
    <w:rsid w:val="001C1C03"/>
    <w:rsid w:val="001C1CF7"/>
    <w:rsid w:val="001C2658"/>
    <w:rsid w:val="001C316A"/>
    <w:rsid w:val="001C327A"/>
    <w:rsid w:val="001C341B"/>
    <w:rsid w:val="001C3603"/>
    <w:rsid w:val="001C3DA0"/>
    <w:rsid w:val="001C4375"/>
    <w:rsid w:val="001C4396"/>
    <w:rsid w:val="001C447A"/>
    <w:rsid w:val="001C4863"/>
    <w:rsid w:val="001C4A4F"/>
    <w:rsid w:val="001C4EA7"/>
    <w:rsid w:val="001C5A68"/>
    <w:rsid w:val="001C6239"/>
    <w:rsid w:val="001C639F"/>
    <w:rsid w:val="001C65E4"/>
    <w:rsid w:val="001C67D4"/>
    <w:rsid w:val="001C6D29"/>
    <w:rsid w:val="001C726A"/>
    <w:rsid w:val="001C77F3"/>
    <w:rsid w:val="001C7C6A"/>
    <w:rsid w:val="001D05E8"/>
    <w:rsid w:val="001D0A35"/>
    <w:rsid w:val="001D1379"/>
    <w:rsid w:val="001D19F7"/>
    <w:rsid w:val="001D2C8B"/>
    <w:rsid w:val="001D450B"/>
    <w:rsid w:val="001D4F3E"/>
    <w:rsid w:val="001D50DD"/>
    <w:rsid w:val="001D5509"/>
    <w:rsid w:val="001D56D8"/>
    <w:rsid w:val="001D5E9B"/>
    <w:rsid w:val="001D5FF6"/>
    <w:rsid w:val="001D64CC"/>
    <w:rsid w:val="001D66CB"/>
    <w:rsid w:val="001D6873"/>
    <w:rsid w:val="001D6AB2"/>
    <w:rsid w:val="001D70CE"/>
    <w:rsid w:val="001D7448"/>
    <w:rsid w:val="001D7465"/>
    <w:rsid w:val="001D7588"/>
    <w:rsid w:val="001D79F0"/>
    <w:rsid w:val="001D7E94"/>
    <w:rsid w:val="001E0531"/>
    <w:rsid w:val="001E0F2F"/>
    <w:rsid w:val="001E1018"/>
    <w:rsid w:val="001E1175"/>
    <w:rsid w:val="001E11E2"/>
    <w:rsid w:val="001E2908"/>
    <w:rsid w:val="001E2A09"/>
    <w:rsid w:val="001E3050"/>
    <w:rsid w:val="001E3549"/>
    <w:rsid w:val="001E3F34"/>
    <w:rsid w:val="001E472D"/>
    <w:rsid w:val="001E4BF3"/>
    <w:rsid w:val="001E6649"/>
    <w:rsid w:val="001E7103"/>
    <w:rsid w:val="001E7387"/>
    <w:rsid w:val="001F039E"/>
    <w:rsid w:val="001F0EE4"/>
    <w:rsid w:val="001F0FD7"/>
    <w:rsid w:val="001F10E1"/>
    <w:rsid w:val="001F13F4"/>
    <w:rsid w:val="001F13FE"/>
    <w:rsid w:val="001F1640"/>
    <w:rsid w:val="001F1681"/>
    <w:rsid w:val="001F2C36"/>
    <w:rsid w:val="001F31D2"/>
    <w:rsid w:val="001F36F5"/>
    <w:rsid w:val="001F396C"/>
    <w:rsid w:val="001F4A4A"/>
    <w:rsid w:val="001F4D12"/>
    <w:rsid w:val="001F5253"/>
    <w:rsid w:val="001F55D7"/>
    <w:rsid w:val="001F5BC8"/>
    <w:rsid w:val="001F5EC9"/>
    <w:rsid w:val="001F6C0C"/>
    <w:rsid w:val="001F6D74"/>
    <w:rsid w:val="001F6DBB"/>
    <w:rsid w:val="001F72A2"/>
    <w:rsid w:val="001F7330"/>
    <w:rsid w:val="00200D9F"/>
    <w:rsid w:val="00200EE4"/>
    <w:rsid w:val="00201602"/>
    <w:rsid w:val="00201846"/>
    <w:rsid w:val="00201D00"/>
    <w:rsid w:val="00201DEF"/>
    <w:rsid w:val="002026DC"/>
    <w:rsid w:val="002026E8"/>
    <w:rsid w:val="002028FE"/>
    <w:rsid w:val="00202D2E"/>
    <w:rsid w:val="00203BB8"/>
    <w:rsid w:val="00203EF0"/>
    <w:rsid w:val="002045AC"/>
    <w:rsid w:val="00204B92"/>
    <w:rsid w:val="00204CB3"/>
    <w:rsid w:val="00204F9E"/>
    <w:rsid w:val="00204FF3"/>
    <w:rsid w:val="0020535A"/>
    <w:rsid w:val="0020535B"/>
    <w:rsid w:val="00205AE8"/>
    <w:rsid w:val="00205C39"/>
    <w:rsid w:val="00205D1F"/>
    <w:rsid w:val="00206468"/>
    <w:rsid w:val="0020684F"/>
    <w:rsid w:val="00206B83"/>
    <w:rsid w:val="00206C8B"/>
    <w:rsid w:val="00207202"/>
    <w:rsid w:val="0020791B"/>
    <w:rsid w:val="002101DB"/>
    <w:rsid w:val="002108A4"/>
    <w:rsid w:val="00210A0B"/>
    <w:rsid w:val="00210BC2"/>
    <w:rsid w:val="00210C55"/>
    <w:rsid w:val="002114B2"/>
    <w:rsid w:val="002115C2"/>
    <w:rsid w:val="002115E7"/>
    <w:rsid w:val="0021171F"/>
    <w:rsid w:val="002118ED"/>
    <w:rsid w:val="00211951"/>
    <w:rsid w:val="00211A3A"/>
    <w:rsid w:val="00211BB8"/>
    <w:rsid w:val="0021236F"/>
    <w:rsid w:val="00212AAE"/>
    <w:rsid w:val="00212AE7"/>
    <w:rsid w:val="00212B4B"/>
    <w:rsid w:val="00212B5D"/>
    <w:rsid w:val="00212F62"/>
    <w:rsid w:val="00213022"/>
    <w:rsid w:val="00213114"/>
    <w:rsid w:val="00213149"/>
    <w:rsid w:val="002138F9"/>
    <w:rsid w:val="00213C5E"/>
    <w:rsid w:val="002146EB"/>
    <w:rsid w:val="00214793"/>
    <w:rsid w:val="00214C2B"/>
    <w:rsid w:val="002154E4"/>
    <w:rsid w:val="00215905"/>
    <w:rsid w:val="00215D69"/>
    <w:rsid w:val="0021659F"/>
    <w:rsid w:val="00216C3F"/>
    <w:rsid w:val="00217005"/>
    <w:rsid w:val="002171C4"/>
    <w:rsid w:val="00217205"/>
    <w:rsid w:val="002174FC"/>
    <w:rsid w:val="00217B1C"/>
    <w:rsid w:val="00217C35"/>
    <w:rsid w:val="002200BE"/>
    <w:rsid w:val="00220D6E"/>
    <w:rsid w:val="00220F3B"/>
    <w:rsid w:val="00222EDE"/>
    <w:rsid w:val="00223390"/>
    <w:rsid w:val="002234D1"/>
    <w:rsid w:val="00223803"/>
    <w:rsid w:val="00223F0B"/>
    <w:rsid w:val="00224354"/>
    <w:rsid w:val="00224EBA"/>
    <w:rsid w:val="00225444"/>
    <w:rsid w:val="00225470"/>
    <w:rsid w:val="00225974"/>
    <w:rsid w:val="00225DBD"/>
    <w:rsid w:val="002268AC"/>
    <w:rsid w:val="00226921"/>
    <w:rsid w:val="00226E7F"/>
    <w:rsid w:val="00226FAA"/>
    <w:rsid w:val="0022746B"/>
    <w:rsid w:val="002278C2"/>
    <w:rsid w:val="0022797E"/>
    <w:rsid w:val="002279E0"/>
    <w:rsid w:val="002279FE"/>
    <w:rsid w:val="00227AE5"/>
    <w:rsid w:val="00227CCE"/>
    <w:rsid w:val="00227D36"/>
    <w:rsid w:val="002311F1"/>
    <w:rsid w:val="00231957"/>
    <w:rsid w:val="00231E40"/>
    <w:rsid w:val="002321D6"/>
    <w:rsid w:val="00232492"/>
    <w:rsid w:val="002328B3"/>
    <w:rsid w:val="00232BD7"/>
    <w:rsid w:val="00232C77"/>
    <w:rsid w:val="002334B0"/>
    <w:rsid w:val="002336E4"/>
    <w:rsid w:val="00233930"/>
    <w:rsid w:val="002347DA"/>
    <w:rsid w:val="00234EF9"/>
    <w:rsid w:val="002350CB"/>
    <w:rsid w:val="00235ECB"/>
    <w:rsid w:val="00236561"/>
    <w:rsid w:val="002368D8"/>
    <w:rsid w:val="00236CF8"/>
    <w:rsid w:val="00236DC8"/>
    <w:rsid w:val="00236EA3"/>
    <w:rsid w:val="002375B5"/>
    <w:rsid w:val="00237673"/>
    <w:rsid w:val="002379FE"/>
    <w:rsid w:val="00237A04"/>
    <w:rsid w:val="00237AA9"/>
    <w:rsid w:val="00237AD0"/>
    <w:rsid w:val="00240104"/>
    <w:rsid w:val="00240595"/>
    <w:rsid w:val="00241691"/>
    <w:rsid w:val="00241733"/>
    <w:rsid w:val="00241CAC"/>
    <w:rsid w:val="002422BC"/>
    <w:rsid w:val="00242612"/>
    <w:rsid w:val="00242909"/>
    <w:rsid w:val="00242DF5"/>
    <w:rsid w:val="0024376A"/>
    <w:rsid w:val="002437DF"/>
    <w:rsid w:val="00243AEF"/>
    <w:rsid w:val="00243E7A"/>
    <w:rsid w:val="002444F2"/>
    <w:rsid w:val="00244A8A"/>
    <w:rsid w:val="00244E51"/>
    <w:rsid w:val="00244EFA"/>
    <w:rsid w:val="002452D4"/>
    <w:rsid w:val="002459F7"/>
    <w:rsid w:val="00245C45"/>
    <w:rsid w:val="00245D3D"/>
    <w:rsid w:val="00245E09"/>
    <w:rsid w:val="00245E8F"/>
    <w:rsid w:val="002463D3"/>
    <w:rsid w:val="00246956"/>
    <w:rsid w:val="00246C6D"/>
    <w:rsid w:val="002471FB"/>
    <w:rsid w:val="00247A7F"/>
    <w:rsid w:val="00247C1A"/>
    <w:rsid w:val="00247D02"/>
    <w:rsid w:val="0025075E"/>
    <w:rsid w:val="00250C9B"/>
    <w:rsid w:val="00251063"/>
    <w:rsid w:val="00251E63"/>
    <w:rsid w:val="00252190"/>
    <w:rsid w:val="0025222A"/>
    <w:rsid w:val="002523CE"/>
    <w:rsid w:val="002529B3"/>
    <w:rsid w:val="00252E76"/>
    <w:rsid w:val="0025342C"/>
    <w:rsid w:val="002534FC"/>
    <w:rsid w:val="002539C6"/>
    <w:rsid w:val="00253A10"/>
    <w:rsid w:val="00253B31"/>
    <w:rsid w:val="00253FAF"/>
    <w:rsid w:val="00254BB9"/>
    <w:rsid w:val="00256CF3"/>
    <w:rsid w:val="0025767E"/>
    <w:rsid w:val="00257804"/>
    <w:rsid w:val="0025781D"/>
    <w:rsid w:val="00257F8A"/>
    <w:rsid w:val="00260277"/>
    <w:rsid w:val="0026041C"/>
    <w:rsid w:val="0026061A"/>
    <w:rsid w:val="0026107A"/>
    <w:rsid w:val="002610EF"/>
    <w:rsid w:val="00261191"/>
    <w:rsid w:val="0026135E"/>
    <w:rsid w:val="002616F5"/>
    <w:rsid w:val="00261812"/>
    <w:rsid w:val="0026254B"/>
    <w:rsid w:val="002625B8"/>
    <w:rsid w:val="00262CA1"/>
    <w:rsid w:val="002631FA"/>
    <w:rsid w:val="0026367D"/>
    <w:rsid w:val="00263ACD"/>
    <w:rsid w:val="00263B59"/>
    <w:rsid w:val="00263BBB"/>
    <w:rsid w:val="00264327"/>
    <w:rsid w:val="00264726"/>
    <w:rsid w:val="00265250"/>
    <w:rsid w:val="002658F9"/>
    <w:rsid w:val="00265E80"/>
    <w:rsid w:val="00265F51"/>
    <w:rsid w:val="00266E29"/>
    <w:rsid w:val="00266FC4"/>
    <w:rsid w:val="0026704A"/>
    <w:rsid w:val="00267243"/>
    <w:rsid w:val="00267B49"/>
    <w:rsid w:val="0027046A"/>
    <w:rsid w:val="00270828"/>
    <w:rsid w:val="00270A24"/>
    <w:rsid w:val="00270C7C"/>
    <w:rsid w:val="00270C8D"/>
    <w:rsid w:val="00270D12"/>
    <w:rsid w:val="002711AA"/>
    <w:rsid w:val="00271547"/>
    <w:rsid w:val="0027191C"/>
    <w:rsid w:val="002719D4"/>
    <w:rsid w:val="0027251B"/>
    <w:rsid w:val="0027251C"/>
    <w:rsid w:val="002726F6"/>
    <w:rsid w:val="00272711"/>
    <w:rsid w:val="00272E01"/>
    <w:rsid w:val="0027302E"/>
    <w:rsid w:val="00273B26"/>
    <w:rsid w:val="0027453F"/>
    <w:rsid w:val="00274C75"/>
    <w:rsid w:val="002752AA"/>
    <w:rsid w:val="00275B62"/>
    <w:rsid w:val="0027650E"/>
    <w:rsid w:val="0027670D"/>
    <w:rsid w:val="00277001"/>
    <w:rsid w:val="002771D8"/>
    <w:rsid w:val="00277580"/>
    <w:rsid w:val="00277949"/>
    <w:rsid w:val="00277B3E"/>
    <w:rsid w:val="00277BCC"/>
    <w:rsid w:val="002800DF"/>
    <w:rsid w:val="002800E4"/>
    <w:rsid w:val="00280501"/>
    <w:rsid w:val="00280670"/>
    <w:rsid w:val="00280ABC"/>
    <w:rsid w:val="0028109F"/>
    <w:rsid w:val="002810F1"/>
    <w:rsid w:val="00281CD5"/>
    <w:rsid w:val="00282003"/>
    <w:rsid w:val="0028236C"/>
    <w:rsid w:val="00282723"/>
    <w:rsid w:val="00282AC9"/>
    <w:rsid w:val="00283ECC"/>
    <w:rsid w:val="00283FDE"/>
    <w:rsid w:val="00283FEB"/>
    <w:rsid w:val="00284982"/>
    <w:rsid w:val="00284A9A"/>
    <w:rsid w:val="00284AA4"/>
    <w:rsid w:val="00284AEC"/>
    <w:rsid w:val="00284B00"/>
    <w:rsid w:val="002851A8"/>
    <w:rsid w:val="002851EF"/>
    <w:rsid w:val="002854B2"/>
    <w:rsid w:val="00285C25"/>
    <w:rsid w:val="00286527"/>
    <w:rsid w:val="00286811"/>
    <w:rsid w:val="002868C7"/>
    <w:rsid w:val="0028691A"/>
    <w:rsid w:val="00287228"/>
    <w:rsid w:val="00287335"/>
    <w:rsid w:val="00287520"/>
    <w:rsid w:val="0028754B"/>
    <w:rsid w:val="002875CB"/>
    <w:rsid w:val="002877FA"/>
    <w:rsid w:val="00287942"/>
    <w:rsid w:val="002879DD"/>
    <w:rsid w:val="00287A91"/>
    <w:rsid w:val="00287EA0"/>
    <w:rsid w:val="002904FD"/>
    <w:rsid w:val="0029090B"/>
    <w:rsid w:val="00290FCC"/>
    <w:rsid w:val="00292EBE"/>
    <w:rsid w:val="00293016"/>
    <w:rsid w:val="002937ED"/>
    <w:rsid w:val="00293AD2"/>
    <w:rsid w:val="00293B81"/>
    <w:rsid w:val="00294615"/>
    <w:rsid w:val="00294749"/>
    <w:rsid w:val="00294BD2"/>
    <w:rsid w:val="0029570A"/>
    <w:rsid w:val="00296165"/>
    <w:rsid w:val="00296CC2"/>
    <w:rsid w:val="00296DB2"/>
    <w:rsid w:val="00297B1F"/>
    <w:rsid w:val="00297C7E"/>
    <w:rsid w:val="002A0160"/>
    <w:rsid w:val="002A0685"/>
    <w:rsid w:val="002A0C44"/>
    <w:rsid w:val="002A0F32"/>
    <w:rsid w:val="002A0F8D"/>
    <w:rsid w:val="002A1016"/>
    <w:rsid w:val="002A1419"/>
    <w:rsid w:val="002A1665"/>
    <w:rsid w:val="002A18BF"/>
    <w:rsid w:val="002A1A49"/>
    <w:rsid w:val="002A1A81"/>
    <w:rsid w:val="002A1DA1"/>
    <w:rsid w:val="002A2611"/>
    <w:rsid w:val="002A26D6"/>
    <w:rsid w:val="002A27D9"/>
    <w:rsid w:val="002A282B"/>
    <w:rsid w:val="002A2F6E"/>
    <w:rsid w:val="002A398F"/>
    <w:rsid w:val="002A4961"/>
    <w:rsid w:val="002A4C1E"/>
    <w:rsid w:val="002A4D8A"/>
    <w:rsid w:val="002A687B"/>
    <w:rsid w:val="002A7705"/>
    <w:rsid w:val="002A792E"/>
    <w:rsid w:val="002A7F55"/>
    <w:rsid w:val="002A7F74"/>
    <w:rsid w:val="002B08F9"/>
    <w:rsid w:val="002B096C"/>
    <w:rsid w:val="002B0ECE"/>
    <w:rsid w:val="002B2935"/>
    <w:rsid w:val="002B357E"/>
    <w:rsid w:val="002B37B3"/>
    <w:rsid w:val="002B3AF8"/>
    <w:rsid w:val="002B4C78"/>
    <w:rsid w:val="002B4F8B"/>
    <w:rsid w:val="002B51DC"/>
    <w:rsid w:val="002B59C0"/>
    <w:rsid w:val="002B5AD2"/>
    <w:rsid w:val="002B5B15"/>
    <w:rsid w:val="002B5DEA"/>
    <w:rsid w:val="002B6882"/>
    <w:rsid w:val="002B6BE1"/>
    <w:rsid w:val="002B6EDF"/>
    <w:rsid w:val="002B72D2"/>
    <w:rsid w:val="002B7B29"/>
    <w:rsid w:val="002B7BCB"/>
    <w:rsid w:val="002B7FCE"/>
    <w:rsid w:val="002C024C"/>
    <w:rsid w:val="002C074B"/>
    <w:rsid w:val="002C0AE1"/>
    <w:rsid w:val="002C0D1A"/>
    <w:rsid w:val="002C0E30"/>
    <w:rsid w:val="002C0F67"/>
    <w:rsid w:val="002C20C5"/>
    <w:rsid w:val="002C21ED"/>
    <w:rsid w:val="002C3010"/>
    <w:rsid w:val="002C33DA"/>
    <w:rsid w:val="002C372C"/>
    <w:rsid w:val="002C385D"/>
    <w:rsid w:val="002C3F88"/>
    <w:rsid w:val="002C40E0"/>
    <w:rsid w:val="002C57DE"/>
    <w:rsid w:val="002C5C92"/>
    <w:rsid w:val="002C6BCA"/>
    <w:rsid w:val="002C6EE5"/>
    <w:rsid w:val="002C7029"/>
    <w:rsid w:val="002C7547"/>
    <w:rsid w:val="002C7CAF"/>
    <w:rsid w:val="002C7D1A"/>
    <w:rsid w:val="002D0AC6"/>
    <w:rsid w:val="002D0B23"/>
    <w:rsid w:val="002D1EE9"/>
    <w:rsid w:val="002D2140"/>
    <w:rsid w:val="002D2671"/>
    <w:rsid w:val="002D3BBA"/>
    <w:rsid w:val="002D3ED0"/>
    <w:rsid w:val="002D41F4"/>
    <w:rsid w:val="002D466A"/>
    <w:rsid w:val="002D51C2"/>
    <w:rsid w:val="002D578D"/>
    <w:rsid w:val="002D5966"/>
    <w:rsid w:val="002D5A37"/>
    <w:rsid w:val="002D5DBD"/>
    <w:rsid w:val="002D5F3C"/>
    <w:rsid w:val="002D611A"/>
    <w:rsid w:val="002D6300"/>
    <w:rsid w:val="002D6541"/>
    <w:rsid w:val="002D658F"/>
    <w:rsid w:val="002D76A0"/>
    <w:rsid w:val="002D7A03"/>
    <w:rsid w:val="002D7A68"/>
    <w:rsid w:val="002E013F"/>
    <w:rsid w:val="002E0A42"/>
    <w:rsid w:val="002E1993"/>
    <w:rsid w:val="002E19C4"/>
    <w:rsid w:val="002E1B08"/>
    <w:rsid w:val="002E1F4D"/>
    <w:rsid w:val="002E23BD"/>
    <w:rsid w:val="002E248A"/>
    <w:rsid w:val="002E2695"/>
    <w:rsid w:val="002E32FE"/>
    <w:rsid w:val="002E345F"/>
    <w:rsid w:val="002E3B1D"/>
    <w:rsid w:val="002E4054"/>
    <w:rsid w:val="002E4C78"/>
    <w:rsid w:val="002E57E5"/>
    <w:rsid w:val="002E5B11"/>
    <w:rsid w:val="002E5E5E"/>
    <w:rsid w:val="002E62E3"/>
    <w:rsid w:val="002E635F"/>
    <w:rsid w:val="002E650E"/>
    <w:rsid w:val="002E6582"/>
    <w:rsid w:val="002E6911"/>
    <w:rsid w:val="002E7588"/>
    <w:rsid w:val="002E7773"/>
    <w:rsid w:val="002E7A4F"/>
    <w:rsid w:val="002E7B3E"/>
    <w:rsid w:val="002E7EA1"/>
    <w:rsid w:val="002F00AC"/>
    <w:rsid w:val="002F09E2"/>
    <w:rsid w:val="002F0B80"/>
    <w:rsid w:val="002F0B8E"/>
    <w:rsid w:val="002F13CA"/>
    <w:rsid w:val="002F17C0"/>
    <w:rsid w:val="002F2A17"/>
    <w:rsid w:val="002F32D0"/>
    <w:rsid w:val="002F4E24"/>
    <w:rsid w:val="002F51F9"/>
    <w:rsid w:val="002F5384"/>
    <w:rsid w:val="002F54F0"/>
    <w:rsid w:val="002F5EAF"/>
    <w:rsid w:val="002F5FAB"/>
    <w:rsid w:val="002F602A"/>
    <w:rsid w:val="002F669C"/>
    <w:rsid w:val="002F731B"/>
    <w:rsid w:val="002F7592"/>
    <w:rsid w:val="002F7814"/>
    <w:rsid w:val="002F7F63"/>
    <w:rsid w:val="0030016F"/>
    <w:rsid w:val="003001A2"/>
    <w:rsid w:val="003002AD"/>
    <w:rsid w:val="0030041F"/>
    <w:rsid w:val="00300C57"/>
    <w:rsid w:val="00300C5E"/>
    <w:rsid w:val="00300D5C"/>
    <w:rsid w:val="00301399"/>
    <w:rsid w:val="00301CDC"/>
    <w:rsid w:val="003021DE"/>
    <w:rsid w:val="00302372"/>
    <w:rsid w:val="0030259D"/>
    <w:rsid w:val="00302DB4"/>
    <w:rsid w:val="0030341E"/>
    <w:rsid w:val="00303464"/>
    <w:rsid w:val="00303E81"/>
    <w:rsid w:val="0030436B"/>
    <w:rsid w:val="00304CEF"/>
    <w:rsid w:val="00304FD8"/>
    <w:rsid w:val="00305304"/>
    <w:rsid w:val="0030549E"/>
    <w:rsid w:val="00305AC9"/>
    <w:rsid w:val="00305B77"/>
    <w:rsid w:val="00305C84"/>
    <w:rsid w:val="003065D6"/>
    <w:rsid w:val="0030684B"/>
    <w:rsid w:val="00306DEB"/>
    <w:rsid w:val="0030704A"/>
    <w:rsid w:val="0030727B"/>
    <w:rsid w:val="003074B4"/>
    <w:rsid w:val="00307594"/>
    <w:rsid w:val="003076D5"/>
    <w:rsid w:val="00307CBC"/>
    <w:rsid w:val="00307DC1"/>
    <w:rsid w:val="0031105F"/>
    <w:rsid w:val="00311C1B"/>
    <w:rsid w:val="003120FA"/>
    <w:rsid w:val="0031234E"/>
    <w:rsid w:val="0031247D"/>
    <w:rsid w:val="00312DC2"/>
    <w:rsid w:val="00313996"/>
    <w:rsid w:val="00314B0C"/>
    <w:rsid w:val="00314C22"/>
    <w:rsid w:val="00314D57"/>
    <w:rsid w:val="00315407"/>
    <w:rsid w:val="00315B35"/>
    <w:rsid w:val="00316075"/>
    <w:rsid w:val="00317B20"/>
    <w:rsid w:val="00317C31"/>
    <w:rsid w:val="003205AC"/>
    <w:rsid w:val="003208A2"/>
    <w:rsid w:val="00320916"/>
    <w:rsid w:val="003211EF"/>
    <w:rsid w:val="00321374"/>
    <w:rsid w:val="0032192F"/>
    <w:rsid w:val="00322080"/>
    <w:rsid w:val="00322165"/>
    <w:rsid w:val="003228CE"/>
    <w:rsid w:val="0032294C"/>
    <w:rsid w:val="00323082"/>
    <w:rsid w:val="00324491"/>
    <w:rsid w:val="0032451B"/>
    <w:rsid w:val="0032455B"/>
    <w:rsid w:val="003245D3"/>
    <w:rsid w:val="003252BC"/>
    <w:rsid w:val="00325346"/>
    <w:rsid w:val="00325FD0"/>
    <w:rsid w:val="0032610E"/>
    <w:rsid w:val="0032711A"/>
    <w:rsid w:val="00327189"/>
    <w:rsid w:val="00327284"/>
    <w:rsid w:val="003272EE"/>
    <w:rsid w:val="00327636"/>
    <w:rsid w:val="00327776"/>
    <w:rsid w:val="00327979"/>
    <w:rsid w:val="00327CB8"/>
    <w:rsid w:val="00327E89"/>
    <w:rsid w:val="0033080B"/>
    <w:rsid w:val="00331013"/>
    <w:rsid w:val="003316B4"/>
    <w:rsid w:val="003318FC"/>
    <w:rsid w:val="00331B49"/>
    <w:rsid w:val="00331CF5"/>
    <w:rsid w:val="00332065"/>
    <w:rsid w:val="00332190"/>
    <w:rsid w:val="003324F6"/>
    <w:rsid w:val="00332BCA"/>
    <w:rsid w:val="00333040"/>
    <w:rsid w:val="00333DBA"/>
    <w:rsid w:val="00333F02"/>
    <w:rsid w:val="00334213"/>
    <w:rsid w:val="00334716"/>
    <w:rsid w:val="00335270"/>
    <w:rsid w:val="003356DA"/>
    <w:rsid w:val="003358D4"/>
    <w:rsid w:val="003361EE"/>
    <w:rsid w:val="003362EA"/>
    <w:rsid w:val="0033674E"/>
    <w:rsid w:val="00336B4E"/>
    <w:rsid w:val="003377CA"/>
    <w:rsid w:val="00337C77"/>
    <w:rsid w:val="00340451"/>
    <w:rsid w:val="00340DA0"/>
    <w:rsid w:val="0034159F"/>
    <w:rsid w:val="0034197C"/>
    <w:rsid w:val="003419C2"/>
    <w:rsid w:val="003419C9"/>
    <w:rsid w:val="0034267F"/>
    <w:rsid w:val="003431B3"/>
    <w:rsid w:val="003438E7"/>
    <w:rsid w:val="003438FF"/>
    <w:rsid w:val="00343C44"/>
    <w:rsid w:val="00343D85"/>
    <w:rsid w:val="00343EE2"/>
    <w:rsid w:val="00344A4B"/>
    <w:rsid w:val="003452F1"/>
    <w:rsid w:val="00345563"/>
    <w:rsid w:val="00345744"/>
    <w:rsid w:val="003459E5"/>
    <w:rsid w:val="003469E9"/>
    <w:rsid w:val="00347507"/>
    <w:rsid w:val="0034761B"/>
    <w:rsid w:val="003501FA"/>
    <w:rsid w:val="003503B9"/>
    <w:rsid w:val="00350928"/>
    <w:rsid w:val="00350942"/>
    <w:rsid w:val="00350D3C"/>
    <w:rsid w:val="00350FF0"/>
    <w:rsid w:val="0035146D"/>
    <w:rsid w:val="00351649"/>
    <w:rsid w:val="00351656"/>
    <w:rsid w:val="003516BE"/>
    <w:rsid w:val="003517CE"/>
    <w:rsid w:val="00351CDE"/>
    <w:rsid w:val="00351FD1"/>
    <w:rsid w:val="00352031"/>
    <w:rsid w:val="00352087"/>
    <w:rsid w:val="00352356"/>
    <w:rsid w:val="00352958"/>
    <w:rsid w:val="00352AE8"/>
    <w:rsid w:val="00353103"/>
    <w:rsid w:val="00353C10"/>
    <w:rsid w:val="00353F73"/>
    <w:rsid w:val="00354245"/>
    <w:rsid w:val="0035493C"/>
    <w:rsid w:val="00354A50"/>
    <w:rsid w:val="00354E2E"/>
    <w:rsid w:val="00355958"/>
    <w:rsid w:val="00355CB0"/>
    <w:rsid w:val="00355F06"/>
    <w:rsid w:val="00355FE8"/>
    <w:rsid w:val="003563CD"/>
    <w:rsid w:val="00356457"/>
    <w:rsid w:val="00356566"/>
    <w:rsid w:val="003576BB"/>
    <w:rsid w:val="003577DD"/>
    <w:rsid w:val="00357BEF"/>
    <w:rsid w:val="00360032"/>
    <w:rsid w:val="0036026A"/>
    <w:rsid w:val="0036052C"/>
    <w:rsid w:val="00360739"/>
    <w:rsid w:val="00360CA5"/>
    <w:rsid w:val="0036103E"/>
    <w:rsid w:val="00361917"/>
    <w:rsid w:val="00361FE1"/>
    <w:rsid w:val="00362007"/>
    <w:rsid w:val="0036291D"/>
    <w:rsid w:val="00362C4B"/>
    <w:rsid w:val="00362C71"/>
    <w:rsid w:val="003631A3"/>
    <w:rsid w:val="0036324E"/>
    <w:rsid w:val="00363262"/>
    <w:rsid w:val="003632F2"/>
    <w:rsid w:val="003633E8"/>
    <w:rsid w:val="0036363B"/>
    <w:rsid w:val="003638FC"/>
    <w:rsid w:val="00363CF1"/>
    <w:rsid w:val="00363D2F"/>
    <w:rsid w:val="00364005"/>
    <w:rsid w:val="0036401E"/>
    <w:rsid w:val="00365540"/>
    <w:rsid w:val="0036588B"/>
    <w:rsid w:val="00365D8C"/>
    <w:rsid w:val="00366333"/>
    <w:rsid w:val="0036638B"/>
    <w:rsid w:val="00367281"/>
    <w:rsid w:val="00367BBF"/>
    <w:rsid w:val="003705BF"/>
    <w:rsid w:val="00370705"/>
    <w:rsid w:val="00371818"/>
    <w:rsid w:val="00371C8E"/>
    <w:rsid w:val="00371D15"/>
    <w:rsid w:val="0037291F"/>
    <w:rsid w:val="00372BA3"/>
    <w:rsid w:val="00372D34"/>
    <w:rsid w:val="00373002"/>
    <w:rsid w:val="003736FB"/>
    <w:rsid w:val="00374013"/>
    <w:rsid w:val="00374782"/>
    <w:rsid w:val="0037478D"/>
    <w:rsid w:val="00374B3D"/>
    <w:rsid w:val="0037520D"/>
    <w:rsid w:val="0037548C"/>
    <w:rsid w:val="003757CE"/>
    <w:rsid w:val="00376783"/>
    <w:rsid w:val="0037684B"/>
    <w:rsid w:val="003769E5"/>
    <w:rsid w:val="0037748D"/>
    <w:rsid w:val="00377573"/>
    <w:rsid w:val="003779E0"/>
    <w:rsid w:val="00380075"/>
    <w:rsid w:val="00380670"/>
    <w:rsid w:val="00380920"/>
    <w:rsid w:val="00381100"/>
    <w:rsid w:val="003813AD"/>
    <w:rsid w:val="00381DF6"/>
    <w:rsid w:val="0038245B"/>
    <w:rsid w:val="00382DBB"/>
    <w:rsid w:val="003835AB"/>
    <w:rsid w:val="003837D4"/>
    <w:rsid w:val="0038395B"/>
    <w:rsid w:val="00384932"/>
    <w:rsid w:val="00385137"/>
    <w:rsid w:val="003853E9"/>
    <w:rsid w:val="003858FF"/>
    <w:rsid w:val="003864E8"/>
    <w:rsid w:val="003867AD"/>
    <w:rsid w:val="0038786A"/>
    <w:rsid w:val="00390DF4"/>
    <w:rsid w:val="00391181"/>
    <w:rsid w:val="003924BD"/>
    <w:rsid w:val="00392845"/>
    <w:rsid w:val="00392ADD"/>
    <w:rsid w:val="00392C3E"/>
    <w:rsid w:val="00392F1B"/>
    <w:rsid w:val="0039323B"/>
    <w:rsid w:val="00393C96"/>
    <w:rsid w:val="00393DED"/>
    <w:rsid w:val="0039457F"/>
    <w:rsid w:val="00394671"/>
    <w:rsid w:val="003951AC"/>
    <w:rsid w:val="00395A30"/>
    <w:rsid w:val="00396059"/>
    <w:rsid w:val="0039629B"/>
    <w:rsid w:val="0039667D"/>
    <w:rsid w:val="00396803"/>
    <w:rsid w:val="003972AB"/>
    <w:rsid w:val="00397B4F"/>
    <w:rsid w:val="00397D4F"/>
    <w:rsid w:val="003A00CA"/>
    <w:rsid w:val="003A043C"/>
    <w:rsid w:val="003A115A"/>
    <w:rsid w:val="003A1290"/>
    <w:rsid w:val="003A13C5"/>
    <w:rsid w:val="003A14A5"/>
    <w:rsid w:val="003A239C"/>
    <w:rsid w:val="003A24D7"/>
    <w:rsid w:val="003A2670"/>
    <w:rsid w:val="003A2967"/>
    <w:rsid w:val="003A302A"/>
    <w:rsid w:val="003A381A"/>
    <w:rsid w:val="003A3D4F"/>
    <w:rsid w:val="003A40D9"/>
    <w:rsid w:val="003A4101"/>
    <w:rsid w:val="003A4108"/>
    <w:rsid w:val="003A44E5"/>
    <w:rsid w:val="003A4BE0"/>
    <w:rsid w:val="003A50D0"/>
    <w:rsid w:val="003A513C"/>
    <w:rsid w:val="003A5796"/>
    <w:rsid w:val="003A5A4C"/>
    <w:rsid w:val="003A62A4"/>
    <w:rsid w:val="003A6C65"/>
    <w:rsid w:val="003A7334"/>
    <w:rsid w:val="003A7509"/>
    <w:rsid w:val="003A7A46"/>
    <w:rsid w:val="003A7C92"/>
    <w:rsid w:val="003A7D13"/>
    <w:rsid w:val="003B0A79"/>
    <w:rsid w:val="003B11CF"/>
    <w:rsid w:val="003B1456"/>
    <w:rsid w:val="003B1533"/>
    <w:rsid w:val="003B1C48"/>
    <w:rsid w:val="003B2F11"/>
    <w:rsid w:val="003B313D"/>
    <w:rsid w:val="003B35FC"/>
    <w:rsid w:val="003B38E2"/>
    <w:rsid w:val="003B4019"/>
    <w:rsid w:val="003B425A"/>
    <w:rsid w:val="003B46E5"/>
    <w:rsid w:val="003B4ADC"/>
    <w:rsid w:val="003B4B99"/>
    <w:rsid w:val="003B4E7F"/>
    <w:rsid w:val="003B4ED0"/>
    <w:rsid w:val="003B522A"/>
    <w:rsid w:val="003B68DD"/>
    <w:rsid w:val="003C045C"/>
    <w:rsid w:val="003C05EC"/>
    <w:rsid w:val="003C087C"/>
    <w:rsid w:val="003C0C96"/>
    <w:rsid w:val="003C1158"/>
    <w:rsid w:val="003C13E1"/>
    <w:rsid w:val="003C14A7"/>
    <w:rsid w:val="003C1F73"/>
    <w:rsid w:val="003C2015"/>
    <w:rsid w:val="003C2E7E"/>
    <w:rsid w:val="003C3512"/>
    <w:rsid w:val="003C3E9F"/>
    <w:rsid w:val="003C498C"/>
    <w:rsid w:val="003C4F59"/>
    <w:rsid w:val="003C5187"/>
    <w:rsid w:val="003C5464"/>
    <w:rsid w:val="003C5B9B"/>
    <w:rsid w:val="003C5FEC"/>
    <w:rsid w:val="003C62BE"/>
    <w:rsid w:val="003C77D9"/>
    <w:rsid w:val="003C7970"/>
    <w:rsid w:val="003C7AE8"/>
    <w:rsid w:val="003C7F4F"/>
    <w:rsid w:val="003D0432"/>
    <w:rsid w:val="003D066E"/>
    <w:rsid w:val="003D080B"/>
    <w:rsid w:val="003D1CC3"/>
    <w:rsid w:val="003D2042"/>
    <w:rsid w:val="003D249F"/>
    <w:rsid w:val="003D24B0"/>
    <w:rsid w:val="003D2877"/>
    <w:rsid w:val="003D3A54"/>
    <w:rsid w:val="003D4636"/>
    <w:rsid w:val="003D507A"/>
    <w:rsid w:val="003D50AB"/>
    <w:rsid w:val="003D5757"/>
    <w:rsid w:val="003D5E27"/>
    <w:rsid w:val="003D63CD"/>
    <w:rsid w:val="003D6482"/>
    <w:rsid w:val="003D69D6"/>
    <w:rsid w:val="003D72AF"/>
    <w:rsid w:val="003D73CC"/>
    <w:rsid w:val="003D74FC"/>
    <w:rsid w:val="003D7814"/>
    <w:rsid w:val="003D7A43"/>
    <w:rsid w:val="003D7A63"/>
    <w:rsid w:val="003E013D"/>
    <w:rsid w:val="003E0956"/>
    <w:rsid w:val="003E15AA"/>
    <w:rsid w:val="003E2694"/>
    <w:rsid w:val="003E2C9B"/>
    <w:rsid w:val="003E2F0D"/>
    <w:rsid w:val="003E3188"/>
    <w:rsid w:val="003E366D"/>
    <w:rsid w:val="003E377A"/>
    <w:rsid w:val="003E3983"/>
    <w:rsid w:val="003E3C90"/>
    <w:rsid w:val="003E41F1"/>
    <w:rsid w:val="003E4358"/>
    <w:rsid w:val="003E4EFF"/>
    <w:rsid w:val="003E59B2"/>
    <w:rsid w:val="003E5D47"/>
    <w:rsid w:val="003E5F64"/>
    <w:rsid w:val="003E646B"/>
    <w:rsid w:val="003E7089"/>
    <w:rsid w:val="003E7A2D"/>
    <w:rsid w:val="003E7F05"/>
    <w:rsid w:val="003E7FA1"/>
    <w:rsid w:val="003F001C"/>
    <w:rsid w:val="003F04D7"/>
    <w:rsid w:val="003F0ABA"/>
    <w:rsid w:val="003F0EB2"/>
    <w:rsid w:val="003F123E"/>
    <w:rsid w:val="003F12CC"/>
    <w:rsid w:val="003F1328"/>
    <w:rsid w:val="003F1F2C"/>
    <w:rsid w:val="003F2344"/>
    <w:rsid w:val="003F2C06"/>
    <w:rsid w:val="003F4723"/>
    <w:rsid w:val="003F564B"/>
    <w:rsid w:val="003F6026"/>
    <w:rsid w:val="003F6101"/>
    <w:rsid w:val="003F62D0"/>
    <w:rsid w:val="003F6D93"/>
    <w:rsid w:val="003F7C2D"/>
    <w:rsid w:val="00400A0F"/>
    <w:rsid w:val="00400C50"/>
    <w:rsid w:val="00400F75"/>
    <w:rsid w:val="00401174"/>
    <w:rsid w:val="00401D7B"/>
    <w:rsid w:val="0040305D"/>
    <w:rsid w:val="0040318A"/>
    <w:rsid w:val="004031E1"/>
    <w:rsid w:val="0040368E"/>
    <w:rsid w:val="004036CB"/>
    <w:rsid w:val="00403975"/>
    <w:rsid w:val="0040399D"/>
    <w:rsid w:val="00403B1A"/>
    <w:rsid w:val="004042C5"/>
    <w:rsid w:val="004046D8"/>
    <w:rsid w:val="00405E74"/>
    <w:rsid w:val="0040617D"/>
    <w:rsid w:val="00406726"/>
    <w:rsid w:val="0040673B"/>
    <w:rsid w:val="0040677E"/>
    <w:rsid w:val="00406CF2"/>
    <w:rsid w:val="0040780B"/>
    <w:rsid w:val="00407DC4"/>
    <w:rsid w:val="00410141"/>
    <w:rsid w:val="00410172"/>
    <w:rsid w:val="0041031C"/>
    <w:rsid w:val="0041045F"/>
    <w:rsid w:val="004112FE"/>
    <w:rsid w:val="0041157A"/>
    <w:rsid w:val="00411A12"/>
    <w:rsid w:val="00411C8D"/>
    <w:rsid w:val="00411F77"/>
    <w:rsid w:val="004120BE"/>
    <w:rsid w:val="004126A4"/>
    <w:rsid w:val="00412CBB"/>
    <w:rsid w:val="004132B1"/>
    <w:rsid w:val="0041398D"/>
    <w:rsid w:val="00413A2B"/>
    <w:rsid w:val="00413F1A"/>
    <w:rsid w:val="00415133"/>
    <w:rsid w:val="00415526"/>
    <w:rsid w:val="004161C7"/>
    <w:rsid w:val="00416AEE"/>
    <w:rsid w:val="00416C2B"/>
    <w:rsid w:val="0041717B"/>
    <w:rsid w:val="0041731B"/>
    <w:rsid w:val="00417663"/>
    <w:rsid w:val="004179ED"/>
    <w:rsid w:val="004179F6"/>
    <w:rsid w:val="0042097D"/>
    <w:rsid w:val="00420D14"/>
    <w:rsid w:val="00420EE7"/>
    <w:rsid w:val="00421C5C"/>
    <w:rsid w:val="00421CFC"/>
    <w:rsid w:val="004221AF"/>
    <w:rsid w:val="00422963"/>
    <w:rsid w:val="00422F22"/>
    <w:rsid w:val="00423521"/>
    <w:rsid w:val="004235F2"/>
    <w:rsid w:val="00423823"/>
    <w:rsid w:val="00423829"/>
    <w:rsid w:val="00423EAE"/>
    <w:rsid w:val="00423EEF"/>
    <w:rsid w:val="00423EFE"/>
    <w:rsid w:val="0042493D"/>
    <w:rsid w:val="00424C57"/>
    <w:rsid w:val="00424D4E"/>
    <w:rsid w:val="004256B5"/>
    <w:rsid w:val="00425884"/>
    <w:rsid w:val="00425CCD"/>
    <w:rsid w:val="004260B1"/>
    <w:rsid w:val="0042638C"/>
    <w:rsid w:val="00426656"/>
    <w:rsid w:val="0042665D"/>
    <w:rsid w:val="004267C7"/>
    <w:rsid w:val="0042688B"/>
    <w:rsid w:val="00426DF4"/>
    <w:rsid w:val="00426EE0"/>
    <w:rsid w:val="0042766A"/>
    <w:rsid w:val="00427E78"/>
    <w:rsid w:val="00427FA9"/>
    <w:rsid w:val="00430636"/>
    <w:rsid w:val="00430835"/>
    <w:rsid w:val="00430FFA"/>
    <w:rsid w:val="0043149A"/>
    <w:rsid w:val="004317C6"/>
    <w:rsid w:val="00432119"/>
    <w:rsid w:val="00432917"/>
    <w:rsid w:val="00433808"/>
    <w:rsid w:val="0043391B"/>
    <w:rsid w:val="00433B02"/>
    <w:rsid w:val="00433B67"/>
    <w:rsid w:val="00433E0D"/>
    <w:rsid w:val="00433EBA"/>
    <w:rsid w:val="00433F4B"/>
    <w:rsid w:val="0043411F"/>
    <w:rsid w:val="004346D8"/>
    <w:rsid w:val="00434749"/>
    <w:rsid w:val="00434CB7"/>
    <w:rsid w:val="00435509"/>
    <w:rsid w:val="00435BD6"/>
    <w:rsid w:val="00436D57"/>
    <w:rsid w:val="00436F09"/>
    <w:rsid w:val="00440548"/>
    <w:rsid w:val="00440742"/>
    <w:rsid w:val="00440F4B"/>
    <w:rsid w:val="004410E2"/>
    <w:rsid w:val="004412D6"/>
    <w:rsid w:val="00441689"/>
    <w:rsid w:val="004417BE"/>
    <w:rsid w:val="00441910"/>
    <w:rsid w:val="00441B5B"/>
    <w:rsid w:val="00441E6F"/>
    <w:rsid w:val="0044274F"/>
    <w:rsid w:val="00443316"/>
    <w:rsid w:val="00443E30"/>
    <w:rsid w:val="00443E66"/>
    <w:rsid w:val="0044433F"/>
    <w:rsid w:val="004446B9"/>
    <w:rsid w:val="00444AD8"/>
    <w:rsid w:val="00444F38"/>
    <w:rsid w:val="00445150"/>
    <w:rsid w:val="00445179"/>
    <w:rsid w:val="004452BA"/>
    <w:rsid w:val="004453E9"/>
    <w:rsid w:val="0044561B"/>
    <w:rsid w:val="00445B8B"/>
    <w:rsid w:val="00445C7F"/>
    <w:rsid w:val="00446431"/>
    <w:rsid w:val="004467C6"/>
    <w:rsid w:val="004470A1"/>
    <w:rsid w:val="00447A93"/>
    <w:rsid w:val="0045067C"/>
    <w:rsid w:val="004509F3"/>
    <w:rsid w:val="00450B76"/>
    <w:rsid w:val="004510E0"/>
    <w:rsid w:val="0045229E"/>
    <w:rsid w:val="0045285F"/>
    <w:rsid w:val="00452B74"/>
    <w:rsid w:val="00452B7B"/>
    <w:rsid w:val="00452E5B"/>
    <w:rsid w:val="00452EDC"/>
    <w:rsid w:val="004532AA"/>
    <w:rsid w:val="00453498"/>
    <w:rsid w:val="004547AF"/>
    <w:rsid w:val="004553B7"/>
    <w:rsid w:val="004558A8"/>
    <w:rsid w:val="00455949"/>
    <w:rsid w:val="00455F44"/>
    <w:rsid w:val="004566E3"/>
    <w:rsid w:val="0045687D"/>
    <w:rsid w:val="00456C30"/>
    <w:rsid w:val="00457441"/>
    <w:rsid w:val="004576F0"/>
    <w:rsid w:val="004576FA"/>
    <w:rsid w:val="004579F0"/>
    <w:rsid w:val="00457D95"/>
    <w:rsid w:val="00457DB2"/>
    <w:rsid w:val="00457EF5"/>
    <w:rsid w:val="00460228"/>
    <w:rsid w:val="00461190"/>
    <w:rsid w:val="0046155C"/>
    <w:rsid w:val="00461C2E"/>
    <w:rsid w:val="00461DAB"/>
    <w:rsid w:val="00461FB3"/>
    <w:rsid w:val="0046218F"/>
    <w:rsid w:val="004627DC"/>
    <w:rsid w:val="00462ABA"/>
    <w:rsid w:val="00462C03"/>
    <w:rsid w:val="00462D41"/>
    <w:rsid w:val="00462E25"/>
    <w:rsid w:val="004635A5"/>
    <w:rsid w:val="004635BB"/>
    <w:rsid w:val="00463662"/>
    <w:rsid w:val="0046370F"/>
    <w:rsid w:val="0046389F"/>
    <w:rsid w:val="0046423E"/>
    <w:rsid w:val="00464A3B"/>
    <w:rsid w:val="00464C5B"/>
    <w:rsid w:val="00465E9C"/>
    <w:rsid w:val="0046615D"/>
    <w:rsid w:val="00466ACF"/>
    <w:rsid w:val="004673BF"/>
    <w:rsid w:val="004674EB"/>
    <w:rsid w:val="00467E55"/>
    <w:rsid w:val="004708FE"/>
    <w:rsid w:val="0047102C"/>
    <w:rsid w:val="00471293"/>
    <w:rsid w:val="0047133C"/>
    <w:rsid w:val="0047178A"/>
    <w:rsid w:val="00471816"/>
    <w:rsid w:val="004718C8"/>
    <w:rsid w:val="0047200D"/>
    <w:rsid w:val="00473082"/>
    <w:rsid w:val="00473830"/>
    <w:rsid w:val="00474C15"/>
    <w:rsid w:val="00474F60"/>
    <w:rsid w:val="0047543E"/>
    <w:rsid w:val="004762BA"/>
    <w:rsid w:val="00476C9D"/>
    <w:rsid w:val="00477B6F"/>
    <w:rsid w:val="00477E6E"/>
    <w:rsid w:val="00480039"/>
    <w:rsid w:val="00480382"/>
    <w:rsid w:val="004805E1"/>
    <w:rsid w:val="004806BB"/>
    <w:rsid w:val="004808D4"/>
    <w:rsid w:val="00481013"/>
    <w:rsid w:val="00481F77"/>
    <w:rsid w:val="0048279F"/>
    <w:rsid w:val="00482E16"/>
    <w:rsid w:val="004835DC"/>
    <w:rsid w:val="00483A60"/>
    <w:rsid w:val="00485339"/>
    <w:rsid w:val="00485A1F"/>
    <w:rsid w:val="00485ED9"/>
    <w:rsid w:val="0048684B"/>
    <w:rsid w:val="00486DC7"/>
    <w:rsid w:val="00486E0A"/>
    <w:rsid w:val="00487430"/>
    <w:rsid w:val="00487EBC"/>
    <w:rsid w:val="00487EE6"/>
    <w:rsid w:val="00490038"/>
    <w:rsid w:val="004900FB"/>
    <w:rsid w:val="004901FE"/>
    <w:rsid w:val="004903F5"/>
    <w:rsid w:val="00490CA7"/>
    <w:rsid w:val="00491547"/>
    <w:rsid w:val="00492490"/>
    <w:rsid w:val="004925E0"/>
    <w:rsid w:val="00492D0E"/>
    <w:rsid w:val="00492E3D"/>
    <w:rsid w:val="004943A0"/>
    <w:rsid w:val="004944D2"/>
    <w:rsid w:val="00494CE8"/>
    <w:rsid w:val="0049528C"/>
    <w:rsid w:val="0049616E"/>
    <w:rsid w:val="00496909"/>
    <w:rsid w:val="00496E42"/>
    <w:rsid w:val="00497368"/>
    <w:rsid w:val="004974DE"/>
    <w:rsid w:val="004A0713"/>
    <w:rsid w:val="004A0A72"/>
    <w:rsid w:val="004A10BB"/>
    <w:rsid w:val="004A1FE7"/>
    <w:rsid w:val="004A25BD"/>
    <w:rsid w:val="004A2B27"/>
    <w:rsid w:val="004A2D6F"/>
    <w:rsid w:val="004A42CA"/>
    <w:rsid w:val="004A49C5"/>
    <w:rsid w:val="004A4F0F"/>
    <w:rsid w:val="004A5608"/>
    <w:rsid w:val="004A5A27"/>
    <w:rsid w:val="004A687E"/>
    <w:rsid w:val="004A68E3"/>
    <w:rsid w:val="004A7903"/>
    <w:rsid w:val="004B0004"/>
    <w:rsid w:val="004B0845"/>
    <w:rsid w:val="004B0F78"/>
    <w:rsid w:val="004B1543"/>
    <w:rsid w:val="004B2287"/>
    <w:rsid w:val="004B2601"/>
    <w:rsid w:val="004B358C"/>
    <w:rsid w:val="004B379B"/>
    <w:rsid w:val="004B3B95"/>
    <w:rsid w:val="004B3BB4"/>
    <w:rsid w:val="004B3FA2"/>
    <w:rsid w:val="004B4742"/>
    <w:rsid w:val="004B51BC"/>
    <w:rsid w:val="004B63EE"/>
    <w:rsid w:val="004B750C"/>
    <w:rsid w:val="004C0E03"/>
    <w:rsid w:val="004C1399"/>
    <w:rsid w:val="004C158D"/>
    <w:rsid w:val="004C19A3"/>
    <w:rsid w:val="004C19F2"/>
    <w:rsid w:val="004C1C93"/>
    <w:rsid w:val="004C2B35"/>
    <w:rsid w:val="004C2F9D"/>
    <w:rsid w:val="004C3B67"/>
    <w:rsid w:val="004C3C25"/>
    <w:rsid w:val="004C4166"/>
    <w:rsid w:val="004C41CB"/>
    <w:rsid w:val="004C429E"/>
    <w:rsid w:val="004C42BF"/>
    <w:rsid w:val="004C4308"/>
    <w:rsid w:val="004C57D2"/>
    <w:rsid w:val="004C5839"/>
    <w:rsid w:val="004C660B"/>
    <w:rsid w:val="004C6810"/>
    <w:rsid w:val="004C6B47"/>
    <w:rsid w:val="004C6E21"/>
    <w:rsid w:val="004C72E6"/>
    <w:rsid w:val="004C7901"/>
    <w:rsid w:val="004D01A1"/>
    <w:rsid w:val="004D152F"/>
    <w:rsid w:val="004D1AF7"/>
    <w:rsid w:val="004D1B3E"/>
    <w:rsid w:val="004D1CCF"/>
    <w:rsid w:val="004D1D49"/>
    <w:rsid w:val="004D1E05"/>
    <w:rsid w:val="004D1E3B"/>
    <w:rsid w:val="004D1F18"/>
    <w:rsid w:val="004D1FF7"/>
    <w:rsid w:val="004D21A5"/>
    <w:rsid w:val="004D2755"/>
    <w:rsid w:val="004D33E5"/>
    <w:rsid w:val="004D3587"/>
    <w:rsid w:val="004D3A70"/>
    <w:rsid w:val="004D3D4D"/>
    <w:rsid w:val="004D3DCE"/>
    <w:rsid w:val="004D4F4C"/>
    <w:rsid w:val="004D5652"/>
    <w:rsid w:val="004D6DFA"/>
    <w:rsid w:val="004D7334"/>
    <w:rsid w:val="004D7602"/>
    <w:rsid w:val="004D7A16"/>
    <w:rsid w:val="004E014F"/>
    <w:rsid w:val="004E0901"/>
    <w:rsid w:val="004E0C17"/>
    <w:rsid w:val="004E0E3E"/>
    <w:rsid w:val="004E15AD"/>
    <w:rsid w:val="004E1601"/>
    <w:rsid w:val="004E16B5"/>
    <w:rsid w:val="004E171C"/>
    <w:rsid w:val="004E22C0"/>
    <w:rsid w:val="004E2619"/>
    <w:rsid w:val="004E299C"/>
    <w:rsid w:val="004E2A57"/>
    <w:rsid w:val="004E2E51"/>
    <w:rsid w:val="004E3306"/>
    <w:rsid w:val="004E3573"/>
    <w:rsid w:val="004E3C04"/>
    <w:rsid w:val="004E3CFC"/>
    <w:rsid w:val="004E3F45"/>
    <w:rsid w:val="004E43F6"/>
    <w:rsid w:val="004E4C96"/>
    <w:rsid w:val="004E4FCA"/>
    <w:rsid w:val="004E51EE"/>
    <w:rsid w:val="004E567A"/>
    <w:rsid w:val="004E5962"/>
    <w:rsid w:val="004E5EAE"/>
    <w:rsid w:val="004E631C"/>
    <w:rsid w:val="004E6C1E"/>
    <w:rsid w:val="004E6D0D"/>
    <w:rsid w:val="004E7194"/>
    <w:rsid w:val="004E7C27"/>
    <w:rsid w:val="004F0807"/>
    <w:rsid w:val="004F0BE8"/>
    <w:rsid w:val="004F0EB3"/>
    <w:rsid w:val="004F0FB1"/>
    <w:rsid w:val="004F123B"/>
    <w:rsid w:val="004F14B0"/>
    <w:rsid w:val="004F1B2D"/>
    <w:rsid w:val="004F1D37"/>
    <w:rsid w:val="004F1D74"/>
    <w:rsid w:val="004F1F59"/>
    <w:rsid w:val="004F2209"/>
    <w:rsid w:val="004F258D"/>
    <w:rsid w:val="004F25D6"/>
    <w:rsid w:val="004F3235"/>
    <w:rsid w:val="004F3237"/>
    <w:rsid w:val="004F390A"/>
    <w:rsid w:val="004F39E6"/>
    <w:rsid w:val="004F5C16"/>
    <w:rsid w:val="004F6075"/>
    <w:rsid w:val="004F6402"/>
    <w:rsid w:val="004F6F54"/>
    <w:rsid w:val="004F7294"/>
    <w:rsid w:val="004F7303"/>
    <w:rsid w:val="004F755D"/>
    <w:rsid w:val="004F7707"/>
    <w:rsid w:val="004F7773"/>
    <w:rsid w:val="004F7A84"/>
    <w:rsid w:val="00500E5C"/>
    <w:rsid w:val="00501456"/>
    <w:rsid w:val="005020C5"/>
    <w:rsid w:val="0050294E"/>
    <w:rsid w:val="00502C62"/>
    <w:rsid w:val="0050427C"/>
    <w:rsid w:val="0050485A"/>
    <w:rsid w:val="00505733"/>
    <w:rsid w:val="0050584F"/>
    <w:rsid w:val="00505A61"/>
    <w:rsid w:val="00506425"/>
    <w:rsid w:val="00506EC5"/>
    <w:rsid w:val="005070D8"/>
    <w:rsid w:val="005076DE"/>
    <w:rsid w:val="00507B0A"/>
    <w:rsid w:val="00507C8C"/>
    <w:rsid w:val="00507F29"/>
    <w:rsid w:val="0051032D"/>
    <w:rsid w:val="00510D6F"/>
    <w:rsid w:val="00510EC0"/>
    <w:rsid w:val="00511D7B"/>
    <w:rsid w:val="00511FB1"/>
    <w:rsid w:val="005120A5"/>
    <w:rsid w:val="005127E4"/>
    <w:rsid w:val="005136DC"/>
    <w:rsid w:val="00514B1D"/>
    <w:rsid w:val="0051533A"/>
    <w:rsid w:val="00515404"/>
    <w:rsid w:val="005156D6"/>
    <w:rsid w:val="0051635D"/>
    <w:rsid w:val="00516706"/>
    <w:rsid w:val="0051699F"/>
    <w:rsid w:val="00516EC1"/>
    <w:rsid w:val="0051744B"/>
    <w:rsid w:val="005175E3"/>
    <w:rsid w:val="00517914"/>
    <w:rsid w:val="00517B7D"/>
    <w:rsid w:val="00517CDC"/>
    <w:rsid w:val="00517E95"/>
    <w:rsid w:val="00520089"/>
    <w:rsid w:val="00520479"/>
    <w:rsid w:val="0052166F"/>
    <w:rsid w:val="00521954"/>
    <w:rsid w:val="00522FD0"/>
    <w:rsid w:val="005230CA"/>
    <w:rsid w:val="00523167"/>
    <w:rsid w:val="00523A29"/>
    <w:rsid w:val="00524291"/>
    <w:rsid w:val="00524D58"/>
    <w:rsid w:val="00524FF0"/>
    <w:rsid w:val="00525772"/>
    <w:rsid w:val="0052587F"/>
    <w:rsid w:val="005258B6"/>
    <w:rsid w:val="00525D3F"/>
    <w:rsid w:val="0052689E"/>
    <w:rsid w:val="00527262"/>
    <w:rsid w:val="00530D4F"/>
    <w:rsid w:val="00530E6D"/>
    <w:rsid w:val="005317F8"/>
    <w:rsid w:val="00531870"/>
    <w:rsid w:val="005318C2"/>
    <w:rsid w:val="00531900"/>
    <w:rsid w:val="005319CC"/>
    <w:rsid w:val="00531DE9"/>
    <w:rsid w:val="00533012"/>
    <w:rsid w:val="005330E8"/>
    <w:rsid w:val="0053323B"/>
    <w:rsid w:val="00533497"/>
    <w:rsid w:val="005336C2"/>
    <w:rsid w:val="005336D6"/>
    <w:rsid w:val="0053386F"/>
    <w:rsid w:val="00533A14"/>
    <w:rsid w:val="00533B13"/>
    <w:rsid w:val="005346F4"/>
    <w:rsid w:val="00534865"/>
    <w:rsid w:val="00535704"/>
    <w:rsid w:val="0053573C"/>
    <w:rsid w:val="00535A3C"/>
    <w:rsid w:val="00536A3A"/>
    <w:rsid w:val="00536E79"/>
    <w:rsid w:val="00537118"/>
    <w:rsid w:val="005371A9"/>
    <w:rsid w:val="005371D5"/>
    <w:rsid w:val="005376C8"/>
    <w:rsid w:val="005377B5"/>
    <w:rsid w:val="00537A9B"/>
    <w:rsid w:val="00537C0E"/>
    <w:rsid w:val="00537D4B"/>
    <w:rsid w:val="00537EA4"/>
    <w:rsid w:val="00540505"/>
    <w:rsid w:val="00540A15"/>
    <w:rsid w:val="00540B1A"/>
    <w:rsid w:val="00540BBF"/>
    <w:rsid w:val="005419ED"/>
    <w:rsid w:val="00542086"/>
    <w:rsid w:val="00542AF2"/>
    <w:rsid w:val="00542E84"/>
    <w:rsid w:val="00542F9F"/>
    <w:rsid w:val="005439C8"/>
    <w:rsid w:val="005443DE"/>
    <w:rsid w:val="00544842"/>
    <w:rsid w:val="005449EF"/>
    <w:rsid w:val="00544D98"/>
    <w:rsid w:val="00545346"/>
    <w:rsid w:val="005454D9"/>
    <w:rsid w:val="00545A17"/>
    <w:rsid w:val="00545D00"/>
    <w:rsid w:val="00545E57"/>
    <w:rsid w:val="0054654A"/>
    <w:rsid w:val="00546594"/>
    <w:rsid w:val="00546FBA"/>
    <w:rsid w:val="00547451"/>
    <w:rsid w:val="00550334"/>
    <w:rsid w:val="00550458"/>
    <w:rsid w:val="00550933"/>
    <w:rsid w:val="00550C9A"/>
    <w:rsid w:val="00550F93"/>
    <w:rsid w:val="005514C2"/>
    <w:rsid w:val="00551743"/>
    <w:rsid w:val="00551C9B"/>
    <w:rsid w:val="00551E12"/>
    <w:rsid w:val="005520AA"/>
    <w:rsid w:val="0055212A"/>
    <w:rsid w:val="00552495"/>
    <w:rsid w:val="005525CB"/>
    <w:rsid w:val="00552778"/>
    <w:rsid w:val="00552B29"/>
    <w:rsid w:val="00552D16"/>
    <w:rsid w:val="00552DD4"/>
    <w:rsid w:val="00553022"/>
    <w:rsid w:val="00554D66"/>
    <w:rsid w:val="00555811"/>
    <w:rsid w:val="00555C1D"/>
    <w:rsid w:val="00556306"/>
    <w:rsid w:val="0055690C"/>
    <w:rsid w:val="00556D96"/>
    <w:rsid w:val="0055715A"/>
    <w:rsid w:val="005578CD"/>
    <w:rsid w:val="00560611"/>
    <w:rsid w:val="00560F50"/>
    <w:rsid w:val="00561963"/>
    <w:rsid w:val="00561C40"/>
    <w:rsid w:val="00561EC8"/>
    <w:rsid w:val="005623F6"/>
    <w:rsid w:val="00562926"/>
    <w:rsid w:val="005645AE"/>
    <w:rsid w:val="00564A7B"/>
    <w:rsid w:val="00564AFE"/>
    <w:rsid w:val="00564C43"/>
    <w:rsid w:val="0056517F"/>
    <w:rsid w:val="00565C6E"/>
    <w:rsid w:val="00565F4C"/>
    <w:rsid w:val="00566615"/>
    <w:rsid w:val="00567631"/>
    <w:rsid w:val="005677AA"/>
    <w:rsid w:val="00567A49"/>
    <w:rsid w:val="00567A72"/>
    <w:rsid w:val="00567F5E"/>
    <w:rsid w:val="0057046C"/>
    <w:rsid w:val="005706A3"/>
    <w:rsid w:val="00570806"/>
    <w:rsid w:val="0057110F"/>
    <w:rsid w:val="0057119F"/>
    <w:rsid w:val="00571731"/>
    <w:rsid w:val="00571C96"/>
    <w:rsid w:val="00571E02"/>
    <w:rsid w:val="00572C34"/>
    <w:rsid w:val="00572FEE"/>
    <w:rsid w:val="00574157"/>
    <w:rsid w:val="00574ABA"/>
    <w:rsid w:val="00574EBC"/>
    <w:rsid w:val="0057543C"/>
    <w:rsid w:val="00576051"/>
    <w:rsid w:val="005763FB"/>
    <w:rsid w:val="00576674"/>
    <w:rsid w:val="00576706"/>
    <w:rsid w:val="005767DF"/>
    <w:rsid w:val="00576961"/>
    <w:rsid w:val="00576D3C"/>
    <w:rsid w:val="005771D0"/>
    <w:rsid w:val="00577C23"/>
    <w:rsid w:val="0058015B"/>
    <w:rsid w:val="005801A2"/>
    <w:rsid w:val="005806E5"/>
    <w:rsid w:val="00580947"/>
    <w:rsid w:val="0058096C"/>
    <w:rsid w:val="00580B51"/>
    <w:rsid w:val="00580FF9"/>
    <w:rsid w:val="00582390"/>
    <w:rsid w:val="005824C8"/>
    <w:rsid w:val="0058293B"/>
    <w:rsid w:val="00582AF7"/>
    <w:rsid w:val="00582FC3"/>
    <w:rsid w:val="0058346A"/>
    <w:rsid w:val="00583F20"/>
    <w:rsid w:val="00584152"/>
    <w:rsid w:val="0058509F"/>
    <w:rsid w:val="00585288"/>
    <w:rsid w:val="00585373"/>
    <w:rsid w:val="005853D2"/>
    <w:rsid w:val="00585E95"/>
    <w:rsid w:val="00585F3E"/>
    <w:rsid w:val="00586AC6"/>
    <w:rsid w:val="00586ED2"/>
    <w:rsid w:val="00587194"/>
    <w:rsid w:val="005877E5"/>
    <w:rsid w:val="00590381"/>
    <w:rsid w:val="00590AB6"/>
    <w:rsid w:val="005916CB"/>
    <w:rsid w:val="00591E33"/>
    <w:rsid w:val="00591F3D"/>
    <w:rsid w:val="00592472"/>
    <w:rsid w:val="00592867"/>
    <w:rsid w:val="00593986"/>
    <w:rsid w:val="005939AE"/>
    <w:rsid w:val="00593DE9"/>
    <w:rsid w:val="0059414E"/>
    <w:rsid w:val="005946EC"/>
    <w:rsid w:val="00594C7A"/>
    <w:rsid w:val="005950DD"/>
    <w:rsid w:val="005954CB"/>
    <w:rsid w:val="00595F27"/>
    <w:rsid w:val="00596297"/>
    <w:rsid w:val="00596D1A"/>
    <w:rsid w:val="0059708A"/>
    <w:rsid w:val="005A00DA"/>
    <w:rsid w:val="005A029E"/>
    <w:rsid w:val="005A073A"/>
    <w:rsid w:val="005A0CB2"/>
    <w:rsid w:val="005A10F3"/>
    <w:rsid w:val="005A122A"/>
    <w:rsid w:val="005A1548"/>
    <w:rsid w:val="005A1C55"/>
    <w:rsid w:val="005A1D06"/>
    <w:rsid w:val="005A221F"/>
    <w:rsid w:val="005A2423"/>
    <w:rsid w:val="005A39AD"/>
    <w:rsid w:val="005A42EF"/>
    <w:rsid w:val="005A477C"/>
    <w:rsid w:val="005A4D74"/>
    <w:rsid w:val="005A5080"/>
    <w:rsid w:val="005A514F"/>
    <w:rsid w:val="005A52BC"/>
    <w:rsid w:val="005A533A"/>
    <w:rsid w:val="005A538B"/>
    <w:rsid w:val="005A54AC"/>
    <w:rsid w:val="005A565F"/>
    <w:rsid w:val="005A5E00"/>
    <w:rsid w:val="005A6146"/>
    <w:rsid w:val="005A629C"/>
    <w:rsid w:val="005A62DA"/>
    <w:rsid w:val="005A6BA2"/>
    <w:rsid w:val="005A6BC6"/>
    <w:rsid w:val="005A6D91"/>
    <w:rsid w:val="005A7C8C"/>
    <w:rsid w:val="005A7E47"/>
    <w:rsid w:val="005B06B9"/>
    <w:rsid w:val="005B0BDD"/>
    <w:rsid w:val="005B10B1"/>
    <w:rsid w:val="005B189E"/>
    <w:rsid w:val="005B22D7"/>
    <w:rsid w:val="005B235E"/>
    <w:rsid w:val="005B2361"/>
    <w:rsid w:val="005B2EF6"/>
    <w:rsid w:val="005B355F"/>
    <w:rsid w:val="005B35B1"/>
    <w:rsid w:val="005B472C"/>
    <w:rsid w:val="005B48D9"/>
    <w:rsid w:val="005B4A67"/>
    <w:rsid w:val="005B4AEF"/>
    <w:rsid w:val="005B5A62"/>
    <w:rsid w:val="005B5C7A"/>
    <w:rsid w:val="005B5E70"/>
    <w:rsid w:val="005B63A8"/>
    <w:rsid w:val="005B63C0"/>
    <w:rsid w:val="005B67C1"/>
    <w:rsid w:val="005B6CFF"/>
    <w:rsid w:val="005B6E4D"/>
    <w:rsid w:val="005B77C6"/>
    <w:rsid w:val="005C0055"/>
    <w:rsid w:val="005C0395"/>
    <w:rsid w:val="005C0707"/>
    <w:rsid w:val="005C0C55"/>
    <w:rsid w:val="005C0FCC"/>
    <w:rsid w:val="005C1460"/>
    <w:rsid w:val="005C14ED"/>
    <w:rsid w:val="005C1716"/>
    <w:rsid w:val="005C1CF7"/>
    <w:rsid w:val="005C23BD"/>
    <w:rsid w:val="005C2463"/>
    <w:rsid w:val="005C257F"/>
    <w:rsid w:val="005C2A3D"/>
    <w:rsid w:val="005C3502"/>
    <w:rsid w:val="005C50E6"/>
    <w:rsid w:val="005C5902"/>
    <w:rsid w:val="005C6174"/>
    <w:rsid w:val="005C6420"/>
    <w:rsid w:val="005C646F"/>
    <w:rsid w:val="005C726A"/>
    <w:rsid w:val="005C72FA"/>
    <w:rsid w:val="005C7BE4"/>
    <w:rsid w:val="005C7DEF"/>
    <w:rsid w:val="005D04B3"/>
    <w:rsid w:val="005D12CE"/>
    <w:rsid w:val="005D1734"/>
    <w:rsid w:val="005D17AE"/>
    <w:rsid w:val="005D19EC"/>
    <w:rsid w:val="005D1FED"/>
    <w:rsid w:val="005D23F9"/>
    <w:rsid w:val="005D2530"/>
    <w:rsid w:val="005D2B6F"/>
    <w:rsid w:val="005D2E64"/>
    <w:rsid w:val="005D3D77"/>
    <w:rsid w:val="005D414E"/>
    <w:rsid w:val="005D4844"/>
    <w:rsid w:val="005D498F"/>
    <w:rsid w:val="005D4B99"/>
    <w:rsid w:val="005D4DA2"/>
    <w:rsid w:val="005D56C1"/>
    <w:rsid w:val="005D715C"/>
    <w:rsid w:val="005D745E"/>
    <w:rsid w:val="005D77F8"/>
    <w:rsid w:val="005E05D8"/>
    <w:rsid w:val="005E06F8"/>
    <w:rsid w:val="005E0866"/>
    <w:rsid w:val="005E09A2"/>
    <w:rsid w:val="005E0C17"/>
    <w:rsid w:val="005E14C0"/>
    <w:rsid w:val="005E1EC8"/>
    <w:rsid w:val="005E1EF0"/>
    <w:rsid w:val="005E1FFC"/>
    <w:rsid w:val="005E21A2"/>
    <w:rsid w:val="005E2942"/>
    <w:rsid w:val="005E2E14"/>
    <w:rsid w:val="005E3409"/>
    <w:rsid w:val="005E36E4"/>
    <w:rsid w:val="005E3747"/>
    <w:rsid w:val="005E38BD"/>
    <w:rsid w:val="005E4287"/>
    <w:rsid w:val="005E4397"/>
    <w:rsid w:val="005E4689"/>
    <w:rsid w:val="005E4D35"/>
    <w:rsid w:val="005E5480"/>
    <w:rsid w:val="005E5F51"/>
    <w:rsid w:val="005E6467"/>
    <w:rsid w:val="005E666C"/>
    <w:rsid w:val="005E690F"/>
    <w:rsid w:val="005E7076"/>
    <w:rsid w:val="005E7790"/>
    <w:rsid w:val="005F01B6"/>
    <w:rsid w:val="005F046F"/>
    <w:rsid w:val="005F096F"/>
    <w:rsid w:val="005F0C8E"/>
    <w:rsid w:val="005F127D"/>
    <w:rsid w:val="005F131E"/>
    <w:rsid w:val="005F24F2"/>
    <w:rsid w:val="005F2617"/>
    <w:rsid w:val="005F314B"/>
    <w:rsid w:val="005F3265"/>
    <w:rsid w:val="005F332F"/>
    <w:rsid w:val="005F3386"/>
    <w:rsid w:val="005F35B1"/>
    <w:rsid w:val="005F3898"/>
    <w:rsid w:val="005F38F8"/>
    <w:rsid w:val="005F3D5C"/>
    <w:rsid w:val="005F3F29"/>
    <w:rsid w:val="005F43EE"/>
    <w:rsid w:val="005F487B"/>
    <w:rsid w:val="005F4B13"/>
    <w:rsid w:val="005F4B2C"/>
    <w:rsid w:val="005F52DE"/>
    <w:rsid w:val="005F56A0"/>
    <w:rsid w:val="005F5781"/>
    <w:rsid w:val="005F5B50"/>
    <w:rsid w:val="005F5C5A"/>
    <w:rsid w:val="005F5F5F"/>
    <w:rsid w:val="005F6090"/>
    <w:rsid w:val="005F6516"/>
    <w:rsid w:val="005F7062"/>
    <w:rsid w:val="005F7327"/>
    <w:rsid w:val="005F7739"/>
    <w:rsid w:val="005F7A31"/>
    <w:rsid w:val="005F7A90"/>
    <w:rsid w:val="005F7F7F"/>
    <w:rsid w:val="005F7FF7"/>
    <w:rsid w:val="00600824"/>
    <w:rsid w:val="00600CE3"/>
    <w:rsid w:val="00600D47"/>
    <w:rsid w:val="006014E9"/>
    <w:rsid w:val="00601BA3"/>
    <w:rsid w:val="0060207F"/>
    <w:rsid w:val="0060279E"/>
    <w:rsid w:val="00603074"/>
    <w:rsid w:val="006033D4"/>
    <w:rsid w:val="00603756"/>
    <w:rsid w:val="00603C05"/>
    <w:rsid w:val="00603C87"/>
    <w:rsid w:val="00604674"/>
    <w:rsid w:val="006047C2"/>
    <w:rsid w:val="00604B2F"/>
    <w:rsid w:val="00604C6C"/>
    <w:rsid w:val="00605082"/>
    <w:rsid w:val="006054C6"/>
    <w:rsid w:val="00605838"/>
    <w:rsid w:val="00606402"/>
    <w:rsid w:val="0060660F"/>
    <w:rsid w:val="006067FD"/>
    <w:rsid w:val="00606C4C"/>
    <w:rsid w:val="00607CEE"/>
    <w:rsid w:val="0061010B"/>
    <w:rsid w:val="0061014C"/>
    <w:rsid w:val="0061075E"/>
    <w:rsid w:val="0061076A"/>
    <w:rsid w:val="00610EBB"/>
    <w:rsid w:val="0061168B"/>
    <w:rsid w:val="006118DE"/>
    <w:rsid w:val="00612E0B"/>
    <w:rsid w:val="00613B54"/>
    <w:rsid w:val="00613CB0"/>
    <w:rsid w:val="00615214"/>
    <w:rsid w:val="006155C1"/>
    <w:rsid w:val="006155D2"/>
    <w:rsid w:val="00616102"/>
    <w:rsid w:val="00616456"/>
    <w:rsid w:val="00617803"/>
    <w:rsid w:val="00620827"/>
    <w:rsid w:val="00620A65"/>
    <w:rsid w:val="00620DAB"/>
    <w:rsid w:val="00620F51"/>
    <w:rsid w:val="00621043"/>
    <w:rsid w:val="006212B0"/>
    <w:rsid w:val="006214C1"/>
    <w:rsid w:val="00621579"/>
    <w:rsid w:val="00621699"/>
    <w:rsid w:val="00622C05"/>
    <w:rsid w:val="006230B7"/>
    <w:rsid w:val="0062385D"/>
    <w:rsid w:val="00623AE9"/>
    <w:rsid w:val="006246D2"/>
    <w:rsid w:val="00624BD4"/>
    <w:rsid w:val="00624EBA"/>
    <w:rsid w:val="00625C75"/>
    <w:rsid w:val="00625FA6"/>
    <w:rsid w:val="006261EE"/>
    <w:rsid w:val="006263F1"/>
    <w:rsid w:val="00626949"/>
    <w:rsid w:val="00626FF2"/>
    <w:rsid w:val="0062739A"/>
    <w:rsid w:val="006274C4"/>
    <w:rsid w:val="00627985"/>
    <w:rsid w:val="00630333"/>
    <w:rsid w:val="00630760"/>
    <w:rsid w:val="00630A0A"/>
    <w:rsid w:val="00630C90"/>
    <w:rsid w:val="00631865"/>
    <w:rsid w:val="00631DC9"/>
    <w:rsid w:val="006320C4"/>
    <w:rsid w:val="00632C49"/>
    <w:rsid w:val="00632E54"/>
    <w:rsid w:val="00633219"/>
    <w:rsid w:val="00633428"/>
    <w:rsid w:val="0063343C"/>
    <w:rsid w:val="00633F39"/>
    <w:rsid w:val="00634140"/>
    <w:rsid w:val="006342B5"/>
    <w:rsid w:val="0063534D"/>
    <w:rsid w:val="0063565B"/>
    <w:rsid w:val="00635C50"/>
    <w:rsid w:val="0063626A"/>
    <w:rsid w:val="0063650D"/>
    <w:rsid w:val="006367F4"/>
    <w:rsid w:val="00636E51"/>
    <w:rsid w:val="00636F85"/>
    <w:rsid w:val="00636FC2"/>
    <w:rsid w:val="0063702C"/>
    <w:rsid w:val="00637041"/>
    <w:rsid w:val="00637F32"/>
    <w:rsid w:val="006401B7"/>
    <w:rsid w:val="00640700"/>
    <w:rsid w:val="0064071D"/>
    <w:rsid w:val="0064091C"/>
    <w:rsid w:val="00640C66"/>
    <w:rsid w:val="00640ECA"/>
    <w:rsid w:val="0064142F"/>
    <w:rsid w:val="00641446"/>
    <w:rsid w:val="00642742"/>
    <w:rsid w:val="00643186"/>
    <w:rsid w:val="0064379A"/>
    <w:rsid w:val="0064412A"/>
    <w:rsid w:val="00644B10"/>
    <w:rsid w:val="00644D62"/>
    <w:rsid w:val="006453F0"/>
    <w:rsid w:val="006456A4"/>
    <w:rsid w:val="0064578C"/>
    <w:rsid w:val="0064579D"/>
    <w:rsid w:val="00645C4F"/>
    <w:rsid w:val="00646104"/>
    <w:rsid w:val="0064618B"/>
    <w:rsid w:val="0064649D"/>
    <w:rsid w:val="00646801"/>
    <w:rsid w:val="00646CFB"/>
    <w:rsid w:val="00647001"/>
    <w:rsid w:val="0064706F"/>
    <w:rsid w:val="00647634"/>
    <w:rsid w:val="00647696"/>
    <w:rsid w:val="0064784D"/>
    <w:rsid w:val="006478E4"/>
    <w:rsid w:val="00647D8A"/>
    <w:rsid w:val="00647E6A"/>
    <w:rsid w:val="00650839"/>
    <w:rsid w:val="0065083B"/>
    <w:rsid w:val="006508EA"/>
    <w:rsid w:val="006512F3"/>
    <w:rsid w:val="00651389"/>
    <w:rsid w:val="0065156B"/>
    <w:rsid w:val="00651EA9"/>
    <w:rsid w:val="00651EC0"/>
    <w:rsid w:val="006522AA"/>
    <w:rsid w:val="00653098"/>
    <w:rsid w:val="00653368"/>
    <w:rsid w:val="0065373C"/>
    <w:rsid w:val="00653B99"/>
    <w:rsid w:val="00653BBC"/>
    <w:rsid w:val="00653FDF"/>
    <w:rsid w:val="006540EC"/>
    <w:rsid w:val="00654211"/>
    <w:rsid w:val="006543FF"/>
    <w:rsid w:val="00654453"/>
    <w:rsid w:val="006546FA"/>
    <w:rsid w:val="00654AA3"/>
    <w:rsid w:val="00654C57"/>
    <w:rsid w:val="00655559"/>
    <w:rsid w:val="0065591F"/>
    <w:rsid w:val="00655A9D"/>
    <w:rsid w:val="00655F73"/>
    <w:rsid w:val="00656AAD"/>
    <w:rsid w:val="0065724C"/>
    <w:rsid w:val="00657EE0"/>
    <w:rsid w:val="0066014C"/>
    <w:rsid w:val="006601D1"/>
    <w:rsid w:val="006602FC"/>
    <w:rsid w:val="00660372"/>
    <w:rsid w:val="00660452"/>
    <w:rsid w:val="00660796"/>
    <w:rsid w:val="00660AC7"/>
    <w:rsid w:val="00662336"/>
    <w:rsid w:val="006639A2"/>
    <w:rsid w:val="00663AE3"/>
    <w:rsid w:val="00663AF4"/>
    <w:rsid w:val="0066440E"/>
    <w:rsid w:val="0066541F"/>
    <w:rsid w:val="00665496"/>
    <w:rsid w:val="0066551A"/>
    <w:rsid w:val="006655CE"/>
    <w:rsid w:val="00665701"/>
    <w:rsid w:val="00665C5E"/>
    <w:rsid w:val="00665EE1"/>
    <w:rsid w:val="00666941"/>
    <w:rsid w:val="00666B84"/>
    <w:rsid w:val="00666BB4"/>
    <w:rsid w:val="00667A46"/>
    <w:rsid w:val="00667E2D"/>
    <w:rsid w:val="00667E40"/>
    <w:rsid w:val="00667E46"/>
    <w:rsid w:val="00670212"/>
    <w:rsid w:val="0067053B"/>
    <w:rsid w:val="00670C56"/>
    <w:rsid w:val="00670EBA"/>
    <w:rsid w:val="00671010"/>
    <w:rsid w:val="00671A80"/>
    <w:rsid w:val="00671D6E"/>
    <w:rsid w:val="00671EB6"/>
    <w:rsid w:val="00671FAF"/>
    <w:rsid w:val="00672799"/>
    <w:rsid w:val="00673B7D"/>
    <w:rsid w:val="00674223"/>
    <w:rsid w:val="0067468B"/>
    <w:rsid w:val="006748A3"/>
    <w:rsid w:val="00674C35"/>
    <w:rsid w:val="00674DBA"/>
    <w:rsid w:val="00674E85"/>
    <w:rsid w:val="006756AB"/>
    <w:rsid w:val="00675C25"/>
    <w:rsid w:val="00676417"/>
    <w:rsid w:val="00676E74"/>
    <w:rsid w:val="006772B1"/>
    <w:rsid w:val="0067770F"/>
    <w:rsid w:val="006778EA"/>
    <w:rsid w:val="00677C0C"/>
    <w:rsid w:val="0068014F"/>
    <w:rsid w:val="00680E98"/>
    <w:rsid w:val="006810A7"/>
    <w:rsid w:val="0068138F"/>
    <w:rsid w:val="006815FC"/>
    <w:rsid w:val="00681C20"/>
    <w:rsid w:val="00681F26"/>
    <w:rsid w:val="00682651"/>
    <w:rsid w:val="0068267B"/>
    <w:rsid w:val="00682B4E"/>
    <w:rsid w:val="006832B6"/>
    <w:rsid w:val="00683DBE"/>
    <w:rsid w:val="006841C1"/>
    <w:rsid w:val="00684222"/>
    <w:rsid w:val="00684717"/>
    <w:rsid w:val="00684B9B"/>
    <w:rsid w:val="0068508A"/>
    <w:rsid w:val="00685BEB"/>
    <w:rsid w:val="006862FD"/>
    <w:rsid w:val="0068680C"/>
    <w:rsid w:val="00686CE5"/>
    <w:rsid w:val="00690B4B"/>
    <w:rsid w:val="00691262"/>
    <w:rsid w:val="00691499"/>
    <w:rsid w:val="00691924"/>
    <w:rsid w:val="00692134"/>
    <w:rsid w:val="0069241A"/>
    <w:rsid w:val="0069277A"/>
    <w:rsid w:val="006927EE"/>
    <w:rsid w:val="0069427B"/>
    <w:rsid w:val="00694D00"/>
    <w:rsid w:val="006950BE"/>
    <w:rsid w:val="00695503"/>
    <w:rsid w:val="00695671"/>
    <w:rsid w:val="00696304"/>
    <w:rsid w:val="00697CD0"/>
    <w:rsid w:val="006A2132"/>
    <w:rsid w:val="006A2CD7"/>
    <w:rsid w:val="006A2CF1"/>
    <w:rsid w:val="006A3B8D"/>
    <w:rsid w:val="006A4253"/>
    <w:rsid w:val="006A44D3"/>
    <w:rsid w:val="006A4BDA"/>
    <w:rsid w:val="006A4D15"/>
    <w:rsid w:val="006A509A"/>
    <w:rsid w:val="006A5239"/>
    <w:rsid w:val="006A55C6"/>
    <w:rsid w:val="006A5D17"/>
    <w:rsid w:val="006A5E32"/>
    <w:rsid w:val="006A5F8B"/>
    <w:rsid w:val="006A6273"/>
    <w:rsid w:val="006A6BE7"/>
    <w:rsid w:val="006A7582"/>
    <w:rsid w:val="006A7A50"/>
    <w:rsid w:val="006B02D3"/>
    <w:rsid w:val="006B0764"/>
    <w:rsid w:val="006B0783"/>
    <w:rsid w:val="006B0A82"/>
    <w:rsid w:val="006B1144"/>
    <w:rsid w:val="006B15C0"/>
    <w:rsid w:val="006B15D7"/>
    <w:rsid w:val="006B17A2"/>
    <w:rsid w:val="006B24F8"/>
    <w:rsid w:val="006B27C9"/>
    <w:rsid w:val="006B288C"/>
    <w:rsid w:val="006B28AE"/>
    <w:rsid w:val="006B3350"/>
    <w:rsid w:val="006B3969"/>
    <w:rsid w:val="006B42B6"/>
    <w:rsid w:val="006B42B7"/>
    <w:rsid w:val="006B55BF"/>
    <w:rsid w:val="006B567A"/>
    <w:rsid w:val="006B57E6"/>
    <w:rsid w:val="006B59C6"/>
    <w:rsid w:val="006B5B59"/>
    <w:rsid w:val="006B6023"/>
    <w:rsid w:val="006B6060"/>
    <w:rsid w:val="006B62CC"/>
    <w:rsid w:val="006B6311"/>
    <w:rsid w:val="006B65FA"/>
    <w:rsid w:val="006B68FE"/>
    <w:rsid w:val="006B6B9E"/>
    <w:rsid w:val="006B6E78"/>
    <w:rsid w:val="006B716F"/>
    <w:rsid w:val="006B74C4"/>
    <w:rsid w:val="006B79D5"/>
    <w:rsid w:val="006B7D16"/>
    <w:rsid w:val="006B7F54"/>
    <w:rsid w:val="006C006F"/>
    <w:rsid w:val="006C00FA"/>
    <w:rsid w:val="006C06CF"/>
    <w:rsid w:val="006C124A"/>
    <w:rsid w:val="006C1C1D"/>
    <w:rsid w:val="006C202A"/>
    <w:rsid w:val="006C26F9"/>
    <w:rsid w:val="006C2A0D"/>
    <w:rsid w:val="006C2E94"/>
    <w:rsid w:val="006C309C"/>
    <w:rsid w:val="006C3180"/>
    <w:rsid w:val="006C3BB8"/>
    <w:rsid w:val="006C3F95"/>
    <w:rsid w:val="006C51C3"/>
    <w:rsid w:val="006C5E11"/>
    <w:rsid w:val="006C65E6"/>
    <w:rsid w:val="006C6DFE"/>
    <w:rsid w:val="006C76B6"/>
    <w:rsid w:val="006C76CA"/>
    <w:rsid w:val="006C77BD"/>
    <w:rsid w:val="006C77FB"/>
    <w:rsid w:val="006C78B4"/>
    <w:rsid w:val="006C7A12"/>
    <w:rsid w:val="006C7B49"/>
    <w:rsid w:val="006C7E10"/>
    <w:rsid w:val="006D0703"/>
    <w:rsid w:val="006D0E4C"/>
    <w:rsid w:val="006D127B"/>
    <w:rsid w:val="006D1306"/>
    <w:rsid w:val="006D1459"/>
    <w:rsid w:val="006D1761"/>
    <w:rsid w:val="006D17CE"/>
    <w:rsid w:val="006D1D24"/>
    <w:rsid w:val="006D2294"/>
    <w:rsid w:val="006D2F60"/>
    <w:rsid w:val="006D30C0"/>
    <w:rsid w:val="006D3FE7"/>
    <w:rsid w:val="006D4024"/>
    <w:rsid w:val="006D41B6"/>
    <w:rsid w:val="006D474B"/>
    <w:rsid w:val="006D4B7E"/>
    <w:rsid w:val="006D52BF"/>
    <w:rsid w:val="006D5D05"/>
    <w:rsid w:val="006D5D77"/>
    <w:rsid w:val="006D5E11"/>
    <w:rsid w:val="006D5E75"/>
    <w:rsid w:val="006D60C6"/>
    <w:rsid w:val="006D63BC"/>
    <w:rsid w:val="006D680E"/>
    <w:rsid w:val="006D6FC4"/>
    <w:rsid w:val="006D7396"/>
    <w:rsid w:val="006D794F"/>
    <w:rsid w:val="006D7BDA"/>
    <w:rsid w:val="006D7E1A"/>
    <w:rsid w:val="006E06F9"/>
    <w:rsid w:val="006E0B4A"/>
    <w:rsid w:val="006E0D04"/>
    <w:rsid w:val="006E12C2"/>
    <w:rsid w:val="006E1394"/>
    <w:rsid w:val="006E145B"/>
    <w:rsid w:val="006E157D"/>
    <w:rsid w:val="006E1E0B"/>
    <w:rsid w:val="006E2A47"/>
    <w:rsid w:val="006E312B"/>
    <w:rsid w:val="006E36CE"/>
    <w:rsid w:val="006E376D"/>
    <w:rsid w:val="006E45A5"/>
    <w:rsid w:val="006E4790"/>
    <w:rsid w:val="006E48D9"/>
    <w:rsid w:val="006E49E5"/>
    <w:rsid w:val="006E4AEA"/>
    <w:rsid w:val="006E4AFF"/>
    <w:rsid w:val="006E4BE6"/>
    <w:rsid w:val="006E4D2A"/>
    <w:rsid w:val="006E5A1B"/>
    <w:rsid w:val="006E6281"/>
    <w:rsid w:val="006E682F"/>
    <w:rsid w:val="006E6C70"/>
    <w:rsid w:val="006E6DB0"/>
    <w:rsid w:val="006E6F58"/>
    <w:rsid w:val="006E6FF0"/>
    <w:rsid w:val="006E7432"/>
    <w:rsid w:val="006E7653"/>
    <w:rsid w:val="006E7D1A"/>
    <w:rsid w:val="006F0561"/>
    <w:rsid w:val="006F103E"/>
    <w:rsid w:val="006F1170"/>
    <w:rsid w:val="006F17F1"/>
    <w:rsid w:val="006F1D52"/>
    <w:rsid w:val="006F1E74"/>
    <w:rsid w:val="006F1E87"/>
    <w:rsid w:val="006F20D9"/>
    <w:rsid w:val="006F22CE"/>
    <w:rsid w:val="006F3A72"/>
    <w:rsid w:val="006F432A"/>
    <w:rsid w:val="006F489B"/>
    <w:rsid w:val="006F4B06"/>
    <w:rsid w:val="006F4DF2"/>
    <w:rsid w:val="006F5122"/>
    <w:rsid w:val="006F5420"/>
    <w:rsid w:val="006F5987"/>
    <w:rsid w:val="006F61EA"/>
    <w:rsid w:val="006F674A"/>
    <w:rsid w:val="006F696C"/>
    <w:rsid w:val="006F702F"/>
    <w:rsid w:val="006F7384"/>
    <w:rsid w:val="006F7553"/>
    <w:rsid w:val="006F7AFF"/>
    <w:rsid w:val="006F7DA6"/>
    <w:rsid w:val="00700A7D"/>
    <w:rsid w:val="00700AC4"/>
    <w:rsid w:val="007012E3"/>
    <w:rsid w:val="007013DF"/>
    <w:rsid w:val="007018EF"/>
    <w:rsid w:val="00701E4E"/>
    <w:rsid w:val="00701EC5"/>
    <w:rsid w:val="00701F47"/>
    <w:rsid w:val="007020F1"/>
    <w:rsid w:val="0070328C"/>
    <w:rsid w:val="007035B1"/>
    <w:rsid w:val="007040FE"/>
    <w:rsid w:val="00704496"/>
    <w:rsid w:val="0070463D"/>
    <w:rsid w:val="00704C9D"/>
    <w:rsid w:val="00704CBA"/>
    <w:rsid w:val="00704E98"/>
    <w:rsid w:val="0070575E"/>
    <w:rsid w:val="007057C3"/>
    <w:rsid w:val="007058AF"/>
    <w:rsid w:val="00705CF7"/>
    <w:rsid w:val="00705F00"/>
    <w:rsid w:val="00706210"/>
    <w:rsid w:val="00706B0A"/>
    <w:rsid w:val="00706C09"/>
    <w:rsid w:val="007070B2"/>
    <w:rsid w:val="00707597"/>
    <w:rsid w:val="00707820"/>
    <w:rsid w:val="00707A45"/>
    <w:rsid w:val="00707C8D"/>
    <w:rsid w:val="00710B84"/>
    <w:rsid w:val="007112C0"/>
    <w:rsid w:val="007118A1"/>
    <w:rsid w:val="00711913"/>
    <w:rsid w:val="00711A52"/>
    <w:rsid w:val="00711E4F"/>
    <w:rsid w:val="00712012"/>
    <w:rsid w:val="00712269"/>
    <w:rsid w:val="00712CF4"/>
    <w:rsid w:val="00713ED5"/>
    <w:rsid w:val="00714686"/>
    <w:rsid w:val="00714C90"/>
    <w:rsid w:val="00716038"/>
    <w:rsid w:val="007160AC"/>
    <w:rsid w:val="00716256"/>
    <w:rsid w:val="00716480"/>
    <w:rsid w:val="00716555"/>
    <w:rsid w:val="007166AB"/>
    <w:rsid w:val="007172DD"/>
    <w:rsid w:val="00717359"/>
    <w:rsid w:val="0071753F"/>
    <w:rsid w:val="00717A00"/>
    <w:rsid w:val="00720319"/>
    <w:rsid w:val="00720A9D"/>
    <w:rsid w:val="00720B13"/>
    <w:rsid w:val="00720BEF"/>
    <w:rsid w:val="0072193E"/>
    <w:rsid w:val="00721EE8"/>
    <w:rsid w:val="00722723"/>
    <w:rsid w:val="00722AD9"/>
    <w:rsid w:val="00722C40"/>
    <w:rsid w:val="007235CE"/>
    <w:rsid w:val="00723EEF"/>
    <w:rsid w:val="0072401F"/>
    <w:rsid w:val="0072411B"/>
    <w:rsid w:val="00724888"/>
    <w:rsid w:val="00724A08"/>
    <w:rsid w:val="00724B76"/>
    <w:rsid w:val="00724DCF"/>
    <w:rsid w:val="00724E08"/>
    <w:rsid w:val="00725536"/>
    <w:rsid w:val="00725B3A"/>
    <w:rsid w:val="007260AA"/>
    <w:rsid w:val="007266FC"/>
    <w:rsid w:val="007268C8"/>
    <w:rsid w:val="007269AD"/>
    <w:rsid w:val="00726A0A"/>
    <w:rsid w:val="00727077"/>
    <w:rsid w:val="00727AE6"/>
    <w:rsid w:val="00727CCB"/>
    <w:rsid w:val="00727E14"/>
    <w:rsid w:val="00730529"/>
    <w:rsid w:val="00730EC3"/>
    <w:rsid w:val="007319C1"/>
    <w:rsid w:val="00731D36"/>
    <w:rsid w:val="00731E91"/>
    <w:rsid w:val="00732870"/>
    <w:rsid w:val="00732D7D"/>
    <w:rsid w:val="007332F9"/>
    <w:rsid w:val="007335AD"/>
    <w:rsid w:val="007335C1"/>
    <w:rsid w:val="00733640"/>
    <w:rsid w:val="00734823"/>
    <w:rsid w:val="00734B53"/>
    <w:rsid w:val="007352B8"/>
    <w:rsid w:val="007353BE"/>
    <w:rsid w:val="00735F1E"/>
    <w:rsid w:val="0073612B"/>
    <w:rsid w:val="007370DD"/>
    <w:rsid w:val="00737FC1"/>
    <w:rsid w:val="00740332"/>
    <w:rsid w:val="007403AC"/>
    <w:rsid w:val="00740538"/>
    <w:rsid w:val="0074067F"/>
    <w:rsid w:val="00740768"/>
    <w:rsid w:val="00740E58"/>
    <w:rsid w:val="00741777"/>
    <w:rsid w:val="0074184D"/>
    <w:rsid w:val="00741FFA"/>
    <w:rsid w:val="007424C9"/>
    <w:rsid w:val="0074297B"/>
    <w:rsid w:val="00742B0F"/>
    <w:rsid w:val="00742F95"/>
    <w:rsid w:val="00743021"/>
    <w:rsid w:val="007430F6"/>
    <w:rsid w:val="00743151"/>
    <w:rsid w:val="007432BE"/>
    <w:rsid w:val="007435E6"/>
    <w:rsid w:val="00743B7F"/>
    <w:rsid w:val="00743F27"/>
    <w:rsid w:val="007442A2"/>
    <w:rsid w:val="007442FB"/>
    <w:rsid w:val="0074452C"/>
    <w:rsid w:val="007452B4"/>
    <w:rsid w:val="0074539A"/>
    <w:rsid w:val="007453CB"/>
    <w:rsid w:val="007458B5"/>
    <w:rsid w:val="0074692E"/>
    <w:rsid w:val="00746CFE"/>
    <w:rsid w:val="0074731E"/>
    <w:rsid w:val="00747605"/>
    <w:rsid w:val="0074767C"/>
    <w:rsid w:val="0074770F"/>
    <w:rsid w:val="0074780C"/>
    <w:rsid w:val="0074796F"/>
    <w:rsid w:val="00750107"/>
    <w:rsid w:val="0075041B"/>
    <w:rsid w:val="00750CDF"/>
    <w:rsid w:val="00750FEC"/>
    <w:rsid w:val="007511FA"/>
    <w:rsid w:val="00751A10"/>
    <w:rsid w:val="00751C43"/>
    <w:rsid w:val="007525E5"/>
    <w:rsid w:val="0075261E"/>
    <w:rsid w:val="00752E1F"/>
    <w:rsid w:val="0075319E"/>
    <w:rsid w:val="0075366A"/>
    <w:rsid w:val="00754015"/>
    <w:rsid w:val="007542BD"/>
    <w:rsid w:val="007545AC"/>
    <w:rsid w:val="007545F7"/>
    <w:rsid w:val="00754895"/>
    <w:rsid w:val="007549F2"/>
    <w:rsid w:val="00755EA5"/>
    <w:rsid w:val="00757659"/>
    <w:rsid w:val="00757899"/>
    <w:rsid w:val="00757956"/>
    <w:rsid w:val="00760237"/>
    <w:rsid w:val="007604A1"/>
    <w:rsid w:val="00760654"/>
    <w:rsid w:val="00760788"/>
    <w:rsid w:val="007607D5"/>
    <w:rsid w:val="007611DA"/>
    <w:rsid w:val="00761503"/>
    <w:rsid w:val="007617AF"/>
    <w:rsid w:val="0076219B"/>
    <w:rsid w:val="007624DE"/>
    <w:rsid w:val="0076279F"/>
    <w:rsid w:val="00762BB8"/>
    <w:rsid w:val="00762C3B"/>
    <w:rsid w:val="00762CF0"/>
    <w:rsid w:val="00762E7A"/>
    <w:rsid w:val="007633F1"/>
    <w:rsid w:val="00763A7B"/>
    <w:rsid w:val="00763D00"/>
    <w:rsid w:val="0076413B"/>
    <w:rsid w:val="0076438E"/>
    <w:rsid w:val="0076489B"/>
    <w:rsid w:val="00764AFF"/>
    <w:rsid w:val="007650C2"/>
    <w:rsid w:val="007650FC"/>
    <w:rsid w:val="00765377"/>
    <w:rsid w:val="00765CE4"/>
    <w:rsid w:val="0076619F"/>
    <w:rsid w:val="007667C6"/>
    <w:rsid w:val="007670AA"/>
    <w:rsid w:val="00767418"/>
    <w:rsid w:val="007677AC"/>
    <w:rsid w:val="00767C87"/>
    <w:rsid w:val="00767E2B"/>
    <w:rsid w:val="00770351"/>
    <w:rsid w:val="0077121A"/>
    <w:rsid w:val="00771F3B"/>
    <w:rsid w:val="007723EF"/>
    <w:rsid w:val="00772EBC"/>
    <w:rsid w:val="007731A0"/>
    <w:rsid w:val="0077323B"/>
    <w:rsid w:val="00773695"/>
    <w:rsid w:val="00773931"/>
    <w:rsid w:val="00773980"/>
    <w:rsid w:val="00773AE1"/>
    <w:rsid w:val="00773E14"/>
    <w:rsid w:val="00773F85"/>
    <w:rsid w:val="00774212"/>
    <w:rsid w:val="0077447A"/>
    <w:rsid w:val="007746DE"/>
    <w:rsid w:val="00774BF7"/>
    <w:rsid w:val="00776D8E"/>
    <w:rsid w:val="0077749E"/>
    <w:rsid w:val="00777516"/>
    <w:rsid w:val="00777712"/>
    <w:rsid w:val="0077790C"/>
    <w:rsid w:val="00777B32"/>
    <w:rsid w:val="00780621"/>
    <w:rsid w:val="00780676"/>
    <w:rsid w:val="00780795"/>
    <w:rsid w:val="00780F42"/>
    <w:rsid w:val="0078118C"/>
    <w:rsid w:val="00781512"/>
    <w:rsid w:val="007815EE"/>
    <w:rsid w:val="0078179F"/>
    <w:rsid w:val="0078295F"/>
    <w:rsid w:val="007831C2"/>
    <w:rsid w:val="00783448"/>
    <w:rsid w:val="00783526"/>
    <w:rsid w:val="007838BD"/>
    <w:rsid w:val="00783CAA"/>
    <w:rsid w:val="00784534"/>
    <w:rsid w:val="0078485A"/>
    <w:rsid w:val="007853F8"/>
    <w:rsid w:val="00785721"/>
    <w:rsid w:val="0078613A"/>
    <w:rsid w:val="00786E8B"/>
    <w:rsid w:val="00786FF6"/>
    <w:rsid w:val="0078711C"/>
    <w:rsid w:val="0078721F"/>
    <w:rsid w:val="0078773A"/>
    <w:rsid w:val="0078778B"/>
    <w:rsid w:val="007877D7"/>
    <w:rsid w:val="007902A6"/>
    <w:rsid w:val="007902D2"/>
    <w:rsid w:val="007903F6"/>
    <w:rsid w:val="00790609"/>
    <w:rsid w:val="00790A83"/>
    <w:rsid w:val="007913B2"/>
    <w:rsid w:val="007915E6"/>
    <w:rsid w:val="00791C4D"/>
    <w:rsid w:val="0079274B"/>
    <w:rsid w:val="00792B8A"/>
    <w:rsid w:val="0079305B"/>
    <w:rsid w:val="0079355A"/>
    <w:rsid w:val="007936DF"/>
    <w:rsid w:val="00793760"/>
    <w:rsid w:val="00793A78"/>
    <w:rsid w:val="00794013"/>
    <w:rsid w:val="00794D93"/>
    <w:rsid w:val="00795BEB"/>
    <w:rsid w:val="00795D70"/>
    <w:rsid w:val="00796AA5"/>
    <w:rsid w:val="00796BBB"/>
    <w:rsid w:val="00797052"/>
    <w:rsid w:val="007971D3"/>
    <w:rsid w:val="007A074D"/>
    <w:rsid w:val="007A13DD"/>
    <w:rsid w:val="007A1FEF"/>
    <w:rsid w:val="007A20FC"/>
    <w:rsid w:val="007A28BE"/>
    <w:rsid w:val="007A2973"/>
    <w:rsid w:val="007A29DB"/>
    <w:rsid w:val="007A33DC"/>
    <w:rsid w:val="007A362F"/>
    <w:rsid w:val="007A36E8"/>
    <w:rsid w:val="007A3ADF"/>
    <w:rsid w:val="007A43DA"/>
    <w:rsid w:val="007A4504"/>
    <w:rsid w:val="007A4A3B"/>
    <w:rsid w:val="007A4C64"/>
    <w:rsid w:val="007A5485"/>
    <w:rsid w:val="007A56FC"/>
    <w:rsid w:val="007A5C1A"/>
    <w:rsid w:val="007A6BC6"/>
    <w:rsid w:val="007A6E5A"/>
    <w:rsid w:val="007A6F53"/>
    <w:rsid w:val="007A7B57"/>
    <w:rsid w:val="007B0033"/>
    <w:rsid w:val="007B0074"/>
    <w:rsid w:val="007B04E5"/>
    <w:rsid w:val="007B0DBB"/>
    <w:rsid w:val="007B0E16"/>
    <w:rsid w:val="007B1CFB"/>
    <w:rsid w:val="007B1E8F"/>
    <w:rsid w:val="007B2423"/>
    <w:rsid w:val="007B25F0"/>
    <w:rsid w:val="007B2786"/>
    <w:rsid w:val="007B293C"/>
    <w:rsid w:val="007B2A21"/>
    <w:rsid w:val="007B2B68"/>
    <w:rsid w:val="007B2C7D"/>
    <w:rsid w:val="007B2DB8"/>
    <w:rsid w:val="007B3198"/>
    <w:rsid w:val="007B44F6"/>
    <w:rsid w:val="007B4D4F"/>
    <w:rsid w:val="007B50B0"/>
    <w:rsid w:val="007B55D5"/>
    <w:rsid w:val="007B56AB"/>
    <w:rsid w:val="007B58C4"/>
    <w:rsid w:val="007B6175"/>
    <w:rsid w:val="007B67F1"/>
    <w:rsid w:val="007B6948"/>
    <w:rsid w:val="007B6D94"/>
    <w:rsid w:val="007B6ECF"/>
    <w:rsid w:val="007B6F34"/>
    <w:rsid w:val="007B7243"/>
    <w:rsid w:val="007B7389"/>
    <w:rsid w:val="007B7955"/>
    <w:rsid w:val="007B7E0E"/>
    <w:rsid w:val="007C070D"/>
    <w:rsid w:val="007C0CF0"/>
    <w:rsid w:val="007C118E"/>
    <w:rsid w:val="007C120B"/>
    <w:rsid w:val="007C14C3"/>
    <w:rsid w:val="007C25F5"/>
    <w:rsid w:val="007C2A8C"/>
    <w:rsid w:val="007C339A"/>
    <w:rsid w:val="007C36D1"/>
    <w:rsid w:val="007C38CC"/>
    <w:rsid w:val="007C3BD9"/>
    <w:rsid w:val="007C41DF"/>
    <w:rsid w:val="007C432B"/>
    <w:rsid w:val="007C4617"/>
    <w:rsid w:val="007C47B3"/>
    <w:rsid w:val="007C47DB"/>
    <w:rsid w:val="007C4F90"/>
    <w:rsid w:val="007C509D"/>
    <w:rsid w:val="007C51FF"/>
    <w:rsid w:val="007C534A"/>
    <w:rsid w:val="007C551B"/>
    <w:rsid w:val="007C57B5"/>
    <w:rsid w:val="007C5994"/>
    <w:rsid w:val="007C5E57"/>
    <w:rsid w:val="007C5F67"/>
    <w:rsid w:val="007C640F"/>
    <w:rsid w:val="007C6EBF"/>
    <w:rsid w:val="007C74E9"/>
    <w:rsid w:val="007C761C"/>
    <w:rsid w:val="007C7737"/>
    <w:rsid w:val="007C79BB"/>
    <w:rsid w:val="007D0A56"/>
    <w:rsid w:val="007D1290"/>
    <w:rsid w:val="007D1438"/>
    <w:rsid w:val="007D1521"/>
    <w:rsid w:val="007D1D8A"/>
    <w:rsid w:val="007D25F6"/>
    <w:rsid w:val="007D2705"/>
    <w:rsid w:val="007D2B99"/>
    <w:rsid w:val="007D2D2A"/>
    <w:rsid w:val="007D2EB3"/>
    <w:rsid w:val="007D32F4"/>
    <w:rsid w:val="007D339D"/>
    <w:rsid w:val="007D3474"/>
    <w:rsid w:val="007D3921"/>
    <w:rsid w:val="007D427F"/>
    <w:rsid w:val="007D46A7"/>
    <w:rsid w:val="007D4D21"/>
    <w:rsid w:val="007D5A02"/>
    <w:rsid w:val="007D5DB9"/>
    <w:rsid w:val="007D70DF"/>
    <w:rsid w:val="007D7265"/>
    <w:rsid w:val="007D792F"/>
    <w:rsid w:val="007D7A6F"/>
    <w:rsid w:val="007E0449"/>
    <w:rsid w:val="007E0550"/>
    <w:rsid w:val="007E079E"/>
    <w:rsid w:val="007E0A4D"/>
    <w:rsid w:val="007E0F74"/>
    <w:rsid w:val="007E1198"/>
    <w:rsid w:val="007E11C6"/>
    <w:rsid w:val="007E1638"/>
    <w:rsid w:val="007E1FA2"/>
    <w:rsid w:val="007E20C6"/>
    <w:rsid w:val="007E245B"/>
    <w:rsid w:val="007E2623"/>
    <w:rsid w:val="007E2625"/>
    <w:rsid w:val="007E3507"/>
    <w:rsid w:val="007E3B0F"/>
    <w:rsid w:val="007E3DE0"/>
    <w:rsid w:val="007E473D"/>
    <w:rsid w:val="007E4C05"/>
    <w:rsid w:val="007E4CDB"/>
    <w:rsid w:val="007E531F"/>
    <w:rsid w:val="007E5AAB"/>
    <w:rsid w:val="007E5C94"/>
    <w:rsid w:val="007E6432"/>
    <w:rsid w:val="007E6594"/>
    <w:rsid w:val="007E69E8"/>
    <w:rsid w:val="007E747B"/>
    <w:rsid w:val="007E759F"/>
    <w:rsid w:val="007E7601"/>
    <w:rsid w:val="007E7E9F"/>
    <w:rsid w:val="007F0F2B"/>
    <w:rsid w:val="007F1A4C"/>
    <w:rsid w:val="007F1DFF"/>
    <w:rsid w:val="007F34EF"/>
    <w:rsid w:val="007F37A2"/>
    <w:rsid w:val="007F37CF"/>
    <w:rsid w:val="007F3930"/>
    <w:rsid w:val="007F4C93"/>
    <w:rsid w:val="007F4E95"/>
    <w:rsid w:val="007F54EE"/>
    <w:rsid w:val="007F5A88"/>
    <w:rsid w:val="007F5DBC"/>
    <w:rsid w:val="007F5E47"/>
    <w:rsid w:val="007F606B"/>
    <w:rsid w:val="007F610A"/>
    <w:rsid w:val="007F62C8"/>
    <w:rsid w:val="007F64F1"/>
    <w:rsid w:val="007F6566"/>
    <w:rsid w:val="007F6AF5"/>
    <w:rsid w:val="007F6D2D"/>
    <w:rsid w:val="007F6FA1"/>
    <w:rsid w:val="00800CF5"/>
    <w:rsid w:val="00800D39"/>
    <w:rsid w:val="00800F8E"/>
    <w:rsid w:val="00801243"/>
    <w:rsid w:val="00801258"/>
    <w:rsid w:val="0080153E"/>
    <w:rsid w:val="00802F93"/>
    <w:rsid w:val="008036EE"/>
    <w:rsid w:val="00803981"/>
    <w:rsid w:val="00803EF1"/>
    <w:rsid w:val="00804068"/>
    <w:rsid w:val="008049FA"/>
    <w:rsid w:val="0080523E"/>
    <w:rsid w:val="0080573E"/>
    <w:rsid w:val="00805866"/>
    <w:rsid w:val="00805B6A"/>
    <w:rsid w:val="00805C89"/>
    <w:rsid w:val="00805E51"/>
    <w:rsid w:val="00805E8A"/>
    <w:rsid w:val="00805FDE"/>
    <w:rsid w:val="00806A50"/>
    <w:rsid w:val="00806B74"/>
    <w:rsid w:val="00806C4C"/>
    <w:rsid w:val="00806CE0"/>
    <w:rsid w:val="00806E43"/>
    <w:rsid w:val="00807565"/>
    <w:rsid w:val="00807640"/>
    <w:rsid w:val="00807874"/>
    <w:rsid w:val="00807AC4"/>
    <w:rsid w:val="00807B73"/>
    <w:rsid w:val="008104A9"/>
    <w:rsid w:val="00810A2C"/>
    <w:rsid w:val="00810B9F"/>
    <w:rsid w:val="00810C2B"/>
    <w:rsid w:val="00810C62"/>
    <w:rsid w:val="0081122B"/>
    <w:rsid w:val="0081185D"/>
    <w:rsid w:val="008118E2"/>
    <w:rsid w:val="008119F0"/>
    <w:rsid w:val="00811A0C"/>
    <w:rsid w:val="00811DFB"/>
    <w:rsid w:val="0081213D"/>
    <w:rsid w:val="00812D5F"/>
    <w:rsid w:val="008132D5"/>
    <w:rsid w:val="0081457F"/>
    <w:rsid w:val="00814BDA"/>
    <w:rsid w:val="00814D9A"/>
    <w:rsid w:val="00814FC5"/>
    <w:rsid w:val="008168F8"/>
    <w:rsid w:val="00817841"/>
    <w:rsid w:val="00820285"/>
    <w:rsid w:val="0082041D"/>
    <w:rsid w:val="008207FD"/>
    <w:rsid w:val="00820F6D"/>
    <w:rsid w:val="00821664"/>
    <w:rsid w:val="00821D65"/>
    <w:rsid w:val="00822141"/>
    <w:rsid w:val="00822557"/>
    <w:rsid w:val="00822B7F"/>
    <w:rsid w:val="00822D8F"/>
    <w:rsid w:val="008230C7"/>
    <w:rsid w:val="008239A8"/>
    <w:rsid w:val="00823C69"/>
    <w:rsid w:val="0082423E"/>
    <w:rsid w:val="00824257"/>
    <w:rsid w:val="00824750"/>
    <w:rsid w:val="00824B5D"/>
    <w:rsid w:val="008251E3"/>
    <w:rsid w:val="0082562D"/>
    <w:rsid w:val="00826D17"/>
    <w:rsid w:val="00827111"/>
    <w:rsid w:val="008273A2"/>
    <w:rsid w:val="008274F5"/>
    <w:rsid w:val="008276B9"/>
    <w:rsid w:val="0082794C"/>
    <w:rsid w:val="008300DF"/>
    <w:rsid w:val="00831259"/>
    <w:rsid w:val="00831691"/>
    <w:rsid w:val="00831962"/>
    <w:rsid w:val="00831AFA"/>
    <w:rsid w:val="00831B6A"/>
    <w:rsid w:val="00832038"/>
    <w:rsid w:val="00832938"/>
    <w:rsid w:val="00832A31"/>
    <w:rsid w:val="008330E5"/>
    <w:rsid w:val="00834DBF"/>
    <w:rsid w:val="00834EBB"/>
    <w:rsid w:val="0083511D"/>
    <w:rsid w:val="00835FB4"/>
    <w:rsid w:val="0083639B"/>
    <w:rsid w:val="00836404"/>
    <w:rsid w:val="0083669E"/>
    <w:rsid w:val="008366AF"/>
    <w:rsid w:val="008367AE"/>
    <w:rsid w:val="00836EE0"/>
    <w:rsid w:val="00837C9B"/>
    <w:rsid w:val="008402C2"/>
    <w:rsid w:val="008402E4"/>
    <w:rsid w:val="00840400"/>
    <w:rsid w:val="00840A40"/>
    <w:rsid w:val="0084149D"/>
    <w:rsid w:val="00841585"/>
    <w:rsid w:val="00842037"/>
    <w:rsid w:val="0084226A"/>
    <w:rsid w:val="008426A1"/>
    <w:rsid w:val="00843075"/>
    <w:rsid w:val="0084366E"/>
    <w:rsid w:val="00843991"/>
    <w:rsid w:val="00843C4C"/>
    <w:rsid w:val="00843FF0"/>
    <w:rsid w:val="00844334"/>
    <w:rsid w:val="008443AB"/>
    <w:rsid w:val="008448F0"/>
    <w:rsid w:val="00844E7E"/>
    <w:rsid w:val="008458E8"/>
    <w:rsid w:val="008469BE"/>
    <w:rsid w:val="00846A38"/>
    <w:rsid w:val="00846F9D"/>
    <w:rsid w:val="0085072B"/>
    <w:rsid w:val="0085075C"/>
    <w:rsid w:val="00851168"/>
    <w:rsid w:val="008514A5"/>
    <w:rsid w:val="00851858"/>
    <w:rsid w:val="00852214"/>
    <w:rsid w:val="00853F6F"/>
    <w:rsid w:val="00854B14"/>
    <w:rsid w:val="00855A0F"/>
    <w:rsid w:val="00855BE1"/>
    <w:rsid w:val="00855CBE"/>
    <w:rsid w:val="00856126"/>
    <w:rsid w:val="00856FF7"/>
    <w:rsid w:val="0085700F"/>
    <w:rsid w:val="008574E6"/>
    <w:rsid w:val="0085752C"/>
    <w:rsid w:val="008578E8"/>
    <w:rsid w:val="00857AAA"/>
    <w:rsid w:val="00857ADC"/>
    <w:rsid w:val="00857B51"/>
    <w:rsid w:val="00857D55"/>
    <w:rsid w:val="00860864"/>
    <w:rsid w:val="00860D18"/>
    <w:rsid w:val="008613CD"/>
    <w:rsid w:val="008617EB"/>
    <w:rsid w:val="008621F5"/>
    <w:rsid w:val="00862355"/>
    <w:rsid w:val="008627A8"/>
    <w:rsid w:val="00862D90"/>
    <w:rsid w:val="00863126"/>
    <w:rsid w:val="00863AC5"/>
    <w:rsid w:val="00863BB0"/>
    <w:rsid w:val="00863E80"/>
    <w:rsid w:val="008640BA"/>
    <w:rsid w:val="008641E4"/>
    <w:rsid w:val="0086443A"/>
    <w:rsid w:val="008647DF"/>
    <w:rsid w:val="008648DF"/>
    <w:rsid w:val="00864A42"/>
    <w:rsid w:val="00865369"/>
    <w:rsid w:val="00865620"/>
    <w:rsid w:val="00865CE7"/>
    <w:rsid w:val="008661C2"/>
    <w:rsid w:val="00866925"/>
    <w:rsid w:val="00867350"/>
    <w:rsid w:val="00867B0D"/>
    <w:rsid w:val="00867B2F"/>
    <w:rsid w:val="00867DDB"/>
    <w:rsid w:val="00867ED7"/>
    <w:rsid w:val="008707AB"/>
    <w:rsid w:val="00870AFA"/>
    <w:rsid w:val="0087162F"/>
    <w:rsid w:val="00871784"/>
    <w:rsid w:val="00871960"/>
    <w:rsid w:val="0087199B"/>
    <w:rsid w:val="00871D67"/>
    <w:rsid w:val="00871F6D"/>
    <w:rsid w:val="0087212B"/>
    <w:rsid w:val="0087305B"/>
    <w:rsid w:val="008737F3"/>
    <w:rsid w:val="00873C00"/>
    <w:rsid w:val="00873C4D"/>
    <w:rsid w:val="00873E82"/>
    <w:rsid w:val="00874674"/>
    <w:rsid w:val="00875783"/>
    <w:rsid w:val="0087586C"/>
    <w:rsid w:val="0087596C"/>
    <w:rsid w:val="00875BCC"/>
    <w:rsid w:val="00875D4D"/>
    <w:rsid w:val="00875E14"/>
    <w:rsid w:val="008760EE"/>
    <w:rsid w:val="0087642F"/>
    <w:rsid w:val="00877549"/>
    <w:rsid w:val="00877BAB"/>
    <w:rsid w:val="00877C5B"/>
    <w:rsid w:val="00880971"/>
    <w:rsid w:val="008812DB"/>
    <w:rsid w:val="00881B31"/>
    <w:rsid w:val="00881C2E"/>
    <w:rsid w:val="00881FEF"/>
    <w:rsid w:val="00882642"/>
    <w:rsid w:val="008827B4"/>
    <w:rsid w:val="00882B23"/>
    <w:rsid w:val="008838FD"/>
    <w:rsid w:val="008840B1"/>
    <w:rsid w:val="0088440F"/>
    <w:rsid w:val="008849AB"/>
    <w:rsid w:val="00884B84"/>
    <w:rsid w:val="00884D28"/>
    <w:rsid w:val="00884F48"/>
    <w:rsid w:val="00885146"/>
    <w:rsid w:val="00885756"/>
    <w:rsid w:val="00885A27"/>
    <w:rsid w:val="00885B53"/>
    <w:rsid w:val="00885CEB"/>
    <w:rsid w:val="0088609B"/>
    <w:rsid w:val="008860E1"/>
    <w:rsid w:val="008862AE"/>
    <w:rsid w:val="00886428"/>
    <w:rsid w:val="00886B5E"/>
    <w:rsid w:val="0088702E"/>
    <w:rsid w:val="00887126"/>
    <w:rsid w:val="00887469"/>
    <w:rsid w:val="00887A0B"/>
    <w:rsid w:val="0089056D"/>
    <w:rsid w:val="00890F98"/>
    <w:rsid w:val="00891187"/>
    <w:rsid w:val="0089251F"/>
    <w:rsid w:val="00892A9A"/>
    <w:rsid w:val="00892B53"/>
    <w:rsid w:val="0089302B"/>
    <w:rsid w:val="00893DC9"/>
    <w:rsid w:val="00894229"/>
    <w:rsid w:val="0089450D"/>
    <w:rsid w:val="008949DA"/>
    <w:rsid w:val="00894BE4"/>
    <w:rsid w:val="0089529F"/>
    <w:rsid w:val="0089553A"/>
    <w:rsid w:val="0089593A"/>
    <w:rsid w:val="00896ADD"/>
    <w:rsid w:val="00896D4E"/>
    <w:rsid w:val="00897181"/>
    <w:rsid w:val="0089746D"/>
    <w:rsid w:val="008977AF"/>
    <w:rsid w:val="00897BCB"/>
    <w:rsid w:val="008A005B"/>
    <w:rsid w:val="008A0C02"/>
    <w:rsid w:val="008A13C6"/>
    <w:rsid w:val="008A146C"/>
    <w:rsid w:val="008A174B"/>
    <w:rsid w:val="008A1DFC"/>
    <w:rsid w:val="008A21FC"/>
    <w:rsid w:val="008A22F8"/>
    <w:rsid w:val="008A26AA"/>
    <w:rsid w:val="008A3765"/>
    <w:rsid w:val="008A39F2"/>
    <w:rsid w:val="008A3B54"/>
    <w:rsid w:val="008A4377"/>
    <w:rsid w:val="008A4AF9"/>
    <w:rsid w:val="008A5379"/>
    <w:rsid w:val="008A5DBB"/>
    <w:rsid w:val="008A614E"/>
    <w:rsid w:val="008A617F"/>
    <w:rsid w:val="008A7415"/>
    <w:rsid w:val="008A750C"/>
    <w:rsid w:val="008A751C"/>
    <w:rsid w:val="008A77C3"/>
    <w:rsid w:val="008A7E6A"/>
    <w:rsid w:val="008B0023"/>
    <w:rsid w:val="008B0041"/>
    <w:rsid w:val="008B0293"/>
    <w:rsid w:val="008B048E"/>
    <w:rsid w:val="008B070B"/>
    <w:rsid w:val="008B0B44"/>
    <w:rsid w:val="008B13BC"/>
    <w:rsid w:val="008B1638"/>
    <w:rsid w:val="008B23B4"/>
    <w:rsid w:val="008B2D71"/>
    <w:rsid w:val="008B3191"/>
    <w:rsid w:val="008B356A"/>
    <w:rsid w:val="008B3630"/>
    <w:rsid w:val="008B3653"/>
    <w:rsid w:val="008B3E81"/>
    <w:rsid w:val="008B462E"/>
    <w:rsid w:val="008B4FB7"/>
    <w:rsid w:val="008B5CCE"/>
    <w:rsid w:val="008B63F8"/>
    <w:rsid w:val="008B65A7"/>
    <w:rsid w:val="008B6B63"/>
    <w:rsid w:val="008B7E35"/>
    <w:rsid w:val="008B7FC6"/>
    <w:rsid w:val="008C0223"/>
    <w:rsid w:val="008C127D"/>
    <w:rsid w:val="008C2A2F"/>
    <w:rsid w:val="008C32F8"/>
    <w:rsid w:val="008C3A0F"/>
    <w:rsid w:val="008C3AF8"/>
    <w:rsid w:val="008C3D7C"/>
    <w:rsid w:val="008C41D1"/>
    <w:rsid w:val="008C48B1"/>
    <w:rsid w:val="008C4AED"/>
    <w:rsid w:val="008C4F44"/>
    <w:rsid w:val="008C5A1F"/>
    <w:rsid w:val="008C5AAA"/>
    <w:rsid w:val="008C5F68"/>
    <w:rsid w:val="008C61B4"/>
    <w:rsid w:val="008C698B"/>
    <w:rsid w:val="008C6B1A"/>
    <w:rsid w:val="008C6BBE"/>
    <w:rsid w:val="008C6D4F"/>
    <w:rsid w:val="008C76B8"/>
    <w:rsid w:val="008C7BDC"/>
    <w:rsid w:val="008D06E9"/>
    <w:rsid w:val="008D19FC"/>
    <w:rsid w:val="008D1DFD"/>
    <w:rsid w:val="008D262B"/>
    <w:rsid w:val="008D3496"/>
    <w:rsid w:val="008D38B8"/>
    <w:rsid w:val="008D3C54"/>
    <w:rsid w:val="008D3DB0"/>
    <w:rsid w:val="008D438E"/>
    <w:rsid w:val="008D4A77"/>
    <w:rsid w:val="008D4FA1"/>
    <w:rsid w:val="008D5268"/>
    <w:rsid w:val="008D5282"/>
    <w:rsid w:val="008D5342"/>
    <w:rsid w:val="008D5BF5"/>
    <w:rsid w:val="008D5ED9"/>
    <w:rsid w:val="008D614B"/>
    <w:rsid w:val="008D6ED6"/>
    <w:rsid w:val="008D6FCA"/>
    <w:rsid w:val="008D7469"/>
    <w:rsid w:val="008D7D9B"/>
    <w:rsid w:val="008E0090"/>
    <w:rsid w:val="008E0278"/>
    <w:rsid w:val="008E0D00"/>
    <w:rsid w:val="008E102F"/>
    <w:rsid w:val="008E14AF"/>
    <w:rsid w:val="008E1744"/>
    <w:rsid w:val="008E1D42"/>
    <w:rsid w:val="008E361C"/>
    <w:rsid w:val="008E3D13"/>
    <w:rsid w:val="008E4345"/>
    <w:rsid w:val="008E43B5"/>
    <w:rsid w:val="008E4D04"/>
    <w:rsid w:val="008E56DF"/>
    <w:rsid w:val="008E5A7C"/>
    <w:rsid w:val="008E659A"/>
    <w:rsid w:val="008E69A2"/>
    <w:rsid w:val="008E6E4D"/>
    <w:rsid w:val="008E6E68"/>
    <w:rsid w:val="008E73F2"/>
    <w:rsid w:val="008E7635"/>
    <w:rsid w:val="008E7729"/>
    <w:rsid w:val="008E77BF"/>
    <w:rsid w:val="008F0D35"/>
    <w:rsid w:val="008F20BC"/>
    <w:rsid w:val="008F2257"/>
    <w:rsid w:val="008F2A2B"/>
    <w:rsid w:val="008F2CCC"/>
    <w:rsid w:val="008F30AB"/>
    <w:rsid w:val="008F32A4"/>
    <w:rsid w:val="008F36F7"/>
    <w:rsid w:val="008F39C3"/>
    <w:rsid w:val="008F3A2B"/>
    <w:rsid w:val="008F4563"/>
    <w:rsid w:val="008F459B"/>
    <w:rsid w:val="008F55EE"/>
    <w:rsid w:val="008F6357"/>
    <w:rsid w:val="008F662C"/>
    <w:rsid w:val="008F6742"/>
    <w:rsid w:val="008F7435"/>
    <w:rsid w:val="008F7795"/>
    <w:rsid w:val="008F77EA"/>
    <w:rsid w:val="008F78FB"/>
    <w:rsid w:val="008F7B3B"/>
    <w:rsid w:val="008F7FDE"/>
    <w:rsid w:val="009001AC"/>
    <w:rsid w:val="0090037B"/>
    <w:rsid w:val="009004CE"/>
    <w:rsid w:val="00901046"/>
    <w:rsid w:val="00901255"/>
    <w:rsid w:val="00901281"/>
    <w:rsid w:val="0090183C"/>
    <w:rsid w:val="00901912"/>
    <w:rsid w:val="00901955"/>
    <w:rsid w:val="00901A7E"/>
    <w:rsid w:val="00901C95"/>
    <w:rsid w:val="00901D35"/>
    <w:rsid w:val="009022F4"/>
    <w:rsid w:val="0090240C"/>
    <w:rsid w:val="00902486"/>
    <w:rsid w:val="00903E6E"/>
    <w:rsid w:val="0090407D"/>
    <w:rsid w:val="009047B6"/>
    <w:rsid w:val="00904A64"/>
    <w:rsid w:val="00904BBD"/>
    <w:rsid w:val="00905217"/>
    <w:rsid w:val="0090543A"/>
    <w:rsid w:val="00905A82"/>
    <w:rsid w:val="00905D7C"/>
    <w:rsid w:val="00906395"/>
    <w:rsid w:val="009066B0"/>
    <w:rsid w:val="00906879"/>
    <w:rsid w:val="00906D33"/>
    <w:rsid w:val="00906F9C"/>
    <w:rsid w:val="00906FCA"/>
    <w:rsid w:val="00906FCF"/>
    <w:rsid w:val="00907191"/>
    <w:rsid w:val="009073F5"/>
    <w:rsid w:val="0090742C"/>
    <w:rsid w:val="009076D5"/>
    <w:rsid w:val="00907813"/>
    <w:rsid w:val="0091078A"/>
    <w:rsid w:val="00910B83"/>
    <w:rsid w:val="00910F87"/>
    <w:rsid w:val="00911180"/>
    <w:rsid w:val="00911325"/>
    <w:rsid w:val="0091143D"/>
    <w:rsid w:val="00911BD7"/>
    <w:rsid w:val="00911F5F"/>
    <w:rsid w:val="009120A6"/>
    <w:rsid w:val="0091228A"/>
    <w:rsid w:val="00912331"/>
    <w:rsid w:val="00912905"/>
    <w:rsid w:val="00912A4D"/>
    <w:rsid w:val="00913297"/>
    <w:rsid w:val="00913B2B"/>
    <w:rsid w:val="00913ED6"/>
    <w:rsid w:val="00914059"/>
    <w:rsid w:val="00914460"/>
    <w:rsid w:val="00914665"/>
    <w:rsid w:val="0091495C"/>
    <w:rsid w:val="00914A23"/>
    <w:rsid w:val="009151EE"/>
    <w:rsid w:val="00915272"/>
    <w:rsid w:val="00915446"/>
    <w:rsid w:val="009158C0"/>
    <w:rsid w:val="00915DFC"/>
    <w:rsid w:val="00915E5D"/>
    <w:rsid w:val="0091694C"/>
    <w:rsid w:val="009174F0"/>
    <w:rsid w:val="00917D8E"/>
    <w:rsid w:val="00920678"/>
    <w:rsid w:val="00920685"/>
    <w:rsid w:val="00921248"/>
    <w:rsid w:val="00921B4E"/>
    <w:rsid w:val="00921E7F"/>
    <w:rsid w:val="00922172"/>
    <w:rsid w:val="00922B67"/>
    <w:rsid w:val="00922D99"/>
    <w:rsid w:val="0092337A"/>
    <w:rsid w:val="0092368D"/>
    <w:rsid w:val="009238E7"/>
    <w:rsid w:val="00923A9B"/>
    <w:rsid w:val="009240BF"/>
    <w:rsid w:val="009240F4"/>
    <w:rsid w:val="009242CF"/>
    <w:rsid w:val="00924333"/>
    <w:rsid w:val="0092444A"/>
    <w:rsid w:val="00924879"/>
    <w:rsid w:val="00925370"/>
    <w:rsid w:val="009257E4"/>
    <w:rsid w:val="009258A1"/>
    <w:rsid w:val="00925DAF"/>
    <w:rsid w:val="00925F0F"/>
    <w:rsid w:val="00926303"/>
    <w:rsid w:val="009264C9"/>
    <w:rsid w:val="0092665C"/>
    <w:rsid w:val="00926794"/>
    <w:rsid w:val="00926D1D"/>
    <w:rsid w:val="009272E8"/>
    <w:rsid w:val="00927990"/>
    <w:rsid w:val="00930BB2"/>
    <w:rsid w:val="00930E38"/>
    <w:rsid w:val="00930F76"/>
    <w:rsid w:val="009315D4"/>
    <w:rsid w:val="009318C4"/>
    <w:rsid w:val="009319A1"/>
    <w:rsid w:val="00931BF7"/>
    <w:rsid w:val="00931D42"/>
    <w:rsid w:val="00931EB3"/>
    <w:rsid w:val="00931F90"/>
    <w:rsid w:val="0093272E"/>
    <w:rsid w:val="00932F06"/>
    <w:rsid w:val="00933544"/>
    <w:rsid w:val="00933811"/>
    <w:rsid w:val="00933993"/>
    <w:rsid w:val="00933A29"/>
    <w:rsid w:val="00933B40"/>
    <w:rsid w:val="00933D01"/>
    <w:rsid w:val="009342F8"/>
    <w:rsid w:val="00934842"/>
    <w:rsid w:val="00934AC4"/>
    <w:rsid w:val="009356E5"/>
    <w:rsid w:val="00935DFE"/>
    <w:rsid w:val="009366B5"/>
    <w:rsid w:val="00936B26"/>
    <w:rsid w:val="00936DC9"/>
    <w:rsid w:val="00936F2F"/>
    <w:rsid w:val="00937F97"/>
    <w:rsid w:val="00940234"/>
    <w:rsid w:val="00940742"/>
    <w:rsid w:val="00940849"/>
    <w:rsid w:val="00940D4D"/>
    <w:rsid w:val="009420BA"/>
    <w:rsid w:val="00942182"/>
    <w:rsid w:val="00942300"/>
    <w:rsid w:val="00942833"/>
    <w:rsid w:val="0094288B"/>
    <w:rsid w:val="00942990"/>
    <w:rsid w:val="00942F7F"/>
    <w:rsid w:val="00943632"/>
    <w:rsid w:val="00943A6E"/>
    <w:rsid w:val="00943D73"/>
    <w:rsid w:val="00945214"/>
    <w:rsid w:val="00945D1F"/>
    <w:rsid w:val="00946155"/>
    <w:rsid w:val="009464C6"/>
    <w:rsid w:val="0094650F"/>
    <w:rsid w:val="00946591"/>
    <w:rsid w:val="00946B0A"/>
    <w:rsid w:val="009472DA"/>
    <w:rsid w:val="009475B7"/>
    <w:rsid w:val="00947AA5"/>
    <w:rsid w:val="009500A7"/>
    <w:rsid w:val="009511DD"/>
    <w:rsid w:val="00951716"/>
    <w:rsid w:val="0095222A"/>
    <w:rsid w:val="00952703"/>
    <w:rsid w:val="00953316"/>
    <w:rsid w:val="0095385D"/>
    <w:rsid w:val="00953B45"/>
    <w:rsid w:val="0095450B"/>
    <w:rsid w:val="00954D44"/>
    <w:rsid w:val="00955347"/>
    <w:rsid w:val="00955D4D"/>
    <w:rsid w:val="009565CA"/>
    <w:rsid w:val="00956E8F"/>
    <w:rsid w:val="00957757"/>
    <w:rsid w:val="00957F03"/>
    <w:rsid w:val="0096000D"/>
    <w:rsid w:val="00960062"/>
    <w:rsid w:val="009600DA"/>
    <w:rsid w:val="009606A5"/>
    <w:rsid w:val="00960704"/>
    <w:rsid w:val="00960985"/>
    <w:rsid w:val="00960A47"/>
    <w:rsid w:val="00960ADB"/>
    <w:rsid w:val="009620E0"/>
    <w:rsid w:val="00962359"/>
    <w:rsid w:val="00962E1C"/>
    <w:rsid w:val="009635DE"/>
    <w:rsid w:val="00963BBC"/>
    <w:rsid w:val="00963E04"/>
    <w:rsid w:val="00963FBC"/>
    <w:rsid w:val="00964920"/>
    <w:rsid w:val="00964CD3"/>
    <w:rsid w:val="0096506B"/>
    <w:rsid w:val="0096525F"/>
    <w:rsid w:val="00965B9F"/>
    <w:rsid w:val="00966160"/>
    <w:rsid w:val="00966960"/>
    <w:rsid w:val="00967E3E"/>
    <w:rsid w:val="00967EA4"/>
    <w:rsid w:val="00967FAD"/>
    <w:rsid w:val="009700B6"/>
    <w:rsid w:val="00971030"/>
    <w:rsid w:val="009710EC"/>
    <w:rsid w:val="0097110B"/>
    <w:rsid w:val="009712E9"/>
    <w:rsid w:val="009715EA"/>
    <w:rsid w:val="00971F9B"/>
    <w:rsid w:val="00972167"/>
    <w:rsid w:val="0097244C"/>
    <w:rsid w:val="00972B52"/>
    <w:rsid w:val="0097317D"/>
    <w:rsid w:val="00973282"/>
    <w:rsid w:val="009732C2"/>
    <w:rsid w:val="00973950"/>
    <w:rsid w:val="00973FB8"/>
    <w:rsid w:val="00974341"/>
    <w:rsid w:val="009744AD"/>
    <w:rsid w:val="00974533"/>
    <w:rsid w:val="009747B1"/>
    <w:rsid w:val="009749A0"/>
    <w:rsid w:val="00975439"/>
    <w:rsid w:val="009755FB"/>
    <w:rsid w:val="009767E1"/>
    <w:rsid w:val="00977579"/>
    <w:rsid w:val="009775FC"/>
    <w:rsid w:val="00977CCB"/>
    <w:rsid w:val="00977E36"/>
    <w:rsid w:val="0098065A"/>
    <w:rsid w:val="00980B5E"/>
    <w:rsid w:val="00981288"/>
    <w:rsid w:val="009816E8"/>
    <w:rsid w:val="00981A07"/>
    <w:rsid w:val="00981F60"/>
    <w:rsid w:val="00982A3F"/>
    <w:rsid w:val="00982AE1"/>
    <w:rsid w:val="00982BCB"/>
    <w:rsid w:val="00982EB0"/>
    <w:rsid w:val="00982EF0"/>
    <w:rsid w:val="00983416"/>
    <w:rsid w:val="009845CB"/>
    <w:rsid w:val="009846B4"/>
    <w:rsid w:val="00984A12"/>
    <w:rsid w:val="00984D54"/>
    <w:rsid w:val="0098562D"/>
    <w:rsid w:val="00985DE0"/>
    <w:rsid w:val="00986229"/>
    <w:rsid w:val="00986BDC"/>
    <w:rsid w:val="00986FE2"/>
    <w:rsid w:val="00987724"/>
    <w:rsid w:val="009878B5"/>
    <w:rsid w:val="009903A1"/>
    <w:rsid w:val="00990898"/>
    <w:rsid w:val="00991B02"/>
    <w:rsid w:val="00991D1C"/>
    <w:rsid w:val="009927FB"/>
    <w:rsid w:val="00992AB6"/>
    <w:rsid w:val="00993733"/>
    <w:rsid w:val="009939A0"/>
    <w:rsid w:val="00993B79"/>
    <w:rsid w:val="00993BC5"/>
    <w:rsid w:val="009950BD"/>
    <w:rsid w:val="00995956"/>
    <w:rsid w:val="00995980"/>
    <w:rsid w:val="00996A93"/>
    <w:rsid w:val="00996B8A"/>
    <w:rsid w:val="00996FA1"/>
    <w:rsid w:val="00997A2E"/>
    <w:rsid w:val="00997C18"/>
    <w:rsid w:val="00997E16"/>
    <w:rsid w:val="009A0142"/>
    <w:rsid w:val="009A0177"/>
    <w:rsid w:val="009A1195"/>
    <w:rsid w:val="009A1DC6"/>
    <w:rsid w:val="009A1E71"/>
    <w:rsid w:val="009A2313"/>
    <w:rsid w:val="009A2919"/>
    <w:rsid w:val="009A2C7B"/>
    <w:rsid w:val="009A2EC0"/>
    <w:rsid w:val="009A33D4"/>
    <w:rsid w:val="009A3511"/>
    <w:rsid w:val="009A3531"/>
    <w:rsid w:val="009A3628"/>
    <w:rsid w:val="009A369E"/>
    <w:rsid w:val="009A36E7"/>
    <w:rsid w:val="009A3EF1"/>
    <w:rsid w:val="009A5A5E"/>
    <w:rsid w:val="009A5BFC"/>
    <w:rsid w:val="009A5F0B"/>
    <w:rsid w:val="009A675E"/>
    <w:rsid w:val="009A7031"/>
    <w:rsid w:val="009A7385"/>
    <w:rsid w:val="009A75D6"/>
    <w:rsid w:val="009A792A"/>
    <w:rsid w:val="009A7AF0"/>
    <w:rsid w:val="009B04F5"/>
    <w:rsid w:val="009B0628"/>
    <w:rsid w:val="009B076A"/>
    <w:rsid w:val="009B081A"/>
    <w:rsid w:val="009B0F48"/>
    <w:rsid w:val="009B0F93"/>
    <w:rsid w:val="009B13F2"/>
    <w:rsid w:val="009B1606"/>
    <w:rsid w:val="009B1B4F"/>
    <w:rsid w:val="009B2720"/>
    <w:rsid w:val="009B29A8"/>
    <w:rsid w:val="009B2C7A"/>
    <w:rsid w:val="009B3146"/>
    <w:rsid w:val="009B33E0"/>
    <w:rsid w:val="009B3EC3"/>
    <w:rsid w:val="009B42F8"/>
    <w:rsid w:val="009B4471"/>
    <w:rsid w:val="009B5478"/>
    <w:rsid w:val="009B549E"/>
    <w:rsid w:val="009B5845"/>
    <w:rsid w:val="009B585A"/>
    <w:rsid w:val="009B5B0A"/>
    <w:rsid w:val="009B60AF"/>
    <w:rsid w:val="009B6AAE"/>
    <w:rsid w:val="009B6CC1"/>
    <w:rsid w:val="009B6D2F"/>
    <w:rsid w:val="009B6F1C"/>
    <w:rsid w:val="009B7687"/>
    <w:rsid w:val="009C0057"/>
    <w:rsid w:val="009C12A9"/>
    <w:rsid w:val="009C1546"/>
    <w:rsid w:val="009C16D2"/>
    <w:rsid w:val="009C19D3"/>
    <w:rsid w:val="009C1EF1"/>
    <w:rsid w:val="009C2173"/>
    <w:rsid w:val="009C27C7"/>
    <w:rsid w:val="009C2D2C"/>
    <w:rsid w:val="009C38BE"/>
    <w:rsid w:val="009C3D00"/>
    <w:rsid w:val="009C422F"/>
    <w:rsid w:val="009C42F4"/>
    <w:rsid w:val="009C4347"/>
    <w:rsid w:val="009C446B"/>
    <w:rsid w:val="009C4A3D"/>
    <w:rsid w:val="009C4B1F"/>
    <w:rsid w:val="009C5785"/>
    <w:rsid w:val="009C5840"/>
    <w:rsid w:val="009C5913"/>
    <w:rsid w:val="009C5B1D"/>
    <w:rsid w:val="009C5C62"/>
    <w:rsid w:val="009C5E61"/>
    <w:rsid w:val="009C5F2F"/>
    <w:rsid w:val="009C6464"/>
    <w:rsid w:val="009C652F"/>
    <w:rsid w:val="009C65B5"/>
    <w:rsid w:val="009C6F8F"/>
    <w:rsid w:val="009C77FD"/>
    <w:rsid w:val="009C781E"/>
    <w:rsid w:val="009D03BE"/>
    <w:rsid w:val="009D0EE3"/>
    <w:rsid w:val="009D1898"/>
    <w:rsid w:val="009D1E53"/>
    <w:rsid w:val="009D22DA"/>
    <w:rsid w:val="009D2F59"/>
    <w:rsid w:val="009D3EEA"/>
    <w:rsid w:val="009D4DB1"/>
    <w:rsid w:val="009D5198"/>
    <w:rsid w:val="009D52BB"/>
    <w:rsid w:val="009D5A60"/>
    <w:rsid w:val="009D5EFF"/>
    <w:rsid w:val="009D60B5"/>
    <w:rsid w:val="009D6801"/>
    <w:rsid w:val="009D729B"/>
    <w:rsid w:val="009E0BB4"/>
    <w:rsid w:val="009E0D7D"/>
    <w:rsid w:val="009E184A"/>
    <w:rsid w:val="009E1B16"/>
    <w:rsid w:val="009E1CF9"/>
    <w:rsid w:val="009E213B"/>
    <w:rsid w:val="009E3309"/>
    <w:rsid w:val="009E3434"/>
    <w:rsid w:val="009E384B"/>
    <w:rsid w:val="009E3C7B"/>
    <w:rsid w:val="009E3DB9"/>
    <w:rsid w:val="009E45A1"/>
    <w:rsid w:val="009E45BA"/>
    <w:rsid w:val="009E490D"/>
    <w:rsid w:val="009E52FE"/>
    <w:rsid w:val="009E5933"/>
    <w:rsid w:val="009E5B11"/>
    <w:rsid w:val="009E5BD8"/>
    <w:rsid w:val="009E5F44"/>
    <w:rsid w:val="009E6677"/>
    <w:rsid w:val="009E6B5D"/>
    <w:rsid w:val="009E6CF8"/>
    <w:rsid w:val="009E6D5A"/>
    <w:rsid w:val="009F027E"/>
    <w:rsid w:val="009F06E9"/>
    <w:rsid w:val="009F0812"/>
    <w:rsid w:val="009F0824"/>
    <w:rsid w:val="009F0A03"/>
    <w:rsid w:val="009F0A72"/>
    <w:rsid w:val="009F0CD6"/>
    <w:rsid w:val="009F16E9"/>
    <w:rsid w:val="009F1753"/>
    <w:rsid w:val="009F21E8"/>
    <w:rsid w:val="009F21FA"/>
    <w:rsid w:val="009F247A"/>
    <w:rsid w:val="009F29A3"/>
    <w:rsid w:val="009F351D"/>
    <w:rsid w:val="009F3D43"/>
    <w:rsid w:val="009F412F"/>
    <w:rsid w:val="009F5FD5"/>
    <w:rsid w:val="009F670F"/>
    <w:rsid w:val="009F69D1"/>
    <w:rsid w:val="009F6AAA"/>
    <w:rsid w:val="009F7B5F"/>
    <w:rsid w:val="009F7C7B"/>
    <w:rsid w:val="00A004E6"/>
    <w:rsid w:val="00A0071F"/>
    <w:rsid w:val="00A00CE9"/>
    <w:rsid w:val="00A00F1E"/>
    <w:rsid w:val="00A010F6"/>
    <w:rsid w:val="00A01328"/>
    <w:rsid w:val="00A01FE9"/>
    <w:rsid w:val="00A021CC"/>
    <w:rsid w:val="00A027FC"/>
    <w:rsid w:val="00A02DA5"/>
    <w:rsid w:val="00A02DB8"/>
    <w:rsid w:val="00A03024"/>
    <w:rsid w:val="00A03275"/>
    <w:rsid w:val="00A04049"/>
    <w:rsid w:val="00A04623"/>
    <w:rsid w:val="00A0483D"/>
    <w:rsid w:val="00A0484E"/>
    <w:rsid w:val="00A05419"/>
    <w:rsid w:val="00A0658B"/>
    <w:rsid w:val="00A06688"/>
    <w:rsid w:val="00A069F9"/>
    <w:rsid w:val="00A0750B"/>
    <w:rsid w:val="00A075B0"/>
    <w:rsid w:val="00A075BD"/>
    <w:rsid w:val="00A07673"/>
    <w:rsid w:val="00A07774"/>
    <w:rsid w:val="00A077CC"/>
    <w:rsid w:val="00A07875"/>
    <w:rsid w:val="00A103BB"/>
    <w:rsid w:val="00A10FDA"/>
    <w:rsid w:val="00A115E2"/>
    <w:rsid w:val="00A11ED1"/>
    <w:rsid w:val="00A129F5"/>
    <w:rsid w:val="00A13433"/>
    <w:rsid w:val="00A13BE3"/>
    <w:rsid w:val="00A13C63"/>
    <w:rsid w:val="00A1409F"/>
    <w:rsid w:val="00A146FB"/>
    <w:rsid w:val="00A14C02"/>
    <w:rsid w:val="00A14D5B"/>
    <w:rsid w:val="00A15225"/>
    <w:rsid w:val="00A1577E"/>
    <w:rsid w:val="00A16003"/>
    <w:rsid w:val="00A16064"/>
    <w:rsid w:val="00A169EB"/>
    <w:rsid w:val="00A16A1F"/>
    <w:rsid w:val="00A17151"/>
    <w:rsid w:val="00A17833"/>
    <w:rsid w:val="00A17A61"/>
    <w:rsid w:val="00A17B21"/>
    <w:rsid w:val="00A17CF1"/>
    <w:rsid w:val="00A207B5"/>
    <w:rsid w:val="00A20B6F"/>
    <w:rsid w:val="00A21214"/>
    <w:rsid w:val="00A21427"/>
    <w:rsid w:val="00A21957"/>
    <w:rsid w:val="00A21DFF"/>
    <w:rsid w:val="00A22CFA"/>
    <w:rsid w:val="00A233BD"/>
    <w:rsid w:val="00A235DA"/>
    <w:rsid w:val="00A236B4"/>
    <w:rsid w:val="00A2412A"/>
    <w:rsid w:val="00A24F02"/>
    <w:rsid w:val="00A2525D"/>
    <w:rsid w:val="00A2580A"/>
    <w:rsid w:val="00A258AB"/>
    <w:rsid w:val="00A26021"/>
    <w:rsid w:val="00A260EA"/>
    <w:rsid w:val="00A2672C"/>
    <w:rsid w:val="00A26BD8"/>
    <w:rsid w:val="00A27526"/>
    <w:rsid w:val="00A27A10"/>
    <w:rsid w:val="00A27BCB"/>
    <w:rsid w:val="00A27CBB"/>
    <w:rsid w:val="00A27E6C"/>
    <w:rsid w:val="00A303DE"/>
    <w:rsid w:val="00A303F7"/>
    <w:rsid w:val="00A306BD"/>
    <w:rsid w:val="00A30950"/>
    <w:rsid w:val="00A31278"/>
    <w:rsid w:val="00A313A5"/>
    <w:rsid w:val="00A31A91"/>
    <w:rsid w:val="00A32DD1"/>
    <w:rsid w:val="00A32F05"/>
    <w:rsid w:val="00A334CA"/>
    <w:rsid w:val="00A33663"/>
    <w:rsid w:val="00A3451F"/>
    <w:rsid w:val="00A34E6C"/>
    <w:rsid w:val="00A34FDF"/>
    <w:rsid w:val="00A3551D"/>
    <w:rsid w:val="00A35731"/>
    <w:rsid w:val="00A35CE9"/>
    <w:rsid w:val="00A3614F"/>
    <w:rsid w:val="00A361F2"/>
    <w:rsid w:val="00A36232"/>
    <w:rsid w:val="00A3643B"/>
    <w:rsid w:val="00A367B9"/>
    <w:rsid w:val="00A36DF3"/>
    <w:rsid w:val="00A37A27"/>
    <w:rsid w:val="00A37C49"/>
    <w:rsid w:val="00A40796"/>
    <w:rsid w:val="00A407EF"/>
    <w:rsid w:val="00A40932"/>
    <w:rsid w:val="00A40C11"/>
    <w:rsid w:val="00A40FAC"/>
    <w:rsid w:val="00A412C1"/>
    <w:rsid w:val="00A4135D"/>
    <w:rsid w:val="00A4135E"/>
    <w:rsid w:val="00A4174C"/>
    <w:rsid w:val="00A41890"/>
    <w:rsid w:val="00A42C0E"/>
    <w:rsid w:val="00A42E97"/>
    <w:rsid w:val="00A434CB"/>
    <w:rsid w:val="00A43831"/>
    <w:rsid w:val="00A43D8F"/>
    <w:rsid w:val="00A43F18"/>
    <w:rsid w:val="00A43F6E"/>
    <w:rsid w:val="00A444CC"/>
    <w:rsid w:val="00A44696"/>
    <w:rsid w:val="00A44811"/>
    <w:rsid w:val="00A45177"/>
    <w:rsid w:val="00A455E1"/>
    <w:rsid w:val="00A459CC"/>
    <w:rsid w:val="00A466DF"/>
    <w:rsid w:val="00A46ECA"/>
    <w:rsid w:val="00A46FE8"/>
    <w:rsid w:val="00A47106"/>
    <w:rsid w:val="00A47230"/>
    <w:rsid w:val="00A47447"/>
    <w:rsid w:val="00A47B08"/>
    <w:rsid w:val="00A50013"/>
    <w:rsid w:val="00A5016A"/>
    <w:rsid w:val="00A50329"/>
    <w:rsid w:val="00A50820"/>
    <w:rsid w:val="00A50827"/>
    <w:rsid w:val="00A50E54"/>
    <w:rsid w:val="00A5125B"/>
    <w:rsid w:val="00A5127D"/>
    <w:rsid w:val="00A51E33"/>
    <w:rsid w:val="00A51EBC"/>
    <w:rsid w:val="00A52371"/>
    <w:rsid w:val="00A526AF"/>
    <w:rsid w:val="00A5270F"/>
    <w:rsid w:val="00A528FD"/>
    <w:rsid w:val="00A532FA"/>
    <w:rsid w:val="00A53516"/>
    <w:rsid w:val="00A537AF"/>
    <w:rsid w:val="00A53837"/>
    <w:rsid w:val="00A53909"/>
    <w:rsid w:val="00A53971"/>
    <w:rsid w:val="00A53C31"/>
    <w:rsid w:val="00A54459"/>
    <w:rsid w:val="00A544A6"/>
    <w:rsid w:val="00A544B0"/>
    <w:rsid w:val="00A54929"/>
    <w:rsid w:val="00A54AC4"/>
    <w:rsid w:val="00A54B4B"/>
    <w:rsid w:val="00A55472"/>
    <w:rsid w:val="00A5590C"/>
    <w:rsid w:val="00A55B7E"/>
    <w:rsid w:val="00A5622D"/>
    <w:rsid w:val="00A57050"/>
    <w:rsid w:val="00A573B3"/>
    <w:rsid w:val="00A57AFF"/>
    <w:rsid w:val="00A6071F"/>
    <w:rsid w:val="00A607BF"/>
    <w:rsid w:val="00A613CD"/>
    <w:rsid w:val="00A6141A"/>
    <w:rsid w:val="00A62047"/>
    <w:rsid w:val="00A62183"/>
    <w:rsid w:val="00A624E6"/>
    <w:rsid w:val="00A62D9B"/>
    <w:rsid w:val="00A62DEA"/>
    <w:rsid w:val="00A63298"/>
    <w:rsid w:val="00A633E0"/>
    <w:rsid w:val="00A63F34"/>
    <w:rsid w:val="00A63F5A"/>
    <w:rsid w:val="00A646D0"/>
    <w:rsid w:val="00A64E74"/>
    <w:rsid w:val="00A64FFD"/>
    <w:rsid w:val="00A65C22"/>
    <w:rsid w:val="00A6651B"/>
    <w:rsid w:val="00A6657C"/>
    <w:rsid w:val="00A66730"/>
    <w:rsid w:val="00A6675C"/>
    <w:rsid w:val="00A6685C"/>
    <w:rsid w:val="00A668DB"/>
    <w:rsid w:val="00A66E62"/>
    <w:rsid w:val="00A6780D"/>
    <w:rsid w:val="00A67DB2"/>
    <w:rsid w:val="00A70B19"/>
    <w:rsid w:val="00A70FD2"/>
    <w:rsid w:val="00A7143F"/>
    <w:rsid w:val="00A71727"/>
    <w:rsid w:val="00A71A50"/>
    <w:rsid w:val="00A72CC9"/>
    <w:rsid w:val="00A733D2"/>
    <w:rsid w:val="00A73586"/>
    <w:rsid w:val="00A73950"/>
    <w:rsid w:val="00A74042"/>
    <w:rsid w:val="00A74AE5"/>
    <w:rsid w:val="00A74C65"/>
    <w:rsid w:val="00A74EAC"/>
    <w:rsid w:val="00A75137"/>
    <w:rsid w:val="00A75628"/>
    <w:rsid w:val="00A762B5"/>
    <w:rsid w:val="00A76821"/>
    <w:rsid w:val="00A7710F"/>
    <w:rsid w:val="00A7746F"/>
    <w:rsid w:val="00A778B1"/>
    <w:rsid w:val="00A77949"/>
    <w:rsid w:val="00A8028C"/>
    <w:rsid w:val="00A802C4"/>
    <w:rsid w:val="00A81892"/>
    <w:rsid w:val="00A8191D"/>
    <w:rsid w:val="00A81D2F"/>
    <w:rsid w:val="00A81F9D"/>
    <w:rsid w:val="00A82590"/>
    <w:rsid w:val="00A82E30"/>
    <w:rsid w:val="00A82E59"/>
    <w:rsid w:val="00A83CF5"/>
    <w:rsid w:val="00A840D2"/>
    <w:rsid w:val="00A84F31"/>
    <w:rsid w:val="00A85766"/>
    <w:rsid w:val="00A85F9D"/>
    <w:rsid w:val="00A862F8"/>
    <w:rsid w:val="00A863A3"/>
    <w:rsid w:val="00A86616"/>
    <w:rsid w:val="00A8699E"/>
    <w:rsid w:val="00A86C62"/>
    <w:rsid w:val="00A87463"/>
    <w:rsid w:val="00A876F7"/>
    <w:rsid w:val="00A87D63"/>
    <w:rsid w:val="00A87D67"/>
    <w:rsid w:val="00A90645"/>
    <w:rsid w:val="00A9071E"/>
    <w:rsid w:val="00A907CF"/>
    <w:rsid w:val="00A90EFE"/>
    <w:rsid w:val="00A911B6"/>
    <w:rsid w:val="00A91567"/>
    <w:rsid w:val="00A9194E"/>
    <w:rsid w:val="00A91AB4"/>
    <w:rsid w:val="00A91B0A"/>
    <w:rsid w:val="00A91D5C"/>
    <w:rsid w:val="00A91EBB"/>
    <w:rsid w:val="00A92138"/>
    <w:rsid w:val="00A92355"/>
    <w:rsid w:val="00A923D3"/>
    <w:rsid w:val="00A930E3"/>
    <w:rsid w:val="00A9364F"/>
    <w:rsid w:val="00A93741"/>
    <w:rsid w:val="00A93756"/>
    <w:rsid w:val="00A93C41"/>
    <w:rsid w:val="00A93F59"/>
    <w:rsid w:val="00A94341"/>
    <w:rsid w:val="00A943D2"/>
    <w:rsid w:val="00A94BF7"/>
    <w:rsid w:val="00A94C4D"/>
    <w:rsid w:val="00A94ED5"/>
    <w:rsid w:val="00A95245"/>
    <w:rsid w:val="00A95713"/>
    <w:rsid w:val="00A95763"/>
    <w:rsid w:val="00A96247"/>
    <w:rsid w:val="00A96636"/>
    <w:rsid w:val="00A96A55"/>
    <w:rsid w:val="00A9778C"/>
    <w:rsid w:val="00A977D9"/>
    <w:rsid w:val="00A977E7"/>
    <w:rsid w:val="00A977F6"/>
    <w:rsid w:val="00A97A63"/>
    <w:rsid w:val="00A97EA1"/>
    <w:rsid w:val="00A97F86"/>
    <w:rsid w:val="00AA010D"/>
    <w:rsid w:val="00AA02A8"/>
    <w:rsid w:val="00AA02BB"/>
    <w:rsid w:val="00AA290B"/>
    <w:rsid w:val="00AA2F63"/>
    <w:rsid w:val="00AA3065"/>
    <w:rsid w:val="00AA31FE"/>
    <w:rsid w:val="00AA3970"/>
    <w:rsid w:val="00AA3A19"/>
    <w:rsid w:val="00AA3F90"/>
    <w:rsid w:val="00AA40DF"/>
    <w:rsid w:val="00AA4569"/>
    <w:rsid w:val="00AA4B49"/>
    <w:rsid w:val="00AA4C97"/>
    <w:rsid w:val="00AA4E55"/>
    <w:rsid w:val="00AA5633"/>
    <w:rsid w:val="00AA610F"/>
    <w:rsid w:val="00AA6995"/>
    <w:rsid w:val="00AA7414"/>
    <w:rsid w:val="00AB0BAF"/>
    <w:rsid w:val="00AB0BB9"/>
    <w:rsid w:val="00AB0D62"/>
    <w:rsid w:val="00AB0D79"/>
    <w:rsid w:val="00AB109C"/>
    <w:rsid w:val="00AB152F"/>
    <w:rsid w:val="00AB27B9"/>
    <w:rsid w:val="00AB297A"/>
    <w:rsid w:val="00AB332E"/>
    <w:rsid w:val="00AB38F2"/>
    <w:rsid w:val="00AB3B88"/>
    <w:rsid w:val="00AB3E29"/>
    <w:rsid w:val="00AB4813"/>
    <w:rsid w:val="00AB4A4C"/>
    <w:rsid w:val="00AB4B59"/>
    <w:rsid w:val="00AB64D7"/>
    <w:rsid w:val="00AB6A27"/>
    <w:rsid w:val="00AB6F60"/>
    <w:rsid w:val="00AB782E"/>
    <w:rsid w:val="00AC0573"/>
    <w:rsid w:val="00AC095E"/>
    <w:rsid w:val="00AC1020"/>
    <w:rsid w:val="00AC157F"/>
    <w:rsid w:val="00AC1BD9"/>
    <w:rsid w:val="00AC1EAE"/>
    <w:rsid w:val="00AC2293"/>
    <w:rsid w:val="00AC2353"/>
    <w:rsid w:val="00AC28F8"/>
    <w:rsid w:val="00AC2D43"/>
    <w:rsid w:val="00AC3D02"/>
    <w:rsid w:val="00AC408E"/>
    <w:rsid w:val="00AC42E2"/>
    <w:rsid w:val="00AC462D"/>
    <w:rsid w:val="00AC48C0"/>
    <w:rsid w:val="00AC5377"/>
    <w:rsid w:val="00AC5A4A"/>
    <w:rsid w:val="00AC5BA1"/>
    <w:rsid w:val="00AC5EDF"/>
    <w:rsid w:val="00AC6372"/>
    <w:rsid w:val="00AC64C6"/>
    <w:rsid w:val="00AC6B84"/>
    <w:rsid w:val="00AC6EA6"/>
    <w:rsid w:val="00AC7086"/>
    <w:rsid w:val="00AC7CF3"/>
    <w:rsid w:val="00AD09F7"/>
    <w:rsid w:val="00AD0A80"/>
    <w:rsid w:val="00AD1624"/>
    <w:rsid w:val="00AD16C3"/>
    <w:rsid w:val="00AD1974"/>
    <w:rsid w:val="00AD1A7C"/>
    <w:rsid w:val="00AD1DD7"/>
    <w:rsid w:val="00AD27A5"/>
    <w:rsid w:val="00AD2CEE"/>
    <w:rsid w:val="00AD3609"/>
    <w:rsid w:val="00AD370D"/>
    <w:rsid w:val="00AD38A5"/>
    <w:rsid w:val="00AD3F57"/>
    <w:rsid w:val="00AD45EE"/>
    <w:rsid w:val="00AD46BE"/>
    <w:rsid w:val="00AD585E"/>
    <w:rsid w:val="00AD59B2"/>
    <w:rsid w:val="00AD5D8F"/>
    <w:rsid w:val="00AD5E7E"/>
    <w:rsid w:val="00AD6C4E"/>
    <w:rsid w:val="00AD759B"/>
    <w:rsid w:val="00AD7922"/>
    <w:rsid w:val="00AD7BB4"/>
    <w:rsid w:val="00AE00FF"/>
    <w:rsid w:val="00AE0AEE"/>
    <w:rsid w:val="00AE0BEB"/>
    <w:rsid w:val="00AE12C8"/>
    <w:rsid w:val="00AE146C"/>
    <w:rsid w:val="00AE1576"/>
    <w:rsid w:val="00AE1D10"/>
    <w:rsid w:val="00AE2525"/>
    <w:rsid w:val="00AE259E"/>
    <w:rsid w:val="00AE3170"/>
    <w:rsid w:val="00AE3770"/>
    <w:rsid w:val="00AE4392"/>
    <w:rsid w:val="00AE463E"/>
    <w:rsid w:val="00AE4DE4"/>
    <w:rsid w:val="00AE4E52"/>
    <w:rsid w:val="00AE4F49"/>
    <w:rsid w:val="00AE5275"/>
    <w:rsid w:val="00AE573E"/>
    <w:rsid w:val="00AE5778"/>
    <w:rsid w:val="00AE62DD"/>
    <w:rsid w:val="00AE7539"/>
    <w:rsid w:val="00AE7890"/>
    <w:rsid w:val="00AF0401"/>
    <w:rsid w:val="00AF0692"/>
    <w:rsid w:val="00AF082D"/>
    <w:rsid w:val="00AF0E95"/>
    <w:rsid w:val="00AF167F"/>
    <w:rsid w:val="00AF264A"/>
    <w:rsid w:val="00AF2D0B"/>
    <w:rsid w:val="00AF2D27"/>
    <w:rsid w:val="00AF3196"/>
    <w:rsid w:val="00AF34DD"/>
    <w:rsid w:val="00AF39B4"/>
    <w:rsid w:val="00AF44A7"/>
    <w:rsid w:val="00AF502F"/>
    <w:rsid w:val="00AF55A8"/>
    <w:rsid w:val="00AF56F7"/>
    <w:rsid w:val="00AF5EE3"/>
    <w:rsid w:val="00AF6881"/>
    <w:rsid w:val="00AF6CE1"/>
    <w:rsid w:val="00AF6E87"/>
    <w:rsid w:val="00AF702D"/>
    <w:rsid w:val="00AF727D"/>
    <w:rsid w:val="00AF77CF"/>
    <w:rsid w:val="00AF7B9A"/>
    <w:rsid w:val="00B0044E"/>
    <w:rsid w:val="00B005AF"/>
    <w:rsid w:val="00B0071E"/>
    <w:rsid w:val="00B00E74"/>
    <w:rsid w:val="00B01EED"/>
    <w:rsid w:val="00B027D5"/>
    <w:rsid w:val="00B029CF"/>
    <w:rsid w:val="00B02ECC"/>
    <w:rsid w:val="00B039C6"/>
    <w:rsid w:val="00B04340"/>
    <w:rsid w:val="00B04584"/>
    <w:rsid w:val="00B047AA"/>
    <w:rsid w:val="00B04833"/>
    <w:rsid w:val="00B049F2"/>
    <w:rsid w:val="00B053EF"/>
    <w:rsid w:val="00B054C2"/>
    <w:rsid w:val="00B058EF"/>
    <w:rsid w:val="00B060BF"/>
    <w:rsid w:val="00B06106"/>
    <w:rsid w:val="00B06220"/>
    <w:rsid w:val="00B06570"/>
    <w:rsid w:val="00B0658E"/>
    <w:rsid w:val="00B06938"/>
    <w:rsid w:val="00B069A9"/>
    <w:rsid w:val="00B06FFF"/>
    <w:rsid w:val="00B07A2F"/>
    <w:rsid w:val="00B07BA0"/>
    <w:rsid w:val="00B1013D"/>
    <w:rsid w:val="00B1021D"/>
    <w:rsid w:val="00B10490"/>
    <w:rsid w:val="00B104D8"/>
    <w:rsid w:val="00B10B43"/>
    <w:rsid w:val="00B10B98"/>
    <w:rsid w:val="00B1130C"/>
    <w:rsid w:val="00B113EC"/>
    <w:rsid w:val="00B118F7"/>
    <w:rsid w:val="00B119B5"/>
    <w:rsid w:val="00B12370"/>
    <w:rsid w:val="00B123C4"/>
    <w:rsid w:val="00B12712"/>
    <w:rsid w:val="00B1284F"/>
    <w:rsid w:val="00B131FB"/>
    <w:rsid w:val="00B1355B"/>
    <w:rsid w:val="00B13AA6"/>
    <w:rsid w:val="00B13D33"/>
    <w:rsid w:val="00B14009"/>
    <w:rsid w:val="00B143C5"/>
    <w:rsid w:val="00B14686"/>
    <w:rsid w:val="00B14D8F"/>
    <w:rsid w:val="00B153A3"/>
    <w:rsid w:val="00B16210"/>
    <w:rsid w:val="00B162A7"/>
    <w:rsid w:val="00B16C69"/>
    <w:rsid w:val="00B1791E"/>
    <w:rsid w:val="00B17C1F"/>
    <w:rsid w:val="00B20920"/>
    <w:rsid w:val="00B20D75"/>
    <w:rsid w:val="00B20E7B"/>
    <w:rsid w:val="00B215BA"/>
    <w:rsid w:val="00B21C22"/>
    <w:rsid w:val="00B21D72"/>
    <w:rsid w:val="00B22C78"/>
    <w:rsid w:val="00B22C9A"/>
    <w:rsid w:val="00B22DCB"/>
    <w:rsid w:val="00B230AA"/>
    <w:rsid w:val="00B23115"/>
    <w:rsid w:val="00B234FF"/>
    <w:rsid w:val="00B23E06"/>
    <w:rsid w:val="00B23ED8"/>
    <w:rsid w:val="00B244B1"/>
    <w:rsid w:val="00B245AF"/>
    <w:rsid w:val="00B24703"/>
    <w:rsid w:val="00B24E96"/>
    <w:rsid w:val="00B25A4C"/>
    <w:rsid w:val="00B25BC0"/>
    <w:rsid w:val="00B25C5C"/>
    <w:rsid w:val="00B25E31"/>
    <w:rsid w:val="00B25EE2"/>
    <w:rsid w:val="00B26076"/>
    <w:rsid w:val="00B2626E"/>
    <w:rsid w:val="00B270B3"/>
    <w:rsid w:val="00B271E1"/>
    <w:rsid w:val="00B273C1"/>
    <w:rsid w:val="00B300CC"/>
    <w:rsid w:val="00B301F1"/>
    <w:rsid w:val="00B310EF"/>
    <w:rsid w:val="00B31156"/>
    <w:rsid w:val="00B32582"/>
    <w:rsid w:val="00B328AA"/>
    <w:rsid w:val="00B336A4"/>
    <w:rsid w:val="00B35365"/>
    <w:rsid w:val="00B359D6"/>
    <w:rsid w:val="00B35CA2"/>
    <w:rsid w:val="00B35F12"/>
    <w:rsid w:val="00B3648F"/>
    <w:rsid w:val="00B3670A"/>
    <w:rsid w:val="00B371F4"/>
    <w:rsid w:val="00B37290"/>
    <w:rsid w:val="00B3778B"/>
    <w:rsid w:val="00B4099D"/>
    <w:rsid w:val="00B40A92"/>
    <w:rsid w:val="00B40D3B"/>
    <w:rsid w:val="00B4135C"/>
    <w:rsid w:val="00B413AA"/>
    <w:rsid w:val="00B41808"/>
    <w:rsid w:val="00B419D3"/>
    <w:rsid w:val="00B41A2D"/>
    <w:rsid w:val="00B4223D"/>
    <w:rsid w:val="00B4227F"/>
    <w:rsid w:val="00B42420"/>
    <w:rsid w:val="00B43C33"/>
    <w:rsid w:val="00B43FA4"/>
    <w:rsid w:val="00B44314"/>
    <w:rsid w:val="00B44BF3"/>
    <w:rsid w:val="00B4538E"/>
    <w:rsid w:val="00B45DB9"/>
    <w:rsid w:val="00B4652C"/>
    <w:rsid w:val="00B46844"/>
    <w:rsid w:val="00B47148"/>
    <w:rsid w:val="00B47976"/>
    <w:rsid w:val="00B47B2B"/>
    <w:rsid w:val="00B501E3"/>
    <w:rsid w:val="00B50425"/>
    <w:rsid w:val="00B50C5F"/>
    <w:rsid w:val="00B50C97"/>
    <w:rsid w:val="00B50EAC"/>
    <w:rsid w:val="00B51374"/>
    <w:rsid w:val="00B51529"/>
    <w:rsid w:val="00B5171C"/>
    <w:rsid w:val="00B517BB"/>
    <w:rsid w:val="00B51928"/>
    <w:rsid w:val="00B52485"/>
    <w:rsid w:val="00B53092"/>
    <w:rsid w:val="00B53390"/>
    <w:rsid w:val="00B53432"/>
    <w:rsid w:val="00B53640"/>
    <w:rsid w:val="00B53A58"/>
    <w:rsid w:val="00B545B5"/>
    <w:rsid w:val="00B54622"/>
    <w:rsid w:val="00B548B7"/>
    <w:rsid w:val="00B55CB7"/>
    <w:rsid w:val="00B566F8"/>
    <w:rsid w:val="00B57320"/>
    <w:rsid w:val="00B576A3"/>
    <w:rsid w:val="00B57B7D"/>
    <w:rsid w:val="00B60278"/>
    <w:rsid w:val="00B6031C"/>
    <w:rsid w:val="00B6101E"/>
    <w:rsid w:val="00B6148C"/>
    <w:rsid w:val="00B618D0"/>
    <w:rsid w:val="00B61D6C"/>
    <w:rsid w:val="00B627A5"/>
    <w:rsid w:val="00B62A82"/>
    <w:rsid w:val="00B62F71"/>
    <w:rsid w:val="00B6304E"/>
    <w:rsid w:val="00B634AB"/>
    <w:rsid w:val="00B6366D"/>
    <w:rsid w:val="00B63712"/>
    <w:rsid w:val="00B637A2"/>
    <w:rsid w:val="00B63805"/>
    <w:rsid w:val="00B64854"/>
    <w:rsid w:val="00B64D7C"/>
    <w:rsid w:val="00B64E38"/>
    <w:rsid w:val="00B65235"/>
    <w:rsid w:val="00B65299"/>
    <w:rsid w:val="00B652B3"/>
    <w:rsid w:val="00B65A5A"/>
    <w:rsid w:val="00B65DAD"/>
    <w:rsid w:val="00B66A22"/>
    <w:rsid w:val="00B66E4A"/>
    <w:rsid w:val="00B67091"/>
    <w:rsid w:val="00B6718D"/>
    <w:rsid w:val="00B6786F"/>
    <w:rsid w:val="00B67CAC"/>
    <w:rsid w:val="00B700B1"/>
    <w:rsid w:val="00B7043C"/>
    <w:rsid w:val="00B70818"/>
    <w:rsid w:val="00B7096D"/>
    <w:rsid w:val="00B70DC5"/>
    <w:rsid w:val="00B7146A"/>
    <w:rsid w:val="00B7210F"/>
    <w:rsid w:val="00B72532"/>
    <w:rsid w:val="00B725E8"/>
    <w:rsid w:val="00B727F1"/>
    <w:rsid w:val="00B73077"/>
    <w:rsid w:val="00B7372F"/>
    <w:rsid w:val="00B74592"/>
    <w:rsid w:val="00B7511E"/>
    <w:rsid w:val="00B751C4"/>
    <w:rsid w:val="00B75401"/>
    <w:rsid w:val="00B75801"/>
    <w:rsid w:val="00B76404"/>
    <w:rsid w:val="00B765C3"/>
    <w:rsid w:val="00B7669A"/>
    <w:rsid w:val="00B76D87"/>
    <w:rsid w:val="00B76EF3"/>
    <w:rsid w:val="00B773B2"/>
    <w:rsid w:val="00B774E8"/>
    <w:rsid w:val="00B77597"/>
    <w:rsid w:val="00B778E7"/>
    <w:rsid w:val="00B80270"/>
    <w:rsid w:val="00B805D0"/>
    <w:rsid w:val="00B80ED2"/>
    <w:rsid w:val="00B81816"/>
    <w:rsid w:val="00B81C87"/>
    <w:rsid w:val="00B81D03"/>
    <w:rsid w:val="00B82361"/>
    <w:rsid w:val="00B836D5"/>
    <w:rsid w:val="00B84342"/>
    <w:rsid w:val="00B84BB6"/>
    <w:rsid w:val="00B84E95"/>
    <w:rsid w:val="00B8556E"/>
    <w:rsid w:val="00B856F7"/>
    <w:rsid w:val="00B85891"/>
    <w:rsid w:val="00B86341"/>
    <w:rsid w:val="00B868D7"/>
    <w:rsid w:val="00B873ED"/>
    <w:rsid w:val="00B87727"/>
    <w:rsid w:val="00B87C29"/>
    <w:rsid w:val="00B87FB1"/>
    <w:rsid w:val="00B906E9"/>
    <w:rsid w:val="00B9077D"/>
    <w:rsid w:val="00B90929"/>
    <w:rsid w:val="00B90A11"/>
    <w:rsid w:val="00B90F5A"/>
    <w:rsid w:val="00B9108D"/>
    <w:rsid w:val="00B9120B"/>
    <w:rsid w:val="00B91848"/>
    <w:rsid w:val="00B91B6F"/>
    <w:rsid w:val="00B939AE"/>
    <w:rsid w:val="00B93CB9"/>
    <w:rsid w:val="00B93D43"/>
    <w:rsid w:val="00B93DF3"/>
    <w:rsid w:val="00B942D0"/>
    <w:rsid w:val="00B94573"/>
    <w:rsid w:val="00B96598"/>
    <w:rsid w:val="00B96623"/>
    <w:rsid w:val="00B96E59"/>
    <w:rsid w:val="00B96F53"/>
    <w:rsid w:val="00B96F64"/>
    <w:rsid w:val="00B979B6"/>
    <w:rsid w:val="00B97E33"/>
    <w:rsid w:val="00B97FA2"/>
    <w:rsid w:val="00BA014A"/>
    <w:rsid w:val="00BA02C3"/>
    <w:rsid w:val="00BA0375"/>
    <w:rsid w:val="00BA0557"/>
    <w:rsid w:val="00BA084E"/>
    <w:rsid w:val="00BA108C"/>
    <w:rsid w:val="00BA14B8"/>
    <w:rsid w:val="00BA22B4"/>
    <w:rsid w:val="00BA24CB"/>
    <w:rsid w:val="00BA2905"/>
    <w:rsid w:val="00BA2BC8"/>
    <w:rsid w:val="00BA2BD8"/>
    <w:rsid w:val="00BA2FA3"/>
    <w:rsid w:val="00BA37C1"/>
    <w:rsid w:val="00BA39AB"/>
    <w:rsid w:val="00BA3DA1"/>
    <w:rsid w:val="00BA414E"/>
    <w:rsid w:val="00BA450A"/>
    <w:rsid w:val="00BA47FC"/>
    <w:rsid w:val="00BA4A97"/>
    <w:rsid w:val="00BA4F38"/>
    <w:rsid w:val="00BA5350"/>
    <w:rsid w:val="00BA5842"/>
    <w:rsid w:val="00BA5A7A"/>
    <w:rsid w:val="00BA6033"/>
    <w:rsid w:val="00BA6AFD"/>
    <w:rsid w:val="00BA6E34"/>
    <w:rsid w:val="00BA6EA4"/>
    <w:rsid w:val="00BA70A5"/>
    <w:rsid w:val="00BA7372"/>
    <w:rsid w:val="00BA78EC"/>
    <w:rsid w:val="00BB0368"/>
    <w:rsid w:val="00BB0E18"/>
    <w:rsid w:val="00BB1252"/>
    <w:rsid w:val="00BB1744"/>
    <w:rsid w:val="00BB1C0A"/>
    <w:rsid w:val="00BB2432"/>
    <w:rsid w:val="00BB257A"/>
    <w:rsid w:val="00BB25D0"/>
    <w:rsid w:val="00BB25EB"/>
    <w:rsid w:val="00BB2A05"/>
    <w:rsid w:val="00BB2CFB"/>
    <w:rsid w:val="00BB30AC"/>
    <w:rsid w:val="00BB324E"/>
    <w:rsid w:val="00BB3625"/>
    <w:rsid w:val="00BB382C"/>
    <w:rsid w:val="00BB3E16"/>
    <w:rsid w:val="00BB3FCC"/>
    <w:rsid w:val="00BB424F"/>
    <w:rsid w:val="00BB46BC"/>
    <w:rsid w:val="00BB488C"/>
    <w:rsid w:val="00BB51CE"/>
    <w:rsid w:val="00BB5271"/>
    <w:rsid w:val="00BB5CA5"/>
    <w:rsid w:val="00BB5D95"/>
    <w:rsid w:val="00BB658B"/>
    <w:rsid w:val="00BB667D"/>
    <w:rsid w:val="00BB700B"/>
    <w:rsid w:val="00BB7227"/>
    <w:rsid w:val="00BB786C"/>
    <w:rsid w:val="00BB7CB4"/>
    <w:rsid w:val="00BB7CC9"/>
    <w:rsid w:val="00BB7F23"/>
    <w:rsid w:val="00BC009E"/>
    <w:rsid w:val="00BC0567"/>
    <w:rsid w:val="00BC157A"/>
    <w:rsid w:val="00BC1628"/>
    <w:rsid w:val="00BC1E08"/>
    <w:rsid w:val="00BC2A2A"/>
    <w:rsid w:val="00BC2BB3"/>
    <w:rsid w:val="00BC2E19"/>
    <w:rsid w:val="00BC2E7C"/>
    <w:rsid w:val="00BC310B"/>
    <w:rsid w:val="00BC35B9"/>
    <w:rsid w:val="00BC3E0B"/>
    <w:rsid w:val="00BC4B12"/>
    <w:rsid w:val="00BC4B2E"/>
    <w:rsid w:val="00BC5253"/>
    <w:rsid w:val="00BC5BD7"/>
    <w:rsid w:val="00BC6604"/>
    <w:rsid w:val="00BC67BD"/>
    <w:rsid w:val="00BC69F6"/>
    <w:rsid w:val="00BC7AFB"/>
    <w:rsid w:val="00BD03DC"/>
    <w:rsid w:val="00BD05B4"/>
    <w:rsid w:val="00BD0D18"/>
    <w:rsid w:val="00BD1084"/>
    <w:rsid w:val="00BD14ED"/>
    <w:rsid w:val="00BD1E6C"/>
    <w:rsid w:val="00BD3228"/>
    <w:rsid w:val="00BD33AE"/>
    <w:rsid w:val="00BD36F4"/>
    <w:rsid w:val="00BD3A83"/>
    <w:rsid w:val="00BD48C4"/>
    <w:rsid w:val="00BD4971"/>
    <w:rsid w:val="00BD4BD9"/>
    <w:rsid w:val="00BD4D27"/>
    <w:rsid w:val="00BD5532"/>
    <w:rsid w:val="00BD575B"/>
    <w:rsid w:val="00BD5B6C"/>
    <w:rsid w:val="00BD5B7B"/>
    <w:rsid w:val="00BD5CCE"/>
    <w:rsid w:val="00BD5F48"/>
    <w:rsid w:val="00BD6C6F"/>
    <w:rsid w:val="00BD6EFA"/>
    <w:rsid w:val="00BD711A"/>
    <w:rsid w:val="00BD73BD"/>
    <w:rsid w:val="00BD7F2A"/>
    <w:rsid w:val="00BE091B"/>
    <w:rsid w:val="00BE12F5"/>
    <w:rsid w:val="00BE19F5"/>
    <w:rsid w:val="00BE1A91"/>
    <w:rsid w:val="00BE1B9C"/>
    <w:rsid w:val="00BE2CDA"/>
    <w:rsid w:val="00BE2CEF"/>
    <w:rsid w:val="00BE2E0D"/>
    <w:rsid w:val="00BE2E42"/>
    <w:rsid w:val="00BE3476"/>
    <w:rsid w:val="00BE3518"/>
    <w:rsid w:val="00BE3858"/>
    <w:rsid w:val="00BE38A4"/>
    <w:rsid w:val="00BE4522"/>
    <w:rsid w:val="00BE462E"/>
    <w:rsid w:val="00BE46D6"/>
    <w:rsid w:val="00BE4927"/>
    <w:rsid w:val="00BE4947"/>
    <w:rsid w:val="00BE4B1E"/>
    <w:rsid w:val="00BE511B"/>
    <w:rsid w:val="00BE5460"/>
    <w:rsid w:val="00BE5549"/>
    <w:rsid w:val="00BE5563"/>
    <w:rsid w:val="00BE558B"/>
    <w:rsid w:val="00BE5A4D"/>
    <w:rsid w:val="00BE6A97"/>
    <w:rsid w:val="00BE6F18"/>
    <w:rsid w:val="00BE7095"/>
    <w:rsid w:val="00BE763C"/>
    <w:rsid w:val="00BE7A24"/>
    <w:rsid w:val="00BE7C47"/>
    <w:rsid w:val="00BF03CC"/>
    <w:rsid w:val="00BF0610"/>
    <w:rsid w:val="00BF06CA"/>
    <w:rsid w:val="00BF0CB7"/>
    <w:rsid w:val="00BF11DB"/>
    <w:rsid w:val="00BF275E"/>
    <w:rsid w:val="00BF277E"/>
    <w:rsid w:val="00BF2919"/>
    <w:rsid w:val="00BF3356"/>
    <w:rsid w:val="00BF35BC"/>
    <w:rsid w:val="00BF37EE"/>
    <w:rsid w:val="00BF3C67"/>
    <w:rsid w:val="00BF3E8A"/>
    <w:rsid w:val="00BF46A8"/>
    <w:rsid w:val="00BF605A"/>
    <w:rsid w:val="00BF633B"/>
    <w:rsid w:val="00BF6AE3"/>
    <w:rsid w:val="00BF705D"/>
    <w:rsid w:val="00BF762E"/>
    <w:rsid w:val="00BF7AB6"/>
    <w:rsid w:val="00BF7BC0"/>
    <w:rsid w:val="00C0000C"/>
    <w:rsid w:val="00C00861"/>
    <w:rsid w:val="00C011EB"/>
    <w:rsid w:val="00C0137E"/>
    <w:rsid w:val="00C015C6"/>
    <w:rsid w:val="00C02B06"/>
    <w:rsid w:val="00C02BE6"/>
    <w:rsid w:val="00C031D6"/>
    <w:rsid w:val="00C037AA"/>
    <w:rsid w:val="00C03860"/>
    <w:rsid w:val="00C0399C"/>
    <w:rsid w:val="00C04119"/>
    <w:rsid w:val="00C04AFF"/>
    <w:rsid w:val="00C05B19"/>
    <w:rsid w:val="00C05E84"/>
    <w:rsid w:val="00C05FB6"/>
    <w:rsid w:val="00C0730F"/>
    <w:rsid w:val="00C073D0"/>
    <w:rsid w:val="00C07B47"/>
    <w:rsid w:val="00C100C8"/>
    <w:rsid w:val="00C1045C"/>
    <w:rsid w:val="00C10762"/>
    <w:rsid w:val="00C108B7"/>
    <w:rsid w:val="00C10AC6"/>
    <w:rsid w:val="00C11354"/>
    <w:rsid w:val="00C11584"/>
    <w:rsid w:val="00C115B1"/>
    <w:rsid w:val="00C11C0A"/>
    <w:rsid w:val="00C12512"/>
    <w:rsid w:val="00C125BF"/>
    <w:rsid w:val="00C12841"/>
    <w:rsid w:val="00C12CF6"/>
    <w:rsid w:val="00C13648"/>
    <w:rsid w:val="00C13CAA"/>
    <w:rsid w:val="00C13D92"/>
    <w:rsid w:val="00C14C85"/>
    <w:rsid w:val="00C14D98"/>
    <w:rsid w:val="00C14E2D"/>
    <w:rsid w:val="00C15866"/>
    <w:rsid w:val="00C161B0"/>
    <w:rsid w:val="00C1647F"/>
    <w:rsid w:val="00C16EAB"/>
    <w:rsid w:val="00C1795D"/>
    <w:rsid w:val="00C20654"/>
    <w:rsid w:val="00C2113A"/>
    <w:rsid w:val="00C2155E"/>
    <w:rsid w:val="00C219E2"/>
    <w:rsid w:val="00C2359A"/>
    <w:rsid w:val="00C235C1"/>
    <w:rsid w:val="00C235D0"/>
    <w:rsid w:val="00C23D71"/>
    <w:rsid w:val="00C23DA1"/>
    <w:rsid w:val="00C23ED2"/>
    <w:rsid w:val="00C2440D"/>
    <w:rsid w:val="00C24E9D"/>
    <w:rsid w:val="00C25464"/>
    <w:rsid w:val="00C26AC5"/>
    <w:rsid w:val="00C2717B"/>
    <w:rsid w:val="00C273CF"/>
    <w:rsid w:val="00C277FA"/>
    <w:rsid w:val="00C27804"/>
    <w:rsid w:val="00C2797A"/>
    <w:rsid w:val="00C3057C"/>
    <w:rsid w:val="00C30F85"/>
    <w:rsid w:val="00C31111"/>
    <w:rsid w:val="00C31F2C"/>
    <w:rsid w:val="00C327CD"/>
    <w:rsid w:val="00C32915"/>
    <w:rsid w:val="00C32932"/>
    <w:rsid w:val="00C3316F"/>
    <w:rsid w:val="00C332E4"/>
    <w:rsid w:val="00C33529"/>
    <w:rsid w:val="00C33561"/>
    <w:rsid w:val="00C33ADB"/>
    <w:rsid w:val="00C33B54"/>
    <w:rsid w:val="00C34007"/>
    <w:rsid w:val="00C34463"/>
    <w:rsid w:val="00C34850"/>
    <w:rsid w:val="00C34D04"/>
    <w:rsid w:val="00C35389"/>
    <w:rsid w:val="00C35464"/>
    <w:rsid w:val="00C3568E"/>
    <w:rsid w:val="00C35863"/>
    <w:rsid w:val="00C35DC5"/>
    <w:rsid w:val="00C3600A"/>
    <w:rsid w:val="00C36056"/>
    <w:rsid w:val="00C36387"/>
    <w:rsid w:val="00C3649A"/>
    <w:rsid w:val="00C36506"/>
    <w:rsid w:val="00C36E5E"/>
    <w:rsid w:val="00C36EF5"/>
    <w:rsid w:val="00C36F7A"/>
    <w:rsid w:val="00C371F0"/>
    <w:rsid w:val="00C37A48"/>
    <w:rsid w:val="00C37E6D"/>
    <w:rsid w:val="00C40421"/>
    <w:rsid w:val="00C410B3"/>
    <w:rsid w:val="00C410BC"/>
    <w:rsid w:val="00C41113"/>
    <w:rsid w:val="00C41436"/>
    <w:rsid w:val="00C421AE"/>
    <w:rsid w:val="00C4298A"/>
    <w:rsid w:val="00C43281"/>
    <w:rsid w:val="00C43901"/>
    <w:rsid w:val="00C43D2A"/>
    <w:rsid w:val="00C442B8"/>
    <w:rsid w:val="00C45384"/>
    <w:rsid w:val="00C454F7"/>
    <w:rsid w:val="00C459F4"/>
    <w:rsid w:val="00C45DA2"/>
    <w:rsid w:val="00C45ED8"/>
    <w:rsid w:val="00C466BA"/>
    <w:rsid w:val="00C466C7"/>
    <w:rsid w:val="00C4670E"/>
    <w:rsid w:val="00C46E11"/>
    <w:rsid w:val="00C46E13"/>
    <w:rsid w:val="00C46EF8"/>
    <w:rsid w:val="00C46F96"/>
    <w:rsid w:val="00C4719A"/>
    <w:rsid w:val="00C47306"/>
    <w:rsid w:val="00C47473"/>
    <w:rsid w:val="00C475AB"/>
    <w:rsid w:val="00C5011C"/>
    <w:rsid w:val="00C50166"/>
    <w:rsid w:val="00C5069E"/>
    <w:rsid w:val="00C50728"/>
    <w:rsid w:val="00C508DF"/>
    <w:rsid w:val="00C50B57"/>
    <w:rsid w:val="00C50BA7"/>
    <w:rsid w:val="00C50F02"/>
    <w:rsid w:val="00C5104B"/>
    <w:rsid w:val="00C510D5"/>
    <w:rsid w:val="00C516DC"/>
    <w:rsid w:val="00C51704"/>
    <w:rsid w:val="00C51A57"/>
    <w:rsid w:val="00C51DA5"/>
    <w:rsid w:val="00C51FC9"/>
    <w:rsid w:val="00C524FB"/>
    <w:rsid w:val="00C536E2"/>
    <w:rsid w:val="00C53C8E"/>
    <w:rsid w:val="00C53D3F"/>
    <w:rsid w:val="00C53E6B"/>
    <w:rsid w:val="00C54157"/>
    <w:rsid w:val="00C54650"/>
    <w:rsid w:val="00C567A5"/>
    <w:rsid w:val="00C56BB7"/>
    <w:rsid w:val="00C5790F"/>
    <w:rsid w:val="00C57AD7"/>
    <w:rsid w:val="00C57BB6"/>
    <w:rsid w:val="00C60409"/>
    <w:rsid w:val="00C60532"/>
    <w:rsid w:val="00C60D95"/>
    <w:rsid w:val="00C6159D"/>
    <w:rsid w:val="00C6164E"/>
    <w:rsid w:val="00C61956"/>
    <w:rsid w:val="00C620E4"/>
    <w:rsid w:val="00C62436"/>
    <w:rsid w:val="00C6290C"/>
    <w:rsid w:val="00C630E0"/>
    <w:rsid w:val="00C631A5"/>
    <w:rsid w:val="00C632C4"/>
    <w:rsid w:val="00C63566"/>
    <w:rsid w:val="00C63711"/>
    <w:rsid w:val="00C64103"/>
    <w:rsid w:val="00C64169"/>
    <w:rsid w:val="00C647C2"/>
    <w:rsid w:val="00C649E9"/>
    <w:rsid w:val="00C6560F"/>
    <w:rsid w:val="00C65C0B"/>
    <w:rsid w:val="00C65D91"/>
    <w:rsid w:val="00C66041"/>
    <w:rsid w:val="00C6708D"/>
    <w:rsid w:val="00C67557"/>
    <w:rsid w:val="00C67802"/>
    <w:rsid w:val="00C67DDB"/>
    <w:rsid w:val="00C703D1"/>
    <w:rsid w:val="00C71293"/>
    <w:rsid w:val="00C71F10"/>
    <w:rsid w:val="00C71F26"/>
    <w:rsid w:val="00C724E9"/>
    <w:rsid w:val="00C725B7"/>
    <w:rsid w:val="00C730A2"/>
    <w:rsid w:val="00C732CF"/>
    <w:rsid w:val="00C73487"/>
    <w:rsid w:val="00C74350"/>
    <w:rsid w:val="00C74605"/>
    <w:rsid w:val="00C74A36"/>
    <w:rsid w:val="00C74E05"/>
    <w:rsid w:val="00C75244"/>
    <w:rsid w:val="00C7561A"/>
    <w:rsid w:val="00C7579D"/>
    <w:rsid w:val="00C76134"/>
    <w:rsid w:val="00C76A07"/>
    <w:rsid w:val="00C77179"/>
    <w:rsid w:val="00C80045"/>
    <w:rsid w:val="00C80982"/>
    <w:rsid w:val="00C8129C"/>
    <w:rsid w:val="00C81C76"/>
    <w:rsid w:val="00C823CC"/>
    <w:rsid w:val="00C82520"/>
    <w:rsid w:val="00C82ACC"/>
    <w:rsid w:val="00C8343D"/>
    <w:rsid w:val="00C835AF"/>
    <w:rsid w:val="00C8471E"/>
    <w:rsid w:val="00C8476E"/>
    <w:rsid w:val="00C849D1"/>
    <w:rsid w:val="00C84ABF"/>
    <w:rsid w:val="00C84C14"/>
    <w:rsid w:val="00C8609A"/>
    <w:rsid w:val="00C86364"/>
    <w:rsid w:val="00C8687B"/>
    <w:rsid w:val="00C869A0"/>
    <w:rsid w:val="00C86AC5"/>
    <w:rsid w:val="00C86AD5"/>
    <w:rsid w:val="00C86B1D"/>
    <w:rsid w:val="00C86D5D"/>
    <w:rsid w:val="00C86D8D"/>
    <w:rsid w:val="00C86F78"/>
    <w:rsid w:val="00C87646"/>
    <w:rsid w:val="00C87AC7"/>
    <w:rsid w:val="00C904F7"/>
    <w:rsid w:val="00C9065A"/>
    <w:rsid w:val="00C90C8A"/>
    <w:rsid w:val="00C91D51"/>
    <w:rsid w:val="00C92314"/>
    <w:rsid w:val="00C927A3"/>
    <w:rsid w:val="00C927B8"/>
    <w:rsid w:val="00C92FC1"/>
    <w:rsid w:val="00C930CA"/>
    <w:rsid w:val="00C93880"/>
    <w:rsid w:val="00C93D64"/>
    <w:rsid w:val="00C93FD6"/>
    <w:rsid w:val="00C94A37"/>
    <w:rsid w:val="00C94B51"/>
    <w:rsid w:val="00C94DD9"/>
    <w:rsid w:val="00C94EFF"/>
    <w:rsid w:val="00C95B82"/>
    <w:rsid w:val="00C95E91"/>
    <w:rsid w:val="00C96933"/>
    <w:rsid w:val="00C97129"/>
    <w:rsid w:val="00C973E1"/>
    <w:rsid w:val="00C977C4"/>
    <w:rsid w:val="00CA1412"/>
    <w:rsid w:val="00CA25BC"/>
    <w:rsid w:val="00CA281F"/>
    <w:rsid w:val="00CA2CA3"/>
    <w:rsid w:val="00CA2F2B"/>
    <w:rsid w:val="00CA4034"/>
    <w:rsid w:val="00CA449D"/>
    <w:rsid w:val="00CA4B5E"/>
    <w:rsid w:val="00CA4F5A"/>
    <w:rsid w:val="00CA50D8"/>
    <w:rsid w:val="00CA527E"/>
    <w:rsid w:val="00CA59DA"/>
    <w:rsid w:val="00CA5C63"/>
    <w:rsid w:val="00CA60E0"/>
    <w:rsid w:val="00CA68EC"/>
    <w:rsid w:val="00CA7006"/>
    <w:rsid w:val="00CA7090"/>
    <w:rsid w:val="00CA739D"/>
    <w:rsid w:val="00CA77B2"/>
    <w:rsid w:val="00CB00F4"/>
    <w:rsid w:val="00CB0340"/>
    <w:rsid w:val="00CB0F0C"/>
    <w:rsid w:val="00CB12F8"/>
    <w:rsid w:val="00CB157F"/>
    <w:rsid w:val="00CB199E"/>
    <w:rsid w:val="00CB19DC"/>
    <w:rsid w:val="00CB1BF3"/>
    <w:rsid w:val="00CB1C00"/>
    <w:rsid w:val="00CB1D76"/>
    <w:rsid w:val="00CB39DD"/>
    <w:rsid w:val="00CB3C9D"/>
    <w:rsid w:val="00CB400C"/>
    <w:rsid w:val="00CB4CDC"/>
    <w:rsid w:val="00CB59E4"/>
    <w:rsid w:val="00CB60FF"/>
    <w:rsid w:val="00CB6548"/>
    <w:rsid w:val="00CB69D1"/>
    <w:rsid w:val="00CB6BF2"/>
    <w:rsid w:val="00CB6E9D"/>
    <w:rsid w:val="00CB751B"/>
    <w:rsid w:val="00CB75B5"/>
    <w:rsid w:val="00CB774A"/>
    <w:rsid w:val="00CB7BC2"/>
    <w:rsid w:val="00CB7DFE"/>
    <w:rsid w:val="00CC003C"/>
    <w:rsid w:val="00CC032C"/>
    <w:rsid w:val="00CC0CCA"/>
    <w:rsid w:val="00CC1039"/>
    <w:rsid w:val="00CC116A"/>
    <w:rsid w:val="00CC13CE"/>
    <w:rsid w:val="00CC1509"/>
    <w:rsid w:val="00CC1512"/>
    <w:rsid w:val="00CC1669"/>
    <w:rsid w:val="00CC1BA0"/>
    <w:rsid w:val="00CC2357"/>
    <w:rsid w:val="00CC256D"/>
    <w:rsid w:val="00CC257C"/>
    <w:rsid w:val="00CC2D25"/>
    <w:rsid w:val="00CC2DC8"/>
    <w:rsid w:val="00CC2E06"/>
    <w:rsid w:val="00CC2EA8"/>
    <w:rsid w:val="00CC2F1D"/>
    <w:rsid w:val="00CC30DA"/>
    <w:rsid w:val="00CC3113"/>
    <w:rsid w:val="00CC35AE"/>
    <w:rsid w:val="00CC468E"/>
    <w:rsid w:val="00CC46A4"/>
    <w:rsid w:val="00CC4F1C"/>
    <w:rsid w:val="00CC55EA"/>
    <w:rsid w:val="00CC5736"/>
    <w:rsid w:val="00CC5C96"/>
    <w:rsid w:val="00CC5E03"/>
    <w:rsid w:val="00CC5E29"/>
    <w:rsid w:val="00CC60A7"/>
    <w:rsid w:val="00CC6A72"/>
    <w:rsid w:val="00CC719A"/>
    <w:rsid w:val="00CD0470"/>
    <w:rsid w:val="00CD0C1B"/>
    <w:rsid w:val="00CD10EE"/>
    <w:rsid w:val="00CD18FB"/>
    <w:rsid w:val="00CD309D"/>
    <w:rsid w:val="00CD3427"/>
    <w:rsid w:val="00CD34BA"/>
    <w:rsid w:val="00CD3503"/>
    <w:rsid w:val="00CD43C2"/>
    <w:rsid w:val="00CD4563"/>
    <w:rsid w:val="00CD5644"/>
    <w:rsid w:val="00CD68B3"/>
    <w:rsid w:val="00CD6D38"/>
    <w:rsid w:val="00CD6E39"/>
    <w:rsid w:val="00CD7749"/>
    <w:rsid w:val="00CD7ADE"/>
    <w:rsid w:val="00CD7E87"/>
    <w:rsid w:val="00CE0943"/>
    <w:rsid w:val="00CE0C1B"/>
    <w:rsid w:val="00CE0F67"/>
    <w:rsid w:val="00CE10DE"/>
    <w:rsid w:val="00CE1D42"/>
    <w:rsid w:val="00CE1E66"/>
    <w:rsid w:val="00CE2519"/>
    <w:rsid w:val="00CE2693"/>
    <w:rsid w:val="00CE2A97"/>
    <w:rsid w:val="00CE3151"/>
    <w:rsid w:val="00CE3583"/>
    <w:rsid w:val="00CE3C52"/>
    <w:rsid w:val="00CE4FCD"/>
    <w:rsid w:val="00CE51FC"/>
    <w:rsid w:val="00CE54CF"/>
    <w:rsid w:val="00CE59D3"/>
    <w:rsid w:val="00CE5A7C"/>
    <w:rsid w:val="00CE5BC0"/>
    <w:rsid w:val="00CE5D28"/>
    <w:rsid w:val="00CE65D2"/>
    <w:rsid w:val="00CE6DFB"/>
    <w:rsid w:val="00CE708C"/>
    <w:rsid w:val="00CE70A4"/>
    <w:rsid w:val="00CE737B"/>
    <w:rsid w:val="00CE762E"/>
    <w:rsid w:val="00CE790A"/>
    <w:rsid w:val="00CF0B66"/>
    <w:rsid w:val="00CF0BE5"/>
    <w:rsid w:val="00CF13EE"/>
    <w:rsid w:val="00CF1B76"/>
    <w:rsid w:val="00CF1F89"/>
    <w:rsid w:val="00CF2675"/>
    <w:rsid w:val="00CF2694"/>
    <w:rsid w:val="00CF3040"/>
    <w:rsid w:val="00CF30DD"/>
    <w:rsid w:val="00CF327D"/>
    <w:rsid w:val="00CF39B5"/>
    <w:rsid w:val="00CF3AEF"/>
    <w:rsid w:val="00CF48E7"/>
    <w:rsid w:val="00CF4C6D"/>
    <w:rsid w:val="00CF501B"/>
    <w:rsid w:val="00CF59EC"/>
    <w:rsid w:val="00CF5A5A"/>
    <w:rsid w:val="00CF5BB0"/>
    <w:rsid w:val="00CF5D3C"/>
    <w:rsid w:val="00CF5ECD"/>
    <w:rsid w:val="00CF7830"/>
    <w:rsid w:val="00CF7B55"/>
    <w:rsid w:val="00D00B4B"/>
    <w:rsid w:val="00D00F29"/>
    <w:rsid w:val="00D0149A"/>
    <w:rsid w:val="00D014EC"/>
    <w:rsid w:val="00D01639"/>
    <w:rsid w:val="00D0194B"/>
    <w:rsid w:val="00D01B13"/>
    <w:rsid w:val="00D02455"/>
    <w:rsid w:val="00D02B5D"/>
    <w:rsid w:val="00D02B9F"/>
    <w:rsid w:val="00D030A6"/>
    <w:rsid w:val="00D034A3"/>
    <w:rsid w:val="00D03761"/>
    <w:rsid w:val="00D037E2"/>
    <w:rsid w:val="00D0428B"/>
    <w:rsid w:val="00D043C8"/>
    <w:rsid w:val="00D04439"/>
    <w:rsid w:val="00D04695"/>
    <w:rsid w:val="00D0476B"/>
    <w:rsid w:val="00D047AB"/>
    <w:rsid w:val="00D04CCE"/>
    <w:rsid w:val="00D04FEA"/>
    <w:rsid w:val="00D052D1"/>
    <w:rsid w:val="00D056DA"/>
    <w:rsid w:val="00D058AB"/>
    <w:rsid w:val="00D05C11"/>
    <w:rsid w:val="00D06367"/>
    <w:rsid w:val="00D06965"/>
    <w:rsid w:val="00D06F3C"/>
    <w:rsid w:val="00D073C7"/>
    <w:rsid w:val="00D073E4"/>
    <w:rsid w:val="00D078A2"/>
    <w:rsid w:val="00D07CF9"/>
    <w:rsid w:val="00D10C2C"/>
    <w:rsid w:val="00D10DAE"/>
    <w:rsid w:val="00D113E9"/>
    <w:rsid w:val="00D1188A"/>
    <w:rsid w:val="00D1224C"/>
    <w:rsid w:val="00D1236C"/>
    <w:rsid w:val="00D125D9"/>
    <w:rsid w:val="00D127E2"/>
    <w:rsid w:val="00D12C17"/>
    <w:rsid w:val="00D13077"/>
    <w:rsid w:val="00D13149"/>
    <w:rsid w:val="00D1335A"/>
    <w:rsid w:val="00D13554"/>
    <w:rsid w:val="00D137C7"/>
    <w:rsid w:val="00D13A98"/>
    <w:rsid w:val="00D13B80"/>
    <w:rsid w:val="00D14501"/>
    <w:rsid w:val="00D1482F"/>
    <w:rsid w:val="00D165BD"/>
    <w:rsid w:val="00D16840"/>
    <w:rsid w:val="00D178BE"/>
    <w:rsid w:val="00D17B6C"/>
    <w:rsid w:val="00D17D47"/>
    <w:rsid w:val="00D17E9E"/>
    <w:rsid w:val="00D2037C"/>
    <w:rsid w:val="00D20521"/>
    <w:rsid w:val="00D209D5"/>
    <w:rsid w:val="00D20A8F"/>
    <w:rsid w:val="00D20D2D"/>
    <w:rsid w:val="00D21569"/>
    <w:rsid w:val="00D216BD"/>
    <w:rsid w:val="00D21B40"/>
    <w:rsid w:val="00D21E0F"/>
    <w:rsid w:val="00D21E41"/>
    <w:rsid w:val="00D21E6D"/>
    <w:rsid w:val="00D226E1"/>
    <w:rsid w:val="00D22F1E"/>
    <w:rsid w:val="00D23092"/>
    <w:rsid w:val="00D230D5"/>
    <w:rsid w:val="00D23769"/>
    <w:rsid w:val="00D24554"/>
    <w:rsid w:val="00D24C32"/>
    <w:rsid w:val="00D24F38"/>
    <w:rsid w:val="00D25C49"/>
    <w:rsid w:val="00D25EFC"/>
    <w:rsid w:val="00D25F70"/>
    <w:rsid w:val="00D262E5"/>
    <w:rsid w:val="00D266D5"/>
    <w:rsid w:val="00D27183"/>
    <w:rsid w:val="00D27481"/>
    <w:rsid w:val="00D27EF7"/>
    <w:rsid w:val="00D3071C"/>
    <w:rsid w:val="00D30BC1"/>
    <w:rsid w:val="00D31910"/>
    <w:rsid w:val="00D319DF"/>
    <w:rsid w:val="00D31C3A"/>
    <w:rsid w:val="00D322D7"/>
    <w:rsid w:val="00D327DA"/>
    <w:rsid w:val="00D32D72"/>
    <w:rsid w:val="00D33337"/>
    <w:rsid w:val="00D33A52"/>
    <w:rsid w:val="00D3403B"/>
    <w:rsid w:val="00D344D2"/>
    <w:rsid w:val="00D35021"/>
    <w:rsid w:val="00D35508"/>
    <w:rsid w:val="00D35D37"/>
    <w:rsid w:val="00D35D94"/>
    <w:rsid w:val="00D36B56"/>
    <w:rsid w:val="00D36C39"/>
    <w:rsid w:val="00D36FA7"/>
    <w:rsid w:val="00D3704B"/>
    <w:rsid w:val="00D37EF6"/>
    <w:rsid w:val="00D37FB6"/>
    <w:rsid w:val="00D40623"/>
    <w:rsid w:val="00D406BB"/>
    <w:rsid w:val="00D40960"/>
    <w:rsid w:val="00D40987"/>
    <w:rsid w:val="00D40D34"/>
    <w:rsid w:val="00D40DC9"/>
    <w:rsid w:val="00D40F02"/>
    <w:rsid w:val="00D40FC6"/>
    <w:rsid w:val="00D414CC"/>
    <w:rsid w:val="00D41E38"/>
    <w:rsid w:val="00D4379B"/>
    <w:rsid w:val="00D4383E"/>
    <w:rsid w:val="00D438EC"/>
    <w:rsid w:val="00D439A3"/>
    <w:rsid w:val="00D43F96"/>
    <w:rsid w:val="00D441FA"/>
    <w:rsid w:val="00D4465F"/>
    <w:rsid w:val="00D44758"/>
    <w:rsid w:val="00D44C38"/>
    <w:rsid w:val="00D44CE8"/>
    <w:rsid w:val="00D452DE"/>
    <w:rsid w:val="00D4582E"/>
    <w:rsid w:val="00D45CCF"/>
    <w:rsid w:val="00D461B3"/>
    <w:rsid w:val="00D464E0"/>
    <w:rsid w:val="00D46BFE"/>
    <w:rsid w:val="00D46CDC"/>
    <w:rsid w:val="00D46F2C"/>
    <w:rsid w:val="00D47216"/>
    <w:rsid w:val="00D47359"/>
    <w:rsid w:val="00D475A6"/>
    <w:rsid w:val="00D47D0F"/>
    <w:rsid w:val="00D508BA"/>
    <w:rsid w:val="00D5108A"/>
    <w:rsid w:val="00D515F5"/>
    <w:rsid w:val="00D51DAB"/>
    <w:rsid w:val="00D52A8B"/>
    <w:rsid w:val="00D52C74"/>
    <w:rsid w:val="00D52D6A"/>
    <w:rsid w:val="00D535F7"/>
    <w:rsid w:val="00D54057"/>
    <w:rsid w:val="00D541DB"/>
    <w:rsid w:val="00D545F9"/>
    <w:rsid w:val="00D546CF"/>
    <w:rsid w:val="00D54B62"/>
    <w:rsid w:val="00D55483"/>
    <w:rsid w:val="00D55626"/>
    <w:rsid w:val="00D5679A"/>
    <w:rsid w:val="00D56821"/>
    <w:rsid w:val="00D56891"/>
    <w:rsid w:val="00D56A9C"/>
    <w:rsid w:val="00D57549"/>
    <w:rsid w:val="00D577C6"/>
    <w:rsid w:val="00D57A3A"/>
    <w:rsid w:val="00D57B59"/>
    <w:rsid w:val="00D604F3"/>
    <w:rsid w:val="00D6089B"/>
    <w:rsid w:val="00D60988"/>
    <w:rsid w:val="00D609C4"/>
    <w:rsid w:val="00D60C5D"/>
    <w:rsid w:val="00D60CFF"/>
    <w:rsid w:val="00D6153C"/>
    <w:rsid w:val="00D61FBA"/>
    <w:rsid w:val="00D61FCC"/>
    <w:rsid w:val="00D642D0"/>
    <w:rsid w:val="00D6439B"/>
    <w:rsid w:val="00D64656"/>
    <w:rsid w:val="00D6466C"/>
    <w:rsid w:val="00D6467C"/>
    <w:rsid w:val="00D64B8A"/>
    <w:rsid w:val="00D64FFA"/>
    <w:rsid w:val="00D6508B"/>
    <w:rsid w:val="00D65B35"/>
    <w:rsid w:val="00D66302"/>
    <w:rsid w:val="00D66437"/>
    <w:rsid w:val="00D669D1"/>
    <w:rsid w:val="00D66A52"/>
    <w:rsid w:val="00D6762E"/>
    <w:rsid w:val="00D6765A"/>
    <w:rsid w:val="00D676D0"/>
    <w:rsid w:val="00D67891"/>
    <w:rsid w:val="00D70AFF"/>
    <w:rsid w:val="00D71002"/>
    <w:rsid w:val="00D7178F"/>
    <w:rsid w:val="00D71A3E"/>
    <w:rsid w:val="00D71B74"/>
    <w:rsid w:val="00D72064"/>
    <w:rsid w:val="00D72861"/>
    <w:rsid w:val="00D72B59"/>
    <w:rsid w:val="00D72EE8"/>
    <w:rsid w:val="00D7405A"/>
    <w:rsid w:val="00D74E31"/>
    <w:rsid w:val="00D7505B"/>
    <w:rsid w:val="00D7589E"/>
    <w:rsid w:val="00D77038"/>
    <w:rsid w:val="00D77193"/>
    <w:rsid w:val="00D776BE"/>
    <w:rsid w:val="00D77C58"/>
    <w:rsid w:val="00D77C98"/>
    <w:rsid w:val="00D8014B"/>
    <w:rsid w:val="00D80387"/>
    <w:rsid w:val="00D804BE"/>
    <w:rsid w:val="00D81130"/>
    <w:rsid w:val="00D816A1"/>
    <w:rsid w:val="00D81D9A"/>
    <w:rsid w:val="00D824D8"/>
    <w:rsid w:val="00D8258E"/>
    <w:rsid w:val="00D82D78"/>
    <w:rsid w:val="00D82EDA"/>
    <w:rsid w:val="00D83060"/>
    <w:rsid w:val="00D83133"/>
    <w:rsid w:val="00D831AC"/>
    <w:rsid w:val="00D831B2"/>
    <w:rsid w:val="00D834C4"/>
    <w:rsid w:val="00D837B5"/>
    <w:rsid w:val="00D839A8"/>
    <w:rsid w:val="00D83EF8"/>
    <w:rsid w:val="00D84746"/>
    <w:rsid w:val="00D850A1"/>
    <w:rsid w:val="00D85AF6"/>
    <w:rsid w:val="00D85B08"/>
    <w:rsid w:val="00D85B97"/>
    <w:rsid w:val="00D85D73"/>
    <w:rsid w:val="00D862AB"/>
    <w:rsid w:val="00D86621"/>
    <w:rsid w:val="00D866DB"/>
    <w:rsid w:val="00D86879"/>
    <w:rsid w:val="00D87430"/>
    <w:rsid w:val="00D8762B"/>
    <w:rsid w:val="00D878D4"/>
    <w:rsid w:val="00D87C73"/>
    <w:rsid w:val="00D87D27"/>
    <w:rsid w:val="00D90946"/>
    <w:rsid w:val="00D90BDF"/>
    <w:rsid w:val="00D9165F"/>
    <w:rsid w:val="00D91777"/>
    <w:rsid w:val="00D91A1B"/>
    <w:rsid w:val="00D92568"/>
    <w:rsid w:val="00D94CDC"/>
    <w:rsid w:val="00D9613A"/>
    <w:rsid w:val="00D9620B"/>
    <w:rsid w:val="00D9637E"/>
    <w:rsid w:val="00D96C85"/>
    <w:rsid w:val="00D973CD"/>
    <w:rsid w:val="00D9779F"/>
    <w:rsid w:val="00D97A6C"/>
    <w:rsid w:val="00D97B8A"/>
    <w:rsid w:val="00D97C30"/>
    <w:rsid w:val="00DA0840"/>
    <w:rsid w:val="00DA0B0D"/>
    <w:rsid w:val="00DA0D5A"/>
    <w:rsid w:val="00DA1717"/>
    <w:rsid w:val="00DA1841"/>
    <w:rsid w:val="00DA20E2"/>
    <w:rsid w:val="00DA270D"/>
    <w:rsid w:val="00DA2D96"/>
    <w:rsid w:val="00DA3476"/>
    <w:rsid w:val="00DA36AC"/>
    <w:rsid w:val="00DA3C41"/>
    <w:rsid w:val="00DA4725"/>
    <w:rsid w:val="00DA54A1"/>
    <w:rsid w:val="00DA56D7"/>
    <w:rsid w:val="00DA61E3"/>
    <w:rsid w:val="00DA636F"/>
    <w:rsid w:val="00DA6F8C"/>
    <w:rsid w:val="00DA7162"/>
    <w:rsid w:val="00DA71EB"/>
    <w:rsid w:val="00DA71F2"/>
    <w:rsid w:val="00DA7C8F"/>
    <w:rsid w:val="00DB00ED"/>
    <w:rsid w:val="00DB07FD"/>
    <w:rsid w:val="00DB0EE9"/>
    <w:rsid w:val="00DB17D7"/>
    <w:rsid w:val="00DB183C"/>
    <w:rsid w:val="00DB21A5"/>
    <w:rsid w:val="00DB26FD"/>
    <w:rsid w:val="00DB2A84"/>
    <w:rsid w:val="00DB2D11"/>
    <w:rsid w:val="00DB37BF"/>
    <w:rsid w:val="00DB5347"/>
    <w:rsid w:val="00DB556F"/>
    <w:rsid w:val="00DB57C6"/>
    <w:rsid w:val="00DB58E0"/>
    <w:rsid w:val="00DB5B5C"/>
    <w:rsid w:val="00DB5C7B"/>
    <w:rsid w:val="00DB5C7C"/>
    <w:rsid w:val="00DB6A44"/>
    <w:rsid w:val="00DB7272"/>
    <w:rsid w:val="00DB74AA"/>
    <w:rsid w:val="00DB798A"/>
    <w:rsid w:val="00DC01AA"/>
    <w:rsid w:val="00DC039A"/>
    <w:rsid w:val="00DC0616"/>
    <w:rsid w:val="00DC0F57"/>
    <w:rsid w:val="00DC2AA8"/>
    <w:rsid w:val="00DC2F1E"/>
    <w:rsid w:val="00DC3176"/>
    <w:rsid w:val="00DC34A7"/>
    <w:rsid w:val="00DC3E8C"/>
    <w:rsid w:val="00DC4918"/>
    <w:rsid w:val="00DC4E1B"/>
    <w:rsid w:val="00DC4E1D"/>
    <w:rsid w:val="00DC4F36"/>
    <w:rsid w:val="00DC50A5"/>
    <w:rsid w:val="00DC5587"/>
    <w:rsid w:val="00DC5A11"/>
    <w:rsid w:val="00DC5C94"/>
    <w:rsid w:val="00DC5DFF"/>
    <w:rsid w:val="00DC65A0"/>
    <w:rsid w:val="00DC704C"/>
    <w:rsid w:val="00DD010B"/>
    <w:rsid w:val="00DD0290"/>
    <w:rsid w:val="00DD05B6"/>
    <w:rsid w:val="00DD08EE"/>
    <w:rsid w:val="00DD08FF"/>
    <w:rsid w:val="00DD0FF5"/>
    <w:rsid w:val="00DD1C01"/>
    <w:rsid w:val="00DD1E19"/>
    <w:rsid w:val="00DD2335"/>
    <w:rsid w:val="00DD2C89"/>
    <w:rsid w:val="00DD3D74"/>
    <w:rsid w:val="00DD40DB"/>
    <w:rsid w:val="00DD4359"/>
    <w:rsid w:val="00DD4CF6"/>
    <w:rsid w:val="00DD4DDA"/>
    <w:rsid w:val="00DD4E88"/>
    <w:rsid w:val="00DD50BB"/>
    <w:rsid w:val="00DD5488"/>
    <w:rsid w:val="00DD55C3"/>
    <w:rsid w:val="00DD63DC"/>
    <w:rsid w:val="00DD64C5"/>
    <w:rsid w:val="00DD6671"/>
    <w:rsid w:val="00DD6B82"/>
    <w:rsid w:val="00DD6F11"/>
    <w:rsid w:val="00DD7525"/>
    <w:rsid w:val="00DD7D54"/>
    <w:rsid w:val="00DE0575"/>
    <w:rsid w:val="00DE0660"/>
    <w:rsid w:val="00DE1176"/>
    <w:rsid w:val="00DE12BB"/>
    <w:rsid w:val="00DE1451"/>
    <w:rsid w:val="00DE1477"/>
    <w:rsid w:val="00DE15F2"/>
    <w:rsid w:val="00DE188D"/>
    <w:rsid w:val="00DE2073"/>
    <w:rsid w:val="00DE2582"/>
    <w:rsid w:val="00DE2E58"/>
    <w:rsid w:val="00DE3163"/>
    <w:rsid w:val="00DE38C5"/>
    <w:rsid w:val="00DE390F"/>
    <w:rsid w:val="00DE3945"/>
    <w:rsid w:val="00DE3D11"/>
    <w:rsid w:val="00DE4B79"/>
    <w:rsid w:val="00DE4E27"/>
    <w:rsid w:val="00DE52D2"/>
    <w:rsid w:val="00DE5487"/>
    <w:rsid w:val="00DE57A8"/>
    <w:rsid w:val="00DE64A3"/>
    <w:rsid w:val="00DE71BC"/>
    <w:rsid w:val="00DE71DC"/>
    <w:rsid w:val="00DE795D"/>
    <w:rsid w:val="00DE7A4C"/>
    <w:rsid w:val="00DE7ABE"/>
    <w:rsid w:val="00DE7EC5"/>
    <w:rsid w:val="00DE7EC6"/>
    <w:rsid w:val="00DF03A6"/>
    <w:rsid w:val="00DF2117"/>
    <w:rsid w:val="00DF2223"/>
    <w:rsid w:val="00DF39C7"/>
    <w:rsid w:val="00DF3F01"/>
    <w:rsid w:val="00DF427C"/>
    <w:rsid w:val="00DF46AA"/>
    <w:rsid w:val="00DF49E6"/>
    <w:rsid w:val="00DF4ED5"/>
    <w:rsid w:val="00DF51D3"/>
    <w:rsid w:val="00DF55D7"/>
    <w:rsid w:val="00DF59EA"/>
    <w:rsid w:val="00DF5ECF"/>
    <w:rsid w:val="00DF627F"/>
    <w:rsid w:val="00DF680C"/>
    <w:rsid w:val="00DF7074"/>
    <w:rsid w:val="00DF72E1"/>
    <w:rsid w:val="00DF7716"/>
    <w:rsid w:val="00DF7720"/>
    <w:rsid w:val="00DF78E2"/>
    <w:rsid w:val="00DF791C"/>
    <w:rsid w:val="00DF7AAE"/>
    <w:rsid w:val="00DF7BB0"/>
    <w:rsid w:val="00E002A9"/>
    <w:rsid w:val="00E007A9"/>
    <w:rsid w:val="00E00C14"/>
    <w:rsid w:val="00E0107D"/>
    <w:rsid w:val="00E01148"/>
    <w:rsid w:val="00E016DD"/>
    <w:rsid w:val="00E01A93"/>
    <w:rsid w:val="00E01D46"/>
    <w:rsid w:val="00E036C7"/>
    <w:rsid w:val="00E03838"/>
    <w:rsid w:val="00E03D3B"/>
    <w:rsid w:val="00E03E2A"/>
    <w:rsid w:val="00E04177"/>
    <w:rsid w:val="00E044A4"/>
    <w:rsid w:val="00E045E2"/>
    <w:rsid w:val="00E05139"/>
    <w:rsid w:val="00E0530B"/>
    <w:rsid w:val="00E05434"/>
    <w:rsid w:val="00E05719"/>
    <w:rsid w:val="00E05756"/>
    <w:rsid w:val="00E060F5"/>
    <w:rsid w:val="00E068A3"/>
    <w:rsid w:val="00E06B17"/>
    <w:rsid w:val="00E07621"/>
    <w:rsid w:val="00E078D9"/>
    <w:rsid w:val="00E07A8A"/>
    <w:rsid w:val="00E07ECE"/>
    <w:rsid w:val="00E1026D"/>
    <w:rsid w:val="00E102E2"/>
    <w:rsid w:val="00E10EF0"/>
    <w:rsid w:val="00E110AA"/>
    <w:rsid w:val="00E1167C"/>
    <w:rsid w:val="00E11695"/>
    <w:rsid w:val="00E11D0F"/>
    <w:rsid w:val="00E12019"/>
    <w:rsid w:val="00E1289E"/>
    <w:rsid w:val="00E12988"/>
    <w:rsid w:val="00E129AE"/>
    <w:rsid w:val="00E13725"/>
    <w:rsid w:val="00E13823"/>
    <w:rsid w:val="00E143CC"/>
    <w:rsid w:val="00E145ED"/>
    <w:rsid w:val="00E14F5A"/>
    <w:rsid w:val="00E15067"/>
    <w:rsid w:val="00E151A7"/>
    <w:rsid w:val="00E1535C"/>
    <w:rsid w:val="00E153F8"/>
    <w:rsid w:val="00E15B68"/>
    <w:rsid w:val="00E1663E"/>
    <w:rsid w:val="00E16A34"/>
    <w:rsid w:val="00E16B7D"/>
    <w:rsid w:val="00E178F9"/>
    <w:rsid w:val="00E17EFF"/>
    <w:rsid w:val="00E208CF"/>
    <w:rsid w:val="00E20B4B"/>
    <w:rsid w:val="00E211AD"/>
    <w:rsid w:val="00E21659"/>
    <w:rsid w:val="00E2186F"/>
    <w:rsid w:val="00E2193F"/>
    <w:rsid w:val="00E21B78"/>
    <w:rsid w:val="00E221A8"/>
    <w:rsid w:val="00E23723"/>
    <w:rsid w:val="00E23726"/>
    <w:rsid w:val="00E2411B"/>
    <w:rsid w:val="00E24217"/>
    <w:rsid w:val="00E24E60"/>
    <w:rsid w:val="00E251BF"/>
    <w:rsid w:val="00E25346"/>
    <w:rsid w:val="00E253B6"/>
    <w:rsid w:val="00E25677"/>
    <w:rsid w:val="00E257BF"/>
    <w:rsid w:val="00E2593B"/>
    <w:rsid w:val="00E25A68"/>
    <w:rsid w:val="00E25A6F"/>
    <w:rsid w:val="00E25FCD"/>
    <w:rsid w:val="00E26483"/>
    <w:rsid w:val="00E26971"/>
    <w:rsid w:val="00E275F7"/>
    <w:rsid w:val="00E27CB9"/>
    <w:rsid w:val="00E306AB"/>
    <w:rsid w:val="00E3097C"/>
    <w:rsid w:val="00E309AB"/>
    <w:rsid w:val="00E30AFA"/>
    <w:rsid w:val="00E311FE"/>
    <w:rsid w:val="00E31F3C"/>
    <w:rsid w:val="00E322F7"/>
    <w:rsid w:val="00E32370"/>
    <w:rsid w:val="00E32A0C"/>
    <w:rsid w:val="00E32C21"/>
    <w:rsid w:val="00E32EBB"/>
    <w:rsid w:val="00E336B8"/>
    <w:rsid w:val="00E33F07"/>
    <w:rsid w:val="00E3401A"/>
    <w:rsid w:val="00E340F0"/>
    <w:rsid w:val="00E34269"/>
    <w:rsid w:val="00E3459B"/>
    <w:rsid w:val="00E345E3"/>
    <w:rsid w:val="00E34640"/>
    <w:rsid w:val="00E3469A"/>
    <w:rsid w:val="00E34EAB"/>
    <w:rsid w:val="00E34FAF"/>
    <w:rsid w:val="00E35297"/>
    <w:rsid w:val="00E3548B"/>
    <w:rsid w:val="00E35924"/>
    <w:rsid w:val="00E35B62"/>
    <w:rsid w:val="00E36573"/>
    <w:rsid w:val="00E36CC4"/>
    <w:rsid w:val="00E371F2"/>
    <w:rsid w:val="00E37212"/>
    <w:rsid w:val="00E37C5E"/>
    <w:rsid w:val="00E37CDE"/>
    <w:rsid w:val="00E405EE"/>
    <w:rsid w:val="00E40702"/>
    <w:rsid w:val="00E4140C"/>
    <w:rsid w:val="00E416DD"/>
    <w:rsid w:val="00E4189E"/>
    <w:rsid w:val="00E422F4"/>
    <w:rsid w:val="00E423A8"/>
    <w:rsid w:val="00E42CA0"/>
    <w:rsid w:val="00E42F73"/>
    <w:rsid w:val="00E433E1"/>
    <w:rsid w:val="00E435AC"/>
    <w:rsid w:val="00E43B0F"/>
    <w:rsid w:val="00E44496"/>
    <w:rsid w:val="00E445C3"/>
    <w:rsid w:val="00E4475C"/>
    <w:rsid w:val="00E44A72"/>
    <w:rsid w:val="00E45189"/>
    <w:rsid w:val="00E45367"/>
    <w:rsid w:val="00E45770"/>
    <w:rsid w:val="00E457E6"/>
    <w:rsid w:val="00E46342"/>
    <w:rsid w:val="00E46712"/>
    <w:rsid w:val="00E46879"/>
    <w:rsid w:val="00E47297"/>
    <w:rsid w:val="00E47FA8"/>
    <w:rsid w:val="00E5043E"/>
    <w:rsid w:val="00E5048A"/>
    <w:rsid w:val="00E50B94"/>
    <w:rsid w:val="00E5122B"/>
    <w:rsid w:val="00E51B86"/>
    <w:rsid w:val="00E51C26"/>
    <w:rsid w:val="00E5259C"/>
    <w:rsid w:val="00E52B13"/>
    <w:rsid w:val="00E530FB"/>
    <w:rsid w:val="00E5336C"/>
    <w:rsid w:val="00E53A25"/>
    <w:rsid w:val="00E53CCD"/>
    <w:rsid w:val="00E53D06"/>
    <w:rsid w:val="00E542E7"/>
    <w:rsid w:val="00E544FE"/>
    <w:rsid w:val="00E54C10"/>
    <w:rsid w:val="00E556FB"/>
    <w:rsid w:val="00E55E3D"/>
    <w:rsid w:val="00E56E47"/>
    <w:rsid w:val="00E56E9B"/>
    <w:rsid w:val="00E56F1D"/>
    <w:rsid w:val="00E57569"/>
    <w:rsid w:val="00E6030B"/>
    <w:rsid w:val="00E60521"/>
    <w:rsid w:val="00E60819"/>
    <w:rsid w:val="00E60978"/>
    <w:rsid w:val="00E60BFE"/>
    <w:rsid w:val="00E60CE5"/>
    <w:rsid w:val="00E60E33"/>
    <w:rsid w:val="00E60EA4"/>
    <w:rsid w:val="00E61496"/>
    <w:rsid w:val="00E619BE"/>
    <w:rsid w:val="00E61AD0"/>
    <w:rsid w:val="00E623AE"/>
    <w:rsid w:val="00E62F80"/>
    <w:rsid w:val="00E63242"/>
    <w:rsid w:val="00E632D0"/>
    <w:rsid w:val="00E63B26"/>
    <w:rsid w:val="00E63DAC"/>
    <w:rsid w:val="00E63E54"/>
    <w:rsid w:val="00E6493E"/>
    <w:rsid w:val="00E65070"/>
    <w:rsid w:val="00E6519D"/>
    <w:rsid w:val="00E656B0"/>
    <w:rsid w:val="00E65B10"/>
    <w:rsid w:val="00E65C43"/>
    <w:rsid w:val="00E6627F"/>
    <w:rsid w:val="00E6698A"/>
    <w:rsid w:val="00E66D2E"/>
    <w:rsid w:val="00E66E02"/>
    <w:rsid w:val="00E67F48"/>
    <w:rsid w:val="00E67F5B"/>
    <w:rsid w:val="00E70223"/>
    <w:rsid w:val="00E703A4"/>
    <w:rsid w:val="00E7099C"/>
    <w:rsid w:val="00E71225"/>
    <w:rsid w:val="00E71673"/>
    <w:rsid w:val="00E71B12"/>
    <w:rsid w:val="00E71C90"/>
    <w:rsid w:val="00E71E45"/>
    <w:rsid w:val="00E72851"/>
    <w:rsid w:val="00E72BF8"/>
    <w:rsid w:val="00E7343C"/>
    <w:rsid w:val="00E73D73"/>
    <w:rsid w:val="00E7423C"/>
    <w:rsid w:val="00E742C8"/>
    <w:rsid w:val="00E75324"/>
    <w:rsid w:val="00E75572"/>
    <w:rsid w:val="00E75616"/>
    <w:rsid w:val="00E75638"/>
    <w:rsid w:val="00E75928"/>
    <w:rsid w:val="00E75C53"/>
    <w:rsid w:val="00E75E80"/>
    <w:rsid w:val="00E761BA"/>
    <w:rsid w:val="00E76385"/>
    <w:rsid w:val="00E7642C"/>
    <w:rsid w:val="00E77001"/>
    <w:rsid w:val="00E77B79"/>
    <w:rsid w:val="00E801BB"/>
    <w:rsid w:val="00E8076F"/>
    <w:rsid w:val="00E80847"/>
    <w:rsid w:val="00E80B39"/>
    <w:rsid w:val="00E813A6"/>
    <w:rsid w:val="00E815A3"/>
    <w:rsid w:val="00E81BD9"/>
    <w:rsid w:val="00E82985"/>
    <w:rsid w:val="00E83177"/>
    <w:rsid w:val="00E833FC"/>
    <w:rsid w:val="00E8346E"/>
    <w:rsid w:val="00E840A3"/>
    <w:rsid w:val="00E844E0"/>
    <w:rsid w:val="00E84606"/>
    <w:rsid w:val="00E85060"/>
    <w:rsid w:val="00E852E4"/>
    <w:rsid w:val="00E85671"/>
    <w:rsid w:val="00E85C22"/>
    <w:rsid w:val="00E86E14"/>
    <w:rsid w:val="00E87888"/>
    <w:rsid w:val="00E87C9D"/>
    <w:rsid w:val="00E9008B"/>
    <w:rsid w:val="00E9030E"/>
    <w:rsid w:val="00E903BC"/>
    <w:rsid w:val="00E9049B"/>
    <w:rsid w:val="00E9064B"/>
    <w:rsid w:val="00E9068C"/>
    <w:rsid w:val="00E90D2E"/>
    <w:rsid w:val="00E91617"/>
    <w:rsid w:val="00E919D6"/>
    <w:rsid w:val="00E91A31"/>
    <w:rsid w:val="00E9221E"/>
    <w:rsid w:val="00E92965"/>
    <w:rsid w:val="00E93BA6"/>
    <w:rsid w:val="00E93E30"/>
    <w:rsid w:val="00E93FAF"/>
    <w:rsid w:val="00E946E7"/>
    <w:rsid w:val="00E9498A"/>
    <w:rsid w:val="00E95285"/>
    <w:rsid w:val="00E9590A"/>
    <w:rsid w:val="00E96331"/>
    <w:rsid w:val="00E9679E"/>
    <w:rsid w:val="00E96C16"/>
    <w:rsid w:val="00E96FD3"/>
    <w:rsid w:val="00E974D4"/>
    <w:rsid w:val="00EA01E3"/>
    <w:rsid w:val="00EA01F3"/>
    <w:rsid w:val="00EA02B8"/>
    <w:rsid w:val="00EA0469"/>
    <w:rsid w:val="00EA0B46"/>
    <w:rsid w:val="00EA17C7"/>
    <w:rsid w:val="00EA1918"/>
    <w:rsid w:val="00EA23D6"/>
    <w:rsid w:val="00EA2802"/>
    <w:rsid w:val="00EA2990"/>
    <w:rsid w:val="00EA38D6"/>
    <w:rsid w:val="00EA3AC5"/>
    <w:rsid w:val="00EA44FC"/>
    <w:rsid w:val="00EA4AB5"/>
    <w:rsid w:val="00EA507B"/>
    <w:rsid w:val="00EA5491"/>
    <w:rsid w:val="00EA55A5"/>
    <w:rsid w:val="00EA5602"/>
    <w:rsid w:val="00EA5828"/>
    <w:rsid w:val="00EA6044"/>
    <w:rsid w:val="00EA6473"/>
    <w:rsid w:val="00EA7256"/>
    <w:rsid w:val="00EA7D81"/>
    <w:rsid w:val="00EB0006"/>
    <w:rsid w:val="00EB0852"/>
    <w:rsid w:val="00EB1D61"/>
    <w:rsid w:val="00EB1E09"/>
    <w:rsid w:val="00EB3ABF"/>
    <w:rsid w:val="00EB3D8A"/>
    <w:rsid w:val="00EB3DEA"/>
    <w:rsid w:val="00EB44FB"/>
    <w:rsid w:val="00EB4CB0"/>
    <w:rsid w:val="00EB4E9C"/>
    <w:rsid w:val="00EB56BD"/>
    <w:rsid w:val="00EB5750"/>
    <w:rsid w:val="00EB5854"/>
    <w:rsid w:val="00EB5911"/>
    <w:rsid w:val="00EB5D8A"/>
    <w:rsid w:val="00EB5DD3"/>
    <w:rsid w:val="00EB662C"/>
    <w:rsid w:val="00EB680E"/>
    <w:rsid w:val="00EB6B1E"/>
    <w:rsid w:val="00EC079A"/>
    <w:rsid w:val="00EC1071"/>
    <w:rsid w:val="00EC1CCE"/>
    <w:rsid w:val="00EC30AF"/>
    <w:rsid w:val="00EC367F"/>
    <w:rsid w:val="00EC3BEB"/>
    <w:rsid w:val="00EC3D09"/>
    <w:rsid w:val="00EC44CB"/>
    <w:rsid w:val="00EC57A2"/>
    <w:rsid w:val="00EC5913"/>
    <w:rsid w:val="00EC5B5A"/>
    <w:rsid w:val="00EC5D87"/>
    <w:rsid w:val="00EC6117"/>
    <w:rsid w:val="00EC6242"/>
    <w:rsid w:val="00EC6BDD"/>
    <w:rsid w:val="00EC727F"/>
    <w:rsid w:val="00EC7F5A"/>
    <w:rsid w:val="00ED00D3"/>
    <w:rsid w:val="00ED09D9"/>
    <w:rsid w:val="00ED0E89"/>
    <w:rsid w:val="00ED1562"/>
    <w:rsid w:val="00ED18E2"/>
    <w:rsid w:val="00ED1A29"/>
    <w:rsid w:val="00ED2A18"/>
    <w:rsid w:val="00ED30EB"/>
    <w:rsid w:val="00ED33EB"/>
    <w:rsid w:val="00ED4041"/>
    <w:rsid w:val="00ED405D"/>
    <w:rsid w:val="00ED4336"/>
    <w:rsid w:val="00ED4E19"/>
    <w:rsid w:val="00ED4F6E"/>
    <w:rsid w:val="00ED50B6"/>
    <w:rsid w:val="00ED51E2"/>
    <w:rsid w:val="00ED5953"/>
    <w:rsid w:val="00ED5AEB"/>
    <w:rsid w:val="00ED5C13"/>
    <w:rsid w:val="00ED5CA4"/>
    <w:rsid w:val="00ED6650"/>
    <w:rsid w:val="00ED6A64"/>
    <w:rsid w:val="00ED6B90"/>
    <w:rsid w:val="00ED6E72"/>
    <w:rsid w:val="00ED6FAA"/>
    <w:rsid w:val="00ED70E0"/>
    <w:rsid w:val="00ED7151"/>
    <w:rsid w:val="00ED74D2"/>
    <w:rsid w:val="00ED7741"/>
    <w:rsid w:val="00ED7ABD"/>
    <w:rsid w:val="00ED7F4D"/>
    <w:rsid w:val="00EE00F8"/>
    <w:rsid w:val="00EE0385"/>
    <w:rsid w:val="00EE0D34"/>
    <w:rsid w:val="00EE1140"/>
    <w:rsid w:val="00EE1883"/>
    <w:rsid w:val="00EE1EC7"/>
    <w:rsid w:val="00EE2248"/>
    <w:rsid w:val="00EE2282"/>
    <w:rsid w:val="00EE24BA"/>
    <w:rsid w:val="00EE25C4"/>
    <w:rsid w:val="00EE3232"/>
    <w:rsid w:val="00EE4489"/>
    <w:rsid w:val="00EE4839"/>
    <w:rsid w:val="00EE51C4"/>
    <w:rsid w:val="00EE553C"/>
    <w:rsid w:val="00EE57BC"/>
    <w:rsid w:val="00EE5E77"/>
    <w:rsid w:val="00EE6728"/>
    <w:rsid w:val="00EE689E"/>
    <w:rsid w:val="00EE6EC2"/>
    <w:rsid w:val="00EE7181"/>
    <w:rsid w:val="00EE7AD0"/>
    <w:rsid w:val="00EF00D1"/>
    <w:rsid w:val="00EF0246"/>
    <w:rsid w:val="00EF02E9"/>
    <w:rsid w:val="00EF08E1"/>
    <w:rsid w:val="00EF0B9E"/>
    <w:rsid w:val="00EF0E43"/>
    <w:rsid w:val="00EF19BF"/>
    <w:rsid w:val="00EF1A12"/>
    <w:rsid w:val="00EF1DE8"/>
    <w:rsid w:val="00EF30EB"/>
    <w:rsid w:val="00EF38BE"/>
    <w:rsid w:val="00EF3AD3"/>
    <w:rsid w:val="00EF3CFA"/>
    <w:rsid w:val="00EF3F22"/>
    <w:rsid w:val="00EF400D"/>
    <w:rsid w:val="00EF4BE3"/>
    <w:rsid w:val="00EF4D76"/>
    <w:rsid w:val="00EF5120"/>
    <w:rsid w:val="00EF5329"/>
    <w:rsid w:val="00EF54E6"/>
    <w:rsid w:val="00EF580E"/>
    <w:rsid w:val="00EF58A8"/>
    <w:rsid w:val="00EF5943"/>
    <w:rsid w:val="00EF5DD6"/>
    <w:rsid w:val="00EF6652"/>
    <w:rsid w:val="00EF6AA0"/>
    <w:rsid w:val="00EF6EB1"/>
    <w:rsid w:val="00EF711E"/>
    <w:rsid w:val="00EF75CD"/>
    <w:rsid w:val="00EF7E0B"/>
    <w:rsid w:val="00F00551"/>
    <w:rsid w:val="00F005E3"/>
    <w:rsid w:val="00F00718"/>
    <w:rsid w:val="00F00E41"/>
    <w:rsid w:val="00F00E4B"/>
    <w:rsid w:val="00F012EF"/>
    <w:rsid w:val="00F01499"/>
    <w:rsid w:val="00F01870"/>
    <w:rsid w:val="00F01A33"/>
    <w:rsid w:val="00F01EC7"/>
    <w:rsid w:val="00F025EC"/>
    <w:rsid w:val="00F026A9"/>
    <w:rsid w:val="00F02721"/>
    <w:rsid w:val="00F02C5A"/>
    <w:rsid w:val="00F03A89"/>
    <w:rsid w:val="00F040F3"/>
    <w:rsid w:val="00F05026"/>
    <w:rsid w:val="00F05856"/>
    <w:rsid w:val="00F05904"/>
    <w:rsid w:val="00F05B26"/>
    <w:rsid w:val="00F064B9"/>
    <w:rsid w:val="00F069CE"/>
    <w:rsid w:val="00F06BAD"/>
    <w:rsid w:val="00F07696"/>
    <w:rsid w:val="00F0780B"/>
    <w:rsid w:val="00F07825"/>
    <w:rsid w:val="00F0790D"/>
    <w:rsid w:val="00F1019C"/>
    <w:rsid w:val="00F1090A"/>
    <w:rsid w:val="00F10A95"/>
    <w:rsid w:val="00F10F13"/>
    <w:rsid w:val="00F114F7"/>
    <w:rsid w:val="00F1174B"/>
    <w:rsid w:val="00F12407"/>
    <w:rsid w:val="00F12660"/>
    <w:rsid w:val="00F12836"/>
    <w:rsid w:val="00F128CD"/>
    <w:rsid w:val="00F128D8"/>
    <w:rsid w:val="00F12CDD"/>
    <w:rsid w:val="00F1353D"/>
    <w:rsid w:val="00F13A26"/>
    <w:rsid w:val="00F14074"/>
    <w:rsid w:val="00F15115"/>
    <w:rsid w:val="00F15181"/>
    <w:rsid w:val="00F151C3"/>
    <w:rsid w:val="00F1538C"/>
    <w:rsid w:val="00F157EB"/>
    <w:rsid w:val="00F16634"/>
    <w:rsid w:val="00F166D0"/>
    <w:rsid w:val="00F16764"/>
    <w:rsid w:val="00F16D3B"/>
    <w:rsid w:val="00F178B5"/>
    <w:rsid w:val="00F17997"/>
    <w:rsid w:val="00F179E9"/>
    <w:rsid w:val="00F17CEC"/>
    <w:rsid w:val="00F202A8"/>
    <w:rsid w:val="00F202B7"/>
    <w:rsid w:val="00F204E9"/>
    <w:rsid w:val="00F2068E"/>
    <w:rsid w:val="00F20885"/>
    <w:rsid w:val="00F2096E"/>
    <w:rsid w:val="00F210E2"/>
    <w:rsid w:val="00F21132"/>
    <w:rsid w:val="00F21A76"/>
    <w:rsid w:val="00F21D1C"/>
    <w:rsid w:val="00F22492"/>
    <w:rsid w:val="00F2277A"/>
    <w:rsid w:val="00F2286C"/>
    <w:rsid w:val="00F23369"/>
    <w:rsid w:val="00F235D4"/>
    <w:rsid w:val="00F235F5"/>
    <w:rsid w:val="00F23E8D"/>
    <w:rsid w:val="00F244E0"/>
    <w:rsid w:val="00F24E16"/>
    <w:rsid w:val="00F25227"/>
    <w:rsid w:val="00F2533B"/>
    <w:rsid w:val="00F25904"/>
    <w:rsid w:val="00F25F3A"/>
    <w:rsid w:val="00F261AF"/>
    <w:rsid w:val="00F26301"/>
    <w:rsid w:val="00F26353"/>
    <w:rsid w:val="00F26683"/>
    <w:rsid w:val="00F26AEA"/>
    <w:rsid w:val="00F27725"/>
    <w:rsid w:val="00F27C03"/>
    <w:rsid w:val="00F27C96"/>
    <w:rsid w:val="00F27FCF"/>
    <w:rsid w:val="00F3058B"/>
    <w:rsid w:val="00F31174"/>
    <w:rsid w:val="00F31724"/>
    <w:rsid w:val="00F31BAF"/>
    <w:rsid w:val="00F31CA0"/>
    <w:rsid w:val="00F31DBD"/>
    <w:rsid w:val="00F3253C"/>
    <w:rsid w:val="00F326F7"/>
    <w:rsid w:val="00F32905"/>
    <w:rsid w:val="00F32923"/>
    <w:rsid w:val="00F32E7B"/>
    <w:rsid w:val="00F3302A"/>
    <w:rsid w:val="00F33764"/>
    <w:rsid w:val="00F33773"/>
    <w:rsid w:val="00F33853"/>
    <w:rsid w:val="00F33973"/>
    <w:rsid w:val="00F33D0B"/>
    <w:rsid w:val="00F33F19"/>
    <w:rsid w:val="00F346F4"/>
    <w:rsid w:val="00F34D40"/>
    <w:rsid w:val="00F353CD"/>
    <w:rsid w:val="00F354C5"/>
    <w:rsid w:val="00F3585C"/>
    <w:rsid w:val="00F3587E"/>
    <w:rsid w:val="00F35A33"/>
    <w:rsid w:val="00F35C02"/>
    <w:rsid w:val="00F35D11"/>
    <w:rsid w:val="00F3753E"/>
    <w:rsid w:val="00F37684"/>
    <w:rsid w:val="00F37874"/>
    <w:rsid w:val="00F37D0B"/>
    <w:rsid w:val="00F37F40"/>
    <w:rsid w:val="00F4042E"/>
    <w:rsid w:val="00F40644"/>
    <w:rsid w:val="00F40BFF"/>
    <w:rsid w:val="00F40D84"/>
    <w:rsid w:val="00F412CD"/>
    <w:rsid w:val="00F41A80"/>
    <w:rsid w:val="00F41F23"/>
    <w:rsid w:val="00F4206E"/>
    <w:rsid w:val="00F42627"/>
    <w:rsid w:val="00F429AE"/>
    <w:rsid w:val="00F42A9F"/>
    <w:rsid w:val="00F42BAB"/>
    <w:rsid w:val="00F42F8E"/>
    <w:rsid w:val="00F43791"/>
    <w:rsid w:val="00F43798"/>
    <w:rsid w:val="00F43812"/>
    <w:rsid w:val="00F43E8C"/>
    <w:rsid w:val="00F4505D"/>
    <w:rsid w:val="00F45BFD"/>
    <w:rsid w:val="00F45C33"/>
    <w:rsid w:val="00F46226"/>
    <w:rsid w:val="00F462DD"/>
    <w:rsid w:val="00F46480"/>
    <w:rsid w:val="00F46933"/>
    <w:rsid w:val="00F46BFE"/>
    <w:rsid w:val="00F46D1D"/>
    <w:rsid w:val="00F46F41"/>
    <w:rsid w:val="00F47048"/>
    <w:rsid w:val="00F47275"/>
    <w:rsid w:val="00F478FE"/>
    <w:rsid w:val="00F513DD"/>
    <w:rsid w:val="00F51AE2"/>
    <w:rsid w:val="00F523D1"/>
    <w:rsid w:val="00F52A55"/>
    <w:rsid w:val="00F52E85"/>
    <w:rsid w:val="00F52F1A"/>
    <w:rsid w:val="00F535B2"/>
    <w:rsid w:val="00F53E9B"/>
    <w:rsid w:val="00F547D4"/>
    <w:rsid w:val="00F54970"/>
    <w:rsid w:val="00F558A5"/>
    <w:rsid w:val="00F55C9C"/>
    <w:rsid w:val="00F55FA3"/>
    <w:rsid w:val="00F56295"/>
    <w:rsid w:val="00F566E4"/>
    <w:rsid w:val="00F56731"/>
    <w:rsid w:val="00F577B2"/>
    <w:rsid w:val="00F57804"/>
    <w:rsid w:val="00F57F1D"/>
    <w:rsid w:val="00F60714"/>
    <w:rsid w:val="00F60BA4"/>
    <w:rsid w:val="00F60BD2"/>
    <w:rsid w:val="00F6183D"/>
    <w:rsid w:val="00F61E3B"/>
    <w:rsid w:val="00F61F2E"/>
    <w:rsid w:val="00F61F70"/>
    <w:rsid w:val="00F623CA"/>
    <w:rsid w:val="00F62840"/>
    <w:rsid w:val="00F637F9"/>
    <w:rsid w:val="00F64F05"/>
    <w:rsid w:val="00F65442"/>
    <w:rsid w:val="00F654A9"/>
    <w:rsid w:val="00F65E65"/>
    <w:rsid w:val="00F66067"/>
    <w:rsid w:val="00F66A16"/>
    <w:rsid w:val="00F66A5F"/>
    <w:rsid w:val="00F67156"/>
    <w:rsid w:val="00F671FA"/>
    <w:rsid w:val="00F67519"/>
    <w:rsid w:val="00F67AC3"/>
    <w:rsid w:val="00F67E47"/>
    <w:rsid w:val="00F7053E"/>
    <w:rsid w:val="00F7066F"/>
    <w:rsid w:val="00F70B3D"/>
    <w:rsid w:val="00F70FAE"/>
    <w:rsid w:val="00F71017"/>
    <w:rsid w:val="00F71295"/>
    <w:rsid w:val="00F713BC"/>
    <w:rsid w:val="00F71AEE"/>
    <w:rsid w:val="00F7256F"/>
    <w:rsid w:val="00F731B9"/>
    <w:rsid w:val="00F731C6"/>
    <w:rsid w:val="00F732F5"/>
    <w:rsid w:val="00F737AF"/>
    <w:rsid w:val="00F73846"/>
    <w:rsid w:val="00F73A3B"/>
    <w:rsid w:val="00F73D79"/>
    <w:rsid w:val="00F73E74"/>
    <w:rsid w:val="00F74036"/>
    <w:rsid w:val="00F74118"/>
    <w:rsid w:val="00F745D2"/>
    <w:rsid w:val="00F7475A"/>
    <w:rsid w:val="00F74D77"/>
    <w:rsid w:val="00F75BE5"/>
    <w:rsid w:val="00F75F63"/>
    <w:rsid w:val="00F75FF8"/>
    <w:rsid w:val="00F760EF"/>
    <w:rsid w:val="00F766EC"/>
    <w:rsid w:val="00F77A32"/>
    <w:rsid w:val="00F77DC8"/>
    <w:rsid w:val="00F77E61"/>
    <w:rsid w:val="00F77E73"/>
    <w:rsid w:val="00F80B81"/>
    <w:rsid w:val="00F8109D"/>
    <w:rsid w:val="00F812CF"/>
    <w:rsid w:val="00F825E0"/>
    <w:rsid w:val="00F8333B"/>
    <w:rsid w:val="00F83472"/>
    <w:rsid w:val="00F84736"/>
    <w:rsid w:val="00F84821"/>
    <w:rsid w:val="00F84B52"/>
    <w:rsid w:val="00F85F43"/>
    <w:rsid w:val="00F85F95"/>
    <w:rsid w:val="00F863F1"/>
    <w:rsid w:val="00F86C80"/>
    <w:rsid w:val="00F879E9"/>
    <w:rsid w:val="00F87DCB"/>
    <w:rsid w:val="00F87E26"/>
    <w:rsid w:val="00F87EF5"/>
    <w:rsid w:val="00F90050"/>
    <w:rsid w:val="00F90378"/>
    <w:rsid w:val="00F904BF"/>
    <w:rsid w:val="00F90542"/>
    <w:rsid w:val="00F9144B"/>
    <w:rsid w:val="00F92A07"/>
    <w:rsid w:val="00F9324F"/>
    <w:rsid w:val="00F9335E"/>
    <w:rsid w:val="00F935A4"/>
    <w:rsid w:val="00F9385C"/>
    <w:rsid w:val="00F94892"/>
    <w:rsid w:val="00F9497F"/>
    <w:rsid w:val="00F949E8"/>
    <w:rsid w:val="00F9520F"/>
    <w:rsid w:val="00F95602"/>
    <w:rsid w:val="00F9585F"/>
    <w:rsid w:val="00F959B4"/>
    <w:rsid w:val="00F95C3E"/>
    <w:rsid w:val="00F95D46"/>
    <w:rsid w:val="00F96051"/>
    <w:rsid w:val="00F96599"/>
    <w:rsid w:val="00F971A7"/>
    <w:rsid w:val="00F9729C"/>
    <w:rsid w:val="00F974C8"/>
    <w:rsid w:val="00F974F0"/>
    <w:rsid w:val="00F9787E"/>
    <w:rsid w:val="00F979B4"/>
    <w:rsid w:val="00F97C9A"/>
    <w:rsid w:val="00FA095E"/>
    <w:rsid w:val="00FA0D3C"/>
    <w:rsid w:val="00FA166F"/>
    <w:rsid w:val="00FA183D"/>
    <w:rsid w:val="00FA1D01"/>
    <w:rsid w:val="00FA22C3"/>
    <w:rsid w:val="00FA26DD"/>
    <w:rsid w:val="00FA2AAF"/>
    <w:rsid w:val="00FA2BE3"/>
    <w:rsid w:val="00FA3783"/>
    <w:rsid w:val="00FA3BBB"/>
    <w:rsid w:val="00FA4138"/>
    <w:rsid w:val="00FA41DC"/>
    <w:rsid w:val="00FA4237"/>
    <w:rsid w:val="00FA4C47"/>
    <w:rsid w:val="00FA526A"/>
    <w:rsid w:val="00FA587A"/>
    <w:rsid w:val="00FA5917"/>
    <w:rsid w:val="00FA5EEC"/>
    <w:rsid w:val="00FA65B9"/>
    <w:rsid w:val="00FA6712"/>
    <w:rsid w:val="00FA67B1"/>
    <w:rsid w:val="00FA70DE"/>
    <w:rsid w:val="00FA72EB"/>
    <w:rsid w:val="00FA7457"/>
    <w:rsid w:val="00FA7C54"/>
    <w:rsid w:val="00FB03D6"/>
    <w:rsid w:val="00FB057E"/>
    <w:rsid w:val="00FB0BFB"/>
    <w:rsid w:val="00FB0C9E"/>
    <w:rsid w:val="00FB0D1B"/>
    <w:rsid w:val="00FB13AD"/>
    <w:rsid w:val="00FB13BD"/>
    <w:rsid w:val="00FB156F"/>
    <w:rsid w:val="00FB15F0"/>
    <w:rsid w:val="00FB2021"/>
    <w:rsid w:val="00FB22E7"/>
    <w:rsid w:val="00FB2C05"/>
    <w:rsid w:val="00FB3128"/>
    <w:rsid w:val="00FB3A6D"/>
    <w:rsid w:val="00FB3FC0"/>
    <w:rsid w:val="00FB46B4"/>
    <w:rsid w:val="00FB522F"/>
    <w:rsid w:val="00FB526D"/>
    <w:rsid w:val="00FB5513"/>
    <w:rsid w:val="00FB57F8"/>
    <w:rsid w:val="00FB5A64"/>
    <w:rsid w:val="00FB5FB2"/>
    <w:rsid w:val="00FB658E"/>
    <w:rsid w:val="00FB65A5"/>
    <w:rsid w:val="00FB6874"/>
    <w:rsid w:val="00FB6B46"/>
    <w:rsid w:val="00FB6CF3"/>
    <w:rsid w:val="00FB6CFF"/>
    <w:rsid w:val="00FB71ED"/>
    <w:rsid w:val="00FB73E6"/>
    <w:rsid w:val="00FB7871"/>
    <w:rsid w:val="00FC0884"/>
    <w:rsid w:val="00FC12FE"/>
    <w:rsid w:val="00FC3405"/>
    <w:rsid w:val="00FC3527"/>
    <w:rsid w:val="00FC38B6"/>
    <w:rsid w:val="00FC397A"/>
    <w:rsid w:val="00FC40D4"/>
    <w:rsid w:val="00FC42D7"/>
    <w:rsid w:val="00FC4C1B"/>
    <w:rsid w:val="00FC5084"/>
    <w:rsid w:val="00FC5882"/>
    <w:rsid w:val="00FC58A0"/>
    <w:rsid w:val="00FC6045"/>
    <w:rsid w:val="00FC607E"/>
    <w:rsid w:val="00FC60EB"/>
    <w:rsid w:val="00FC611B"/>
    <w:rsid w:val="00FC67E8"/>
    <w:rsid w:val="00FC7A3D"/>
    <w:rsid w:val="00FC7EF4"/>
    <w:rsid w:val="00FD02AF"/>
    <w:rsid w:val="00FD07CA"/>
    <w:rsid w:val="00FD0974"/>
    <w:rsid w:val="00FD22F2"/>
    <w:rsid w:val="00FD2930"/>
    <w:rsid w:val="00FD3340"/>
    <w:rsid w:val="00FD3AA9"/>
    <w:rsid w:val="00FD3C61"/>
    <w:rsid w:val="00FD3CF4"/>
    <w:rsid w:val="00FD458C"/>
    <w:rsid w:val="00FD4BE7"/>
    <w:rsid w:val="00FD58F0"/>
    <w:rsid w:val="00FD6200"/>
    <w:rsid w:val="00FD623F"/>
    <w:rsid w:val="00FD6A0C"/>
    <w:rsid w:val="00FD6EA4"/>
    <w:rsid w:val="00FD7602"/>
    <w:rsid w:val="00FE00C6"/>
    <w:rsid w:val="00FE04E2"/>
    <w:rsid w:val="00FE085B"/>
    <w:rsid w:val="00FE0D28"/>
    <w:rsid w:val="00FE0DF5"/>
    <w:rsid w:val="00FE12AD"/>
    <w:rsid w:val="00FE2A6A"/>
    <w:rsid w:val="00FE2FCD"/>
    <w:rsid w:val="00FE30B4"/>
    <w:rsid w:val="00FE30D6"/>
    <w:rsid w:val="00FE33D6"/>
    <w:rsid w:val="00FE38C7"/>
    <w:rsid w:val="00FE3CDE"/>
    <w:rsid w:val="00FE3D9C"/>
    <w:rsid w:val="00FE4AAC"/>
    <w:rsid w:val="00FE4B6C"/>
    <w:rsid w:val="00FE4D41"/>
    <w:rsid w:val="00FE51BB"/>
    <w:rsid w:val="00FE545A"/>
    <w:rsid w:val="00FE55C6"/>
    <w:rsid w:val="00FE56A6"/>
    <w:rsid w:val="00FE576E"/>
    <w:rsid w:val="00FE57E2"/>
    <w:rsid w:val="00FE63C4"/>
    <w:rsid w:val="00FE65F2"/>
    <w:rsid w:val="00FE6801"/>
    <w:rsid w:val="00FE6CB6"/>
    <w:rsid w:val="00FE6EEE"/>
    <w:rsid w:val="00FE7703"/>
    <w:rsid w:val="00FE7857"/>
    <w:rsid w:val="00FE7E95"/>
    <w:rsid w:val="00FF0019"/>
    <w:rsid w:val="00FF0368"/>
    <w:rsid w:val="00FF1207"/>
    <w:rsid w:val="00FF13A9"/>
    <w:rsid w:val="00FF1A94"/>
    <w:rsid w:val="00FF2F92"/>
    <w:rsid w:val="00FF317E"/>
    <w:rsid w:val="00FF31C4"/>
    <w:rsid w:val="00FF337B"/>
    <w:rsid w:val="00FF33BC"/>
    <w:rsid w:val="00FF3443"/>
    <w:rsid w:val="00FF353E"/>
    <w:rsid w:val="00FF3880"/>
    <w:rsid w:val="00FF4606"/>
    <w:rsid w:val="00FF46F4"/>
    <w:rsid w:val="00FF4712"/>
    <w:rsid w:val="00FF478B"/>
    <w:rsid w:val="00FF47D9"/>
    <w:rsid w:val="00FF4E2E"/>
    <w:rsid w:val="00FF4F27"/>
    <w:rsid w:val="00FF516B"/>
    <w:rsid w:val="00FF554C"/>
    <w:rsid w:val="00FF5A68"/>
    <w:rsid w:val="00FF6C4C"/>
    <w:rsid w:val="00FF7277"/>
    <w:rsid w:val="00FF7371"/>
    <w:rsid w:val="00FF78F4"/>
    <w:rsid w:val="00FF79D2"/>
    <w:rsid w:val="00FF7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1020E0BE-24B3-4CA0-B4FE-13800670B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C36EF5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4103"/>
  </w:style>
  <w:style w:type="paragraph" w:styleId="Rodap">
    <w:name w:val="footer"/>
    <w:basedOn w:val="Normal"/>
    <w:link w:val="Rodap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4103"/>
  </w:style>
  <w:style w:type="table" w:styleId="Tabelacomgrade">
    <w:name w:val="Table Grid"/>
    <w:basedOn w:val="Tabelanormal"/>
    <w:uiPriority w:val="39"/>
    <w:rsid w:val="00E852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114BA2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14BA2"/>
    <w:rPr>
      <w:color w:val="605E5C"/>
      <w:shd w:val="clear" w:color="auto" w:fill="E1DFDD"/>
    </w:rPr>
  </w:style>
  <w:style w:type="character" w:customStyle="1" w:styleId="Ttulo1Char">
    <w:name w:val="Título 1 Char"/>
    <w:link w:val="Ttulo1"/>
    <w:uiPriority w:val="9"/>
    <w:rsid w:val="00C36EF5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F60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3F6026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150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0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2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leid\Desktop\Or&#231;amento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4FF54D-ABF5-42F2-BA74-9769DE5727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Orçamento.dot</Template>
  <TotalTime>0</TotalTime>
  <Pages>1</Pages>
  <Words>185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</dc:creator>
  <cp:keywords/>
  <dc:description/>
  <cp:lastModifiedBy>Ana Paula da Silva</cp:lastModifiedBy>
  <cp:revision>2</cp:revision>
  <cp:lastPrinted>2021-01-29T12:21:00Z</cp:lastPrinted>
  <dcterms:created xsi:type="dcterms:W3CDTF">2021-01-29T17:33:00Z</dcterms:created>
  <dcterms:modified xsi:type="dcterms:W3CDTF">2021-01-29T17:33:00Z</dcterms:modified>
</cp:coreProperties>
</file>