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5346" w:rsidRPr="00F462DD" w:rsidRDefault="00737413" w:rsidP="000B6C6C">
      <w:pPr>
        <w:widowControl w:val="0"/>
        <w:spacing w:before="60" w:after="120" w:line="240" w:lineRule="auto"/>
        <w:jc w:val="both"/>
        <w:rPr>
          <w:rFonts w:ascii="Arial" w:hAnsi="Arial" w:cs="Arial"/>
          <w:b/>
          <w:bCs/>
          <w:i/>
          <w:iCs/>
          <w:sz w:val="15"/>
          <w:szCs w:val="15"/>
          <w:u w:val="single"/>
        </w:rPr>
      </w:pPr>
      <w:r w:rsidRPr="00266FC4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49530</wp:posOffset>
            </wp:positionH>
            <wp:positionV relativeFrom="paragraph">
              <wp:posOffset>-217170</wp:posOffset>
            </wp:positionV>
            <wp:extent cx="1660525" cy="557530"/>
            <wp:effectExtent l="0" t="0" r="0" b="0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0525" cy="557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66FC4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>q</w:t>
      </w:r>
      <w:r w:rsidR="00266FC4" w:rsidRPr="00266FC4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uarta-feira, 27 de janeiro de 2021 </w:t>
      </w:r>
      <w:r w:rsidR="00266FC4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266FC4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266FC4" w:rsidRPr="00266FC4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266FC4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266FC4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266FC4" w:rsidRPr="00266FC4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São Paulo, 131 (17) </w:t>
      </w:r>
      <w:r w:rsidR="00266FC4" w:rsidRPr="00266FC4">
        <w:rPr>
          <w:rFonts w:ascii="Arial" w:hAnsi="Arial" w:cs="Arial"/>
          <w:b/>
          <w:bCs/>
          <w:i/>
          <w:iCs/>
          <w:noProof/>
          <w:sz w:val="15"/>
          <w:szCs w:val="15"/>
        </w:rPr>
        <w:t xml:space="preserve">– </w:t>
      </w:r>
      <w:r w:rsidR="00040C4C">
        <w:rPr>
          <w:rFonts w:ascii="Arial" w:hAnsi="Arial" w:cs="Arial"/>
          <w:b/>
          <w:bCs/>
          <w:noProof/>
          <w:sz w:val="16"/>
          <w:szCs w:val="16"/>
        </w:rPr>
        <w:t>13</w:t>
      </w:r>
    </w:p>
    <w:p w:rsidR="00040C4C" w:rsidRPr="00040C4C" w:rsidRDefault="00040C4C" w:rsidP="000B6C6C">
      <w:pPr>
        <w:widowControl w:val="0"/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040C4C">
        <w:rPr>
          <w:rFonts w:ascii="Arial" w:hAnsi="Arial" w:cs="Arial"/>
          <w:sz w:val="28"/>
          <w:szCs w:val="28"/>
        </w:rPr>
        <w:t>Administração Penitenciária</w:t>
      </w:r>
    </w:p>
    <w:p w:rsidR="00040C4C" w:rsidRPr="000B6C6C" w:rsidRDefault="00040C4C" w:rsidP="000B6C6C">
      <w:pPr>
        <w:widowControl w:val="0"/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0B6C6C">
        <w:rPr>
          <w:rFonts w:ascii="Arial" w:hAnsi="Arial" w:cs="Arial"/>
          <w:sz w:val="16"/>
          <w:szCs w:val="18"/>
        </w:rPr>
        <w:t>GABINETE DO SECRETÁRIO</w:t>
      </w:r>
    </w:p>
    <w:p w:rsidR="00040C4C" w:rsidRPr="00040C4C" w:rsidRDefault="00040C4C" w:rsidP="000B6C6C">
      <w:pPr>
        <w:widowControl w:val="0"/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040C4C">
        <w:rPr>
          <w:rFonts w:ascii="Arial" w:hAnsi="Arial" w:cs="Arial"/>
          <w:b/>
          <w:bCs/>
          <w:sz w:val="28"/>
          <w:szCs w:val="28"/>
        </w:rPr>
        <w:t>Resolução SAP-8, de 22-1-2021</w:t>
      </w:r>
    </w:p>
    <w:p w:rsidR="00040C4C" w:rsidRPr="00040C4C" w:rsidRDefault="00040C4C" w:rsidP="000B6C6C">
      <w:pPr>
        <w:widowControl w:val="0"/>
        <w:spacing w:before="40" w:after="120" w:line="31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040C4C">
        <w:rPr>
          <w:rFonts w:ascii="Arial" w:hAnsi="Arial" w:cs="Arial"/>
          <w:b/>
          <w:bCs/>
          <w:i/>
          <w:iCs/>
          <w:sz w:val="24"/>
          <w:szCs w:val="24"/>
        </w:rPr>
        <w:t xml:space="preserve">Institui Grupo de Trabalho com a proposta de criar ato normativo, que irá disciplinar as pesquisas acadêmicas que são desenvolvidas dentro do Sistema Prisional do Estado de São Paulo, considerando o cancelamento do Comitê de Ética em Pesquisa da </w:t>
      </w:r>
      <w:r w:rsidRPr="001A235A">
        <w:rPr>
          <w:rFonts w:ascii="Arial" w:hAnsi="Arial" w:cs="Arial"/>
          <w:b/>
          <w:bCs/>
          <w:i/>
          <w:iCs/>
          <w:sz w:val="23"/>
          <w:szCs w:val="23"/>
        </w:rPr>
        <w:t>SAP</w:t>
      </w:r>
    </w:p>
    <w:p w:rsidR="00040C4C" w:rsidRPr="000B6C6C" w:rsidRDefault="00040C4C" w:rsidP="000B6C6C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b/>
        </w:rPr>
      </w:pPr>
      <w:r w:rsidRPr="000B6C6C">
        <w:rPr>
          <w:rFonts w:ascii="Arial" w:hAnsi="Arial" w:cs="Arial"/>
          <w:b/>
        </w:rPr>
        <w:t>O Secretário da Administração Penitenciária,</w:t>
      </w:r>
    </w:p>
    <w:p w:rsidR="00040C4C" w:rsidRPr="00040C4C" w:rsidRDefault="00040C4C" w:rsidP="000B6C6C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040C4C">
        <w:rPr>
          <w:rFonts w:ascii="Arial" w:hAnsi="Arial" w:cs="Arial"/>
        </w:rPr>
        <w:t>Considerando que o Comitê de Ética em Pesquisa da</w:t>
      </w:r>
      <w:r>
        <w:rPr>
          <w:rFonts w:ascii="Arial" w:hAnsi="Arial" w:cs="Arial"/>
        </w:rPr>
        <w:t xml:space="preserve"> </w:t>
      </w:r>
      <w:r w:rsidRPr="00040C4C">
        <w:rPr>
          <w:rFonts w:ascii="Arial" w:hAnsi="Arial" w:cs="Arial"/>
        </w:rPr>
        <w:t>Secretaria da Administração Penitenciária, foi cancelado pela</w:t>
      </w:r>
      <w:r>
        <w:rPr>
          <w:rFonts w:ascii="Arial" w:hAnsi="Arial" w:cs="Arial"/>
        </w:rPr>
        <w:t xml:space="preserve"> </w:t>
      </w:r>
      <w:r w:rsidRPr="00040C4C">
        <w:rPr>
          <w:rFonts w:ascii="Arial" w:hAnsi="Arial" w:cs="Arial"/>
        </w:rPr>
        <w:t>Comissão Nacional de Ética em Pesquisa, por meio da Carta</w:t>
      </w:r>
      <w:r>
        <w:rPr>
          <w:rFonts w:ascii="Arial" w:hAnsi="Arial" w:cs="Arial"/>
        </w:rPr>
        <w:t xml:space="preserve"> </w:t>
      </w:r>
      <w:r w:rsidRPr="00040C4C">
        <w:rPr>
          <w:rFonts w:ascii="Arial" w:hAnsi="Arial" w:cs="Arial"/>
        </w:rPr>
        <w:t>270/2020-</w:t>
      </w:r>
      <w:r w:rsidRPr="00040C4C">
        <w:rPr>
          <w:rFonts w:ascii="Arial" w:hAnsi="Arial" w:cs="Arial"/>
          <w:sz w:val="21"/>
          <w:szCs w:val="21"/>
        </w:rPr>
        <w:t>CONEP/SECNS/MS</w:t>
      </w:r>
      <w:r w:rsidRPr="00040C4C">
        <w:rPr>
          <w:rFonts w:ascii="Arial" w:hAnsi="Arial" w:cs="Arial"/>
        </w:rPr>
        <w:t>, em 07-05-2020;</w:t>
      </w:r>
    </w:p>
    <w:p w:rsidR="00040C4C" w:rsidRPr="00040C4C" w:rsidRDefault="00040C4C" w:rsidP="000B6C6C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040C4C">
        <w:rPr>
          <w:rFonts w:ascii="Arial" w:hAnsi="Arial" w:cs="Arial"/>
        </w:rPr>
        <w:t>Considerando o grande interesse da comunidade acadêmica</w:t>
      </w:r>
      <w:r>
        <w:rPr>
          <w:rFonts w:ascii="Arial" w:hAnsi="Arial" w:cs="Arial"/>
        </w:rPr>
        <w:t xml:space="preserve"> </w:t>
      </w:r>
      <w:r w:rsidRPr="00040C4C">
        <w:rPr>
          <w:rFonts w:ascii="Arial" w:hAnsi="Arial" w:cs="Arial"/>
        </w:rPr>
        <w:t>por realizar pesquisas junto à população carcerária e aos servidores</w:t>
      </w:r>
      <w:r>
        <w:rPr>
          <w:rFonts w:ascii="Arial" w:hAnsi="Arial" w:cs="Arial"/>
        </w:rPr>
        <w:t xml:space="preserve"> </w:t>
      </w:r>
      <w:r w:rsidRPr="00040C4C">
        <w:rPr>
          <w:rFonts w:ascii="Arial" w:hAnsi="Arial" w:cs="Arial"/>
        </w:rPr>
        <w:t>do sistema prisional;</w:t>
      </w:r>
    </w:p>
    <w:p w:rsidR="00040C4C" w:rsidRPr="00040C4C" w:rsidRDefault="00040C4C" w:rsidP="000B6C6C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040C4C">
        <w:rPr>
          <w:rFonts w:ascii="Arial" w:hAnsi="Arial" w:cs="Arial"/>
        </w:rPr>
        <w:t>Considerando que a necessidade de ato normativo, além de</w:t>
      </w:r>
      <w:r>
        <w:rPr>
          <w:rFonts w:ascii="Arial" w:hAnsi="Arial" w:cs="Arial"/>
        </w:rPr>
        <w:t xml:space="preserve"> </w:t>
      </w:r>
      <w:r w:rsidRPr="00040C4C">
        <w:rPr>
          <w:rFonts w:ascii="Arial" w:hAnsi="Arial" w:cs="Arial"/>
        </w:rPr>
        <w:t>garantir a ética em pesquisa e a segurança do estabelecimento</w:t>
      </w:r>
      <w:r>
        <w:rPr>
          <w:rFonts w:ascii="Arial" w:hAnsi="Arial" w:cs="Arial"/>
        </w:rPr>
        <w:t xml:space="preserve"> </w:t>
      </w:r>
      <w:r w:rsidRPr="00040C4C">
        <w:rPr>
          <w:rFonts w:ascii="Arial" w:hAnsi="Arial" w:cs="Arial"/>
        </w:rPr>
        <w:t>prisional, ir</w:t>
      </w:r>
      <w:bookmarkStart w:id="0" w:name="_GoBack"/>
      <w:bookmarkEnd w:id="0"/>
      <w:r w:rsidRPr="00040C4C">
        <w:rPr>
          <w:rFonts w:ascii="Arial" w:hAnsi="Arial" w:cs="Arial"/>
        </w:rPr>
        <w:t>á contribuir para à criação e ao aprimoramento de</w:t>
      </w:r>
      <w:r>
        <w:rPr>
          <w:rFonts w:ascii="Arial" w:hAnsi="Arial" w:cs="Arial"/>
        </w:rPr>
        <w:t xml:space="preserve"> </w:t>
      </w:r>
      <w:r w:rsidRPr="00040C4C">
        <w:rPr>
          <w:rFonts w:ascii="Arial" w:hAnsi="Arial" w:cs="Arial"/>
        </w:rPr>
        <w:t>ações voltadas à população carcerária e aos servidores;</w:t>
      </w:r>
    </w:p>
    <w:p w:rsidR="00040C4C" w:rsidRPr="00040C4C" w:rsidRDefault="00040C4C" w:rsidP="000B6C6C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040C4C">
        <w:rPr>
          <w:rFonts w:ascii="Arial" w:hAnsi="Arial" w:cs="Arial"/>
        </w:rPr>
        <w:t>Considerando a necessidade de estabelecer regras, análise</w:t>
      </w:r>
      <w:r>
        <w:rPr>
          <w:rFonts w:ascii="Arial" w:hAnsi="Arial" w:cs="Arial"/>
        </w:rPr>
        <w:t xml:space="preserve"> </w:t>
      </w:r>
      <w:r w:rsidRPr="00040C4C">
        <w:rPr>
          <w:rFonts w:ascii="Arial" w:hAnsi="Arial" w:cs="Arial"/>
        </w:rPr>
        <w:t>e acompanhamentos das pesquisas acadêmicas que são realizadas</w:t>
      </w:r>
      <w:r>
        <w:rPr>
          <w:rFonts w:ascii="Arial" w:hAnsi="Arial" w:cs="Arial"/>
        </w:rPr>
        <w:t xml:space="preserve"> </w:t>
      </w:r>
      <w:r w:rsidRPr="00040C4C">
        <w:rPr>
          <w:rFonts w:ascii="Arial" w:hAnsi="Arial" w:cs="Arial"/>
        </w:rPr>
        <w:t>dentro do Sistema Prisional de São Paulo,</w:t>
      </w:r>
    </w:p>
    <w:p w:rsidR="00040C4C" w:rsidRPr="00040C4C" w:rsidRDefault="00040C4C" w:rsidP="000B6C6C">
      <w:pPr>
        <w:widowControl w:val="0"/>
        <w:spacing w:before="80" w:after="100" w:line="320" w:lineRule="atLeast"/>
        <w:ind w:firstLine="425"/>
        <w:jc w:val="both"/>
        <w:rPr>
          <w:rFonts w:ascii="Arial" w:hAnsi="Arial" w:cs="Arial"/>
          <w:b/>
          <w:bCs/>
        </w:rPr>
      </w:pPr>
      <w:r w:rsidRPr="00040C4C">
        <w:rPr>
          <w:rFonts w:ascii="Arial" w:hAnsi="Arial" w:cs="Arial"/>
          <w:b/>
          <w:bCs/>
        </w:rPr>
        <w:t>Resolve:</w:t>
      </w:r>
    </w:p>
    <w:p w:rsidR="00040C4C" w:rsidRPr="00040C4C" w:rsidRDefault="00040C4C" w:rsidP="000B6C6C">
      <w:pPr>
        <w:widowControl w:val="0"/>
        <w:spacing w:before="200" w:after="120" w:line="320" w:lineRule="atLeast"/>
        <w:ind w:firstLine="425"/>
        <w:jc w:val="both"/>
        <w:rPr>
          <w:rFonts w:ascii="Arial" w:hAnsi="Arial" w:cs="Arial"/>
        </w:rPr>
      </w:pPr>
      <w:r w:rsidRPr="00040C4C">
        <w:rPr>
          <w:rFonts w:ascii="Arial" w:hAnsi="Arial" w:cs="Arial"/>
          <w:b/>
          <w:bCs/>
        </w:rPr>
        <w:t>Artigo 1º</w:t>
      </w:r>
      <w:r w:rsidRPr="00040C4C">
        <w:rPr>
          <w:rFonts w:ascii="Arial" w:hAnsi="Arial" w:cs="Arial"/>
        </w:rPr>
        <w:t xml:space="preserve"> </w:t>
      </w:r>
      <w:r w:rsidRPr="00040C4C">
        <w:rPr>
          <w:rFonts w:ascii="Arial" w:hAnsi="Arial" w:cs="Arial"/>
          <w:b/>
          <w:bCs/>
        </w:rPr>
        <w:t xml:space="preserve">Instituir </w:t>
      </w:r>
      <w:r w:rsidRPr="000B6C6C">
        <w:rPr>
          <w:rFonts w:ascii="Arial" w:hAnsi="Arial" w:cs="Arial"/>
          <w:bCs/>
        </w:rPr>
        <w:t xml:space="preserve">o </w:t>
      </w:r>
      <w:r w:rsidRPr="00040C4C">
        <w:rPr>
          <w:rFonts w:ascii="Arial" w:hAnsi="Arial" w:cs="Arial"/>
          <w:b/>
          <w:bCs/>
        </w:rPr>
        <w:t>Grupo de Trabalho para produzir ato normativo, que irá disciplinar as pesquisas acadêmicas que são desenvolvidas dentro do Sistema Prisional do Estado de São Paulo</w:t>
      </w:r>
      <w:r w:rsidRPr="00040C4C">
        <w:rPr>
          <w:rFonts w:ascii="Arial" w:hAnsi="Arial" w:cs="Arial"/>
        </w:rPr>
        <w:t>.</w:t>
      </w:r>
    </w:p>
    <w:p w:rsidR="00040C4C" w:rsidRPr="00040C4C" w:rsidRDefault="00040C4C" w:rsidP="000B6C6C">
      <w:pPr>
        <w:widowControl w:val="0"/>
        <w:spacing w:before="200" w:after="120" w:line="320" w:lineRule="atLeast"/>
        <w:ind w:firstLine="425"/>
        <w:jc w:val="both"/>
        <w:rPr>
          <w:rFonts w:ascii="Arial" w:hAnsi="Arial" w:cs="Arial"/>
        </w:rPr>
      </w:pPr>
      <w:r w:rsidRPr="00040C4C">
        <w:rPr>
          <w:rFonts w:ascii="Arial" w:hAnsi="Arial" w:cs="Arial"/>
          <w:b/>
          <w:bCs/>
        </w:rPr>
        <w:t>Artigo 2º</w:t>
      </w:r>
      <w:r w:rsidRPr="00040C4C">
        <w:rPr>
          <w:rFonts w:ascii="Arial" w:hAnsi="Arial" w:cs="Arial"/>
        </w:rPr>
        <w:t xml:space="preserve"> Compete ao Grupo de Trabalho elaborar um</w:t>
      </w:r>
      <w:r>
        <w:rPr>
          <w:rFonts w:ascii="Arial" w:hAnsi="Arial" w:cs="Arial"/>
        </w:rPr>
        <w:t xml:space="preserve"> </w:t>
      </w:r>
      <w:r w:rsidRPr="00040C4C">
        <w:rPr>
          <w:rFonts w:ascii="Arial" w:hAnsi="Arial" w:cs="Arial"/>
        </w:rPr>
        <w:t>documento com as instruções necessárias, para a realização de</w:t>
      </w:r>
      <w:r>
        <w:rPr>
          <w:rFonts w:ascii="Arial" w:hAnsi="Arial" w:cs="Arial"/>
        </w:rPr>
        <w:t xml:space="preserve"> </w:t>
      </w:r>
      <w:r w:rsidRPr="00040C4C">
        <w:rPr>
          <w:rFonts w:ascii="Arial" w:hAnsi="Arial" w:cs="Arial"/>
        </w:rPr>
        <w:t>projetos/pesquisas acadêmicas, nos estabelecimentos prisionais.</w:t>
      </w:r>
    </w:p>
    <w:p w:rsidR="00040C4C" w:rsidRPr="00040C4C" w:rsidRDefault="00040C4C" w:rsidP="000B6C6C">
      <w:pPr>
        <w:widowControl w:val="0"/>
        <w:spacing w:before="200" w:after="40" w:line="320" w:lineRule="atLeast"/>
        <w:ind w:firstLine="425"/>
        <w:jc w:val="both"/>
        <w:rPr>
          <w:rFonts w:ascii="Arial" w:hAnsi="Arial" w:cs="Arial"/>
        </w:rPr>
      </w:pPr>
      <w:r w:rsidRPr="00040C4C">
        <w:rPr>
          <w:rFonts w:ascii="Arial" w:hAnsi="Arial" w:cs="Arial"/>
          <w:b/>
          <w:bCs/>
        </w:rPr>
        <w:t>Artigo 3º</w:t>
      </w:r>
      <w:r w:rsidRPr="00040C4C">
        <w:rPr>
          <w:rFonts w:ascii="Arial" w:hAnsi="Arial" w:cs="Arial"/>
        </w:rPr>
        <w:t xml:space="preserve"> </w:t>
      </w:r>
      <w:r w:rsidRPr="00040C4C">
        <w:rPr>
          <w:rFonts w:ascii="Arial" w:hAnsi="Arial" w:cs="Arial"/>
          <w:b/>
          <w:bCs/>
        </w:rPr>
        <w:t>Compõem o presente Grupo de Trabalho</w:t>
      </w:r>
      <w:r w:rsidRPr="00040C4C">
        <w:rPr>
          <w:rFonts w:ascii="Arial" w:hAnsi="Arial" w:cs="Arial"/>
        </w:rPr>
        <w:t>, os</w:t>
      </w:r>
      <w:r>
        <w:rPr>
          <w:rFonts w:ascii="Arial" w:hAnsi="Arial" w:cs="Arial"/>
        </w:rPr>
        <w:t xml:space="preserve"> </w:t>
      </w:r>
      <w:r w:rsidRPr="00040C4C">
        <w:rPr>
          <w:rFonts w:ascii="Arial" w:hAnsi="Arial" w:cs="Arial"/>
        </w:rPr>
        <w:t>indicados a seguir:</w:t>
      </w:r>
    </w:p>
    <w:p w:rsidR="00040C4C" w:rsidRPr="001A235A" w:rsidRDefault="00040C4C" w:rsidP="000B6C6C">
      <w:pPr>
        <w:widowControl w:val="0"/>
        <w:spacing w:before="4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1A235A">
        <w:rPr>
          <w:rFonts w:ascii="Arial" w:hAnsi="Arial" w:cs="Arial"/>
          <w:b/>
          <w:bCs/>
          <w:sz w:val="21"/>
          <w:szCs w:val="21"/>
        </w:rPr>
        <w:t>I</w:t>
      </w:r>
      <w:r w:rsidRPr="001A235A">
        <w:rPr>
          <w:rFonts w:ascii="Arial" w:hAnsi="Arial" w:cs="Arial"/>
          <w:sz w:val="21"/>
          <w:szCs w:val="21"/>
        </w:rPr>
        <w:t xml:space="preserve"> - Clariane Gonçalves de Moura, representando a Assessoria Técnica do Gabinete, que presidirá o grupo;</w:t>
      </w:r>
    </w:p>
    <w:p w:rsidR="00040C4C" w:rsidRPr="001A235A" w:rsidRDefault="00040C4C" w:rsidP="000B6C6C">
      <w:pPr>
        <w:widowControl w:val="0"/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1A235A">
        <w:rPr>
          <w:rFonts w:ascii="Arial" w:hAnsi="Arial" w:cs="Arial"/>
          <w:b/>
          <w:bCs/>
          <w:sz w:val="21"/>
          <w:szCs w:val="21"/>
        </w:rPr>
        <w:t>II</w:t>
      </w:r>
      <w:r w:rsidRPr="001A235A">
        <w:rPr>
          <w:rFonts w:ascii="Arial" w:hAnsi="Arial" w:cs="Arial"/>
          <w:sz w:val="21"/>
          <w:szCs w:val="21"/>
        </w:rPr>
        <w:t xml:space="preserve"> - Eraldo Oliveira de Jesus, representando a Coordenadoria de Unidades Prisionais da Região Oeste do Estado de São Paulo;</w:t>
      </w:r>
    </w:p>
    <w:p w:rsidR="00040C4C" w:rsidRPr="001A235A" w:rsidRDefault="00040C4C" w:rsidP="000B6C6C">
      <w:pPr>
        <w:widowControl w:val="0"/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1A235A">
        <w:rPr>
          <w:rFonts w:ascii="Arial" w:hAnsi="Arial" w:cs="Arial"/>
          <w:b/>
          <w:bCs/>
          <w:sz w:val="21"/>
          <w:szCs w:val="21"/>
        </w:rPr>
        <w:t>III</w:t>
      </w:r>
      <w:r w:rsidRPr="001A235A">
        <w:rPr>
          <w:rFonts w:ascii="Arial" w:hAnsi="Arial" w:cs="Arial"/>
          <w:sz w:val="21"/>
          <w:szCs w:val="21"/>
        </w:rPr>
        <w:t xml:space="preserve"> - Janser Ricardo Gonçalves, representando a Coordenadoria de Unidades Prisionais da Região Noroeste do Estado de São Paulo;</w:t>
      </w:r>
    </w:p>
    <w:p w:rsidR="00040C4C" w:rsidRPr="001A235A" w:rsidRDefault="00040C4C" w:rsidP="000B6C6C">
      <w:pPr>
        <w:widowControl w:val="0"/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1A235A">
        <w:rPr>
          <w:rFonts w:ascii="Arial" w:hAnsi="Arial" w:cs="Arial"/>
          <w:b/>
          <w:bCs/>
          <w:sz w:val="21"/>
          <w:szCs w:val="21"/>
        </w:rPr>
        <w:t>IV</w:t>
      </w:r>
      <w:r w:rsidRPr="001A235A">
        <w:rPr>
          <w:rFonts w:ascii="Arial" w:hAnsi="Arial" w:cs="Arial"/>
          <w:sz w:val="21"/>
          <w:szCs w:val="21"/>
        </w:rPr>
        <w:t xml:space="preserve"> - Bruno Correa Mufalo, representando a Coordenadoria de Unidades Prisionais da Região Central do Estado de São Paulo;</w:t>
      </w:r>
    </w:p>
    <w:p w:rsidR="00040C4C" w:rsidRPr="001A235A" w:rsidRDefault="00040C4C" w:rsidP="000B6C6C">
      <w:pPr>
        <w:widowControl w:val="0"/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1A235A">
        <w:rPr>
          <w:rFonts w:ascii="Arial" w:hAnsi="Arial" w:cs="Arial"/>
          <w:b/>
          <w:bCs/>
          <w:sz w:val="21"/>
          <w:szCs w:val="21"/>
        </w:rPr>
        <w:t>V</w:t>
      </w:r>
      <w:r w:rsidRPr="001A235A">
        <w:rPr>
          <w:rFonts w:ascii="Arial" w:hAnsi="Arial" w:cs="Arial"/>
          <w:sz w:val="21"/>
          <w:szCs w:val="21"/>
        </w:rPr>
        <w:t xml:space="preserve"> - Claudio Nachibal Junior, representando a Coordenadoria de Unidades Prisionais da Região Metropolitana do Estado de São Paulo;</w:t>
      </w:r>
    </w:p>
    <w:p w:rsidR="00040C4C" w:rsidRPr="001A235A" w:rsidRDefault="00040C4C" w:rsidP="000B6C6C">
      <w:pPr>
        <w:widowControl w:val="0"/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1A235A">
        <w:rPr>
          <w:rFonts w:ascii="Arial" w:hAnsi="Arial" w:cs="Arial"/>
          <w:b/>
          <w:bCs/>
          <w:sz w:val="21"/>
          <w:szCs w:val="21"/>
        </w:rPr>
        <w:t>VI</w:t>
      </w:r>
      <w:r w:rsidRPr="001A235A">
        <w:rPr>
          <w:rFonts w:ascii="Arial" w:hAnsi="Arial" w:cs="Arial"/>
          <w:sz w:val="21"/>
          <w:szCs w:val="21"/>
        </w:rPr>
        <w:t xml:space="preserve"> - Andre Luis Domiciano, representando a Coordenadoria de Unidades Prisionais da Região do Vale do Paraíba e Litoral do Estado de São Paulo;</w:t>
      </w:r>
    </w:p>
    <w:p w:rsidR="00040C4C" w:rsidRPr="001A235A" w:rsidRDefault="00040C4C" w:rsidP="000B6C6C">
      <w:pPr>
        <w:widowControl w:val="0"/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1A235A">
        <w:rPr>
          <w:rFonts w:ascii="Arial" w:hAnsi="Arial" w:cs="Arial"/>
          <w:b/>
          <w:bCs/>
          <w:sz w:val="21"/>
          <w:szCs w:val="21"/>
        </w:rPr>
        <w:t>VII</w:t>
      </w:r>
      <w:r w:rsidRPr="001A235A">
        <w:rPr>
          <w:rFonts w:ascii="Arial" w:hAnsi="Arial" w:cs="Arial"/>
          <w:sz w:val="21"/>
          <w:szCs w:val="21"/>
        </w:rPr>
        <w:t xml:space="preserve"> - Lucas Roberto Gonçalves da Silva, representando a Coordenadoria de Reintegração Social e </w:t>
      </w:r>
      <w:r w:rsidRPr="001A235A">
        <w:rPr>
          <w:rFonts w:ascii="Arial" w:hAnsi="Arial" w:cs="Arial"/>
          <w:sz w:val="21"/>
          <w:szCs w:val="21"/>
        </w:rPr>
        <w:lastRenderedPageBreak/>
        <w:t>Cidadania;</w:t>
      </w:r>
    </w:p>
    <w:p w:rsidR="00040C4C" w:rsidRPr="001A235A" w:rsidRDefault="00040C4C" w:rsidP="000B6C6C">
      <w:pPr>
        <w:widowControl w:val="0"/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1A235A">
        <w:rPr>
          <w:rFonts w:ascii="Arial" w:hAnsi="Arial" w:cs="Arial"/>
          <w:b/>
          <w:bCs/>
          <w:sz w:val="21"/>
          <w:szCs w:val="21"/>
        </w:rPr>
        <w:t>VIII</w:t>
      </w:r>
      <w:r w:rsidRPr="001A235A">
        <w:rPr>
          <w:rFonts w:ascii="Arial" w:hAnsi="Arial" w:cs="Arial"/>
          <w:sz w:val="21"/>
          <w:szCs w:val="21"/>
        </w:rPr>
        <w:t xml:space="preserve"> - Anderson Palmela Machado, representando a Coordenadoria de Saúde do Sistema Penitenciário.</w:t>
      </w:r>
    </w:p>
    <w:p w:rsidR="00040C4C" w:rsidRPr="00040C4C" w:rsidRDefault="00040C4C" w:rsidP="000B6C6C">
      <w:pPr>
        <w:widowControl w:val="0"/>
        <w:spacing w:before="200" w:after="120" w:line="320" w:lineRule="atLeast"/>
        <w:ind w:firstLine="425"/>
        <w:jc w:val="both"/>
        <w:rPr>
          <w:rFonts w:ascii="Arial" w:hAnsi="Arial" w:cs="Arial"/>
        </w:rPr>
      </w:pPr>
      <w:r w:rsidRPr="00040C4C">
        <w:rPr>
          <w:rFonts w:ascii="Arial" w:hAnsi="Arial" w:cs="Arial"/>
          <w:b/>
          <w:bCs/>
        </w:rPr>
        <w:t>Artigo 4º</w:t>
      </w:r>
      <w:r w:rsidRPr="00040C4C">
        <w:rPr>
          <w:rFonts w:ascii="Arial" w:hAnsi="Arial" w:cs="Arial"/>
        </w:rPr>
        <w:t xml:space="preserve"> O presidente do Grupo de Trabalho poderá convidar</w:t>
      </w:r>
      <w:r>
        <w:rPr>
          <w:rFonts w:ascii="Arial" w:hAnsi="Arial" w:cs="Arial"/>
        </w:rPr>
        <w:t xml:space="preserve"> </w:t>
      </w:r>
      <w:r w:rsidRPr="00040C4C">
        <w:rPr>
          <w:rFonts w:ascii="Arial" w:hAnsi="Arial" w:cs="Arial"/>
        </w:rPr>
        <w:t>outros servidores, cujas participações sejam consideradas</w:t>
      </w:r>
      <w:r>
        <w:rPr>
          <w:rFonts w:ascii="Arial" w:hAnsi="Arial" w:cs="Arial"/>
        </w:rPr>
        <w:t xml:space="preserve"> </w:t>
      </w:r>
      <w:r w:rsidRPr="00040C4C">
        <w:rPr>
          <w:rFonts w:ascii="Arial" w:hAnsi="Arial" w:cs="Arial"/>
        </w:rPr>
        <w:t>indispensáveis ao cumprimento do disposto nesta portaria.</w:t>
      </w:r>
    </w:p>
    <w:p w:rsidR="00040C4C" w:rsidRPr="00040C4C" w:rsidRDefault="00040C4C" w:rsidP="000B6C6C">
      <w:pPr>
        <w:widowControl w:val="0"/>
        <w:spacing w:before="200" w:after="40" w:line="320" w:lineRule="atLeast"/>
        <w:ind w:firstLine="425"/>
        <w:jc w:val="both"/>
        <w:rPr>
          <w:rFonts w:ascii="Arial" w:hAnsi="Arial" w:cs="Arial"/>
        </w:rPr>
      </w:pPr>
      <w:r w:rsidRPr="00040C4C">
        <w:rPr>
          <w:rFonts w:ascii="Arial" w:hAnsi="Arial" w:cs="Arial"/>
          <w:b/>
          <w:bCs/>
        </w:rPr>
        <w:t>Artigo 5º</w:t>
      </w:r>
      <w:r w:rsidRPr="00040C4C">
        <w:rPr>
          <w:rFonts w:ascii="Arial" w:hAnsi="Arial" w:cs="Arial"/>
        </w:rPr>
        <w:t xml:space="preserve"> </w:t>
      </w:r>
      <w:r w:rsidRPr="00040C4C">
        <w:rPr>
          <w:rFonts w:ascii="Arial" w:hAnsi="Arial" w:cs="Arial"/>
          <w:b/>
          <w:bCs/>
        </w:rPr>
        <w:t>Compete ao presidente do GT</w:t>
      </w:r>
      <w:r w:rsidRPr="00040C4C">
        <w:rPr>
          <w:rFonts w:ascii="Arial" w:hAnsi="Arial" w:cs="Arial"/>
        </w:rPr>
        <w:t>:</w:t>
      </w:r>
    </w:p>
    <w:p w:rsidR="00040C4C" w:rsidRPr="001A235A" w:rsidRDefault="00040C4C" w:rsidP="000B6C6C">
      <w:pPr>
        <w:widowControl w:val="0"/>
        <w:spacing w:before="4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1A235A">
        <w:rPr>
          <w:rFonts w:ascii="Arial" w:hAnsi="Arial" w:cs="Arial"/>
          <w:b/>
          <w:bCs/>
          <w:sz w:val="21"/>
          <w:szCs w:val="21"/>
        </w:rPr>
        <w:t>I</w:t>
      </w:r>
      <w:r w:rsidRPr="001A235A">
        <w:rPr>
          <w:rFonts w:ascii="Arial" w:hAnsi="Arial" w:cs="Arial"/>
          <w:sz w:val="21"/>
          <w:szCs w:val="21"/>
        </w:rPr>
        <w:t xml:space="preserve"> - coordenar a equipe de trabalho;</w:t>
      </w:r>
    </w:p>
    <w:p w:rsidR="00040C4C" w:rsidRPr="001A235A" w:rsidRDefault="00040C4C" w:rsidP="000B6C6C">
      <w:pPr>
        <w:widowControl w:val="0"/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1A235A">
        <w:rPr>
          <w:rFonts w:ascii="Arial" w:hAnsi="Arial" w:cs="Arial"/>
          <w:b/>
          <w:bCs/>
          <w:sz w:val="21"/>
          <w:szCs w:val="21"/>
        </w:rPr>
        <w:t>II</w:t>
      </w:r>
      <w:r w:rsidRPr="001A235A">
        <w:rPr>
          <w:rFonts w:ascii="Arial" w:hAnsi="Arial" w:cs="Arial"/>
          <w:sz w:val="21"/>
          <w:szCs w:val="21"/>
        </w:rPr>
        <w:t xml:space="preserve"> - convocar e realizar reuniões com os servidores que compõe o grupo;</w:t>
      </w:r>
    </w:p>
    <w:p w:rsidR="00040C4C" w:rsidRPr="001A235A" w:rsidRDefault="00040C4C" w:rsidP="000B6C6C">
      <w:pPr>
        <w:widowControl w:val="0"/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1A235A">
        <w:rPr>
          <w:rFonts w:ascii="Arial" w:hAnsi="Arial" w:cs="Arial"/>
          <w:b/>
          <w:bCs/>
          <w:sz w:val="21"/>
          <w:szCs w:val="21"/>
        </w:rPr>
        <w:t>III</w:t>
      </w:r>
      <w:r w:rsidRPr="001A235A">
        <w:rPr>
          <w:rFonts w:ascii="Arial" w:hAnsi="Arial" w:cs="Arial"/>
          <w:sz w:val="21"/>
          <w:szCs w:val="21"/>
        </w:rPr>
        <w:t xml:space="preserve"> - consolidar as informações entregues pelas áreas; e</w:t>
      </w:r>
    </w:p>
    <w:p w:rsidR="00040C4C" w:rsidRPr="001A235A" w:rsidRDefault="00040C4C" w:rsidP="000B6C6C">
      <w:pPr>
        <w:widowControl w:val="0"/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1A235A">
        <w:rPr>
          <w:rFonts w:ascii="Arial" w:hAnsi="Arial" w:cs="Arial"/>
          <w:b/>
          <w:bCs/>
          <w:sz w:val="21"/>
          <w:szCs w:val="21"/>
        </w:rPr>
        <w:t>IV</w:t>
      </w:r>
      <w:r w:rsidRPr="001A235A">
        <w:rPr>
          <w:rFonts w:ascii="Arial" w:hAnsi="Arial" w:cs="Arial"/>
          <w:sz w:val="21"/>
          <w:szCs w:val="21"/>
        </w:rPr>
        <w:t xml:space="preserve"> - submeter as entregas à aprovação do Secretário da Administração Penitenciária.</w:t>
      </w:r>
    </w:p>
    <w:p w:rsidR="00040C4C" w:rsidRPr="00040C4C" w:rsidRDefault="00040C4C" w:rsidP="000B6C6C">
      <w:pPr>
        <w:widowControl w:val="0"/>
        <w:spacing w:before="200" w:after="40" w:line="320" w:lineRule="atLeast"/>
        <w:ind w:firstLine="425"/>
        <w:jc w:val="both"/>
        <w:rPr>
          <w:rFonts w:ascii="Arial" w:hAnsi="Arial" w:cs="Arial"/>
        </w:rPr>
      </w:pPr>
      <w:r w:rsidRPr="00040C4C">
        <w:rPr>
          <w:rFonts w:ascii="Arial" w:hAnsi="Arial" w:cs="Arial"/>
          <w:b/>
          <w:bCs/>
        </w:rPr>
        <w:t>Artigo 6º</w:t>
      </w:r>
      <w:r w:rsidRPr="00040C4C">
        <w:rPr>
          <w:rFonts w:ascii="Arial" w:hAnsi="Arial" w:cs="Arial"/>
        </w:rPr>
        <w:t xml:space="preserve"> </w:t>
      </w:r>
      <w:r w:rsidRPr="00040C4C">
        <w:rPr>
          <w:rFonts w:ascii="Arial" w:hAnsi="Arial" w:cs="Arial"/>
          <w:b/>
          <w:bCs/>
        </w:rPr>
        <w:t>Compete aos representantes de cada Coordenadoria</w:t>
      </w:r>
      <w:r w:rsidRPr="00040C4C">
        <w:rPr>
          <w:rFonts w:ascii="Arial" w:hAnsi="Arial" w:cs="Arial"/>
        </w:rPr>
        <w:t>:</w:t>
      </w:r>
    </w:p>
    <w:p w:rsidR="00040C4C" w:rsidRPr="001A235A" w:rsidRDefault="00040C4C" w:rsidP="000B6C6C">
      <w:pPr>
        <w:widowControl w:val="0"/>
        <w:spacing w:before="4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1A235A">
        <w:rPr>
          <w:rFonts w:ascii="Arial" w:hAnsi="Arial" w:cs="Arial"/>
          <w:b/>
          <w:bCs/>
          <w:sz w:val="21"/>
          <w:szCs w:val="21"/>
        </w:rPr>
        <w:t>I</w:t>
      </w:r>
      <w:r w:rsidRPr="001A235A">
        <w:rPr>
          <w:rFonts w:ascii="Arial" w:hAnsi="Arial" w:cs="Arial"/>
          <w:sz w:val="21"/>
          <w:szCs w:val="21"/>
        </w:rPr>
        <w:t xml:space="preserve"> - comparecer às reuniões;</w:t>
      </w:r>
    </w:p>
    <w:p w:rsidR="00040C4C" w:rsidRPr="001A235A" w:rsidRDefault="00040C4C" w:rsidP="000B6C6C">
      <w:pPr>
        <w:widowControl w:val="0"/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1A235A">
        <w:rPr>
          <w:rFonts w:ascii="Arial" w:hAnsi="Arial" w:cs="Arial"/>
          <w:b/>
          <w:bCs/>
          <w:sz w:val="21"/>
          <w:szCs w:val="21"/>
        </w:rPr>
        <w:t>II</w:t>
      </w:r>
      <w:r w:rsidRPr="001A235A">
        <w:rPr>
          <w:rFonts w:ascii="Arial" w:hAnsi="Arial" w:cs="Arial"/>
          <w:sz w:val="21"/>
          <w:szCs w:val="21"/>
        </w:rPr>
        <w:t xml:space="preserve"> - colaborar com suas expertises para a elaboração do ato normativo; e</w:t>
      </w:r>
    </w:p>
    <w:p w:rsidR="00040C4C" w:rsidRPr="001A235A" w:rsidRDefault="00040C4C" w:rsidP="000B6C6C">
      <w:pPr>
        <w:widowControl w:val="0"/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1A235A">
        <w:rPr>
          <w:rFonts w:ascii="Arial" w:hAnsi="Arial" w:cs="Arial"/>
          <w:b/>
          <w:bCs/>
          <w:sz w:val="21"/>
          <w:szCs w:val="21"/>
        </w:rPr>
        <w:t>III</w:t>
      </w:r>
      <w:r w:rsidRPr="001A235A">
        <w:rPr>
          <w:rFonts w:ascii="Arial" w:hAnsi="Arial" w:cs="Arial"/>
          <w:sz w:val="21"/>
          <w:szCs w:val="21"/>
        </w:rPr>
        <w:t xml:space="preserve"> - desenvolver as atividades e demandas atinentes ao GT.</w:t>
      </w:r>
    </w:p>
    <w:p w:rsidR="00040C4C" w:rsidRPr="00040C4C" w:rsidRDefault="00040C4C" w:rsidP="000B6C6C">
      <w:pPr>
        <w:widowControl w:val="0"/>
        <w:spacing w:before="200" w:after="120" w:line="320" w:lineRule="atLeast"/>
        <w:ind w:firstLine="425"/>
        <w:jc w:val="both"/>
        <w:rPr>
          <w:rFonts w:ascii="Arial" w:hAnsi="Arial" w:cs="Arial"/>
        </w:rPr>
      </w:pPr>
      <w:r w:rsidRPr="00040C4C">
        <w:rPr>
          <w:rFonts w:ascii="Arial" w:hAnsi="Arial" w:cs="Arial"/>
          <w:b/>
          <w:bCs/>
        </w:rPr>
        <w:t>Artigo 7º</w:t>
      </w:r>
      <w:r w:rsidRPr="00040C4C">
        <w:rPr>
          <w:rFonts w:ascii="Arial" w:hAnsi="Arial" w:cs="Arial"/>
        </w:rPr>
        <w:t xml:space="preserve"> O Grupo de Trabalho deverá apresentar a conclusão</w:t>
      </w:r>
      <w:r>
        <w:rPr>
          <w:rFonts w:ascii="Arial" w:hAnsi="Arial" w:cs="Arial"/>
        </w:rPr>
        <w:t xml:space="preserve"> </w:t>
      </w:r>
      <w:r w:rsidRPr="00040C4C">
        <w:rPr>
          <w:rFonts w:ascii="Arial" w:hAnsi="Arial" w:cs="Arial"/>
        </w:rPr>
        <w:t>dos trabalhos em 30 dias, podendo o prazo ser prorrogado</w:t>
      </w:r>
      <w:r>
        <w:rPr>
          <w:rFonts w:ascii="Arial" w:hAnsi="Arial" w:cs="Arial"/>
        </w:rPr>
        <w:t xml:space="preserve"> </w:t>
      </w:r>
      <w:r w:rsidRPr="00040C4C">
        <w:rPr>
          <w:rFonts w:ascii="Arial" w:hAnsi="Arial" w:cs="Arial"/>
        </w:rPr>
        <w:t>pelo Secretário da Administração Penitenciária.</w:t>
      </w:r>
    </w:p>
    <w:p w:rsidR="00740E58" w:rsidRPr="00040C4C" w:rsidRDefault="00040C4C" w:rsidP="000B6C6C">
      <w:pPr>
        <w:widowControl w:val="0"/>
        <w:spacing w:before="200" w:after="120" w:line="320" w:lineRule="atLeast"/>
        <w:ind w:firstLine="425"/>
        <w:jc w:val="both"/>
        <w:rPr>
          <w:rFonts w:ascii="Arial" w:hAnsi="Arial" w:cs="Arial"/>
        </w:rPr>
      </w:pPr>
      <w:r w:rsidRPr="001A235A">
        <w:rPr>
          <w:rFonts w:ascii="Arial" w:hAnsi="Arial" w:cs="Arial"/>
          <w:b/>
          <w:bCs/>
        </w:rPr>
        <w:t>Artigo 8º</w:t>
      </w:r>
      <w:r w:rsidRPr="00040C4C">
        <w:rPr>
          <w:rFonts w:ascii="Arial" w:hAnsi="Arial" w:cs="Arial"/>
        </w:rPr>
        <w:t xml:space="preserve"> Esta Resolução entra em vigor na data de sua</w:t>
      </w:r>
      <w:r>
        <w:rPr>
          <w:rFonts w:ascii="Arial" w:hAnsi="Arial" w:cs="Arial"/>
        </w:rPr>
        <w:t xml:space="preserve"> </w:t>
      </w:r>
      <w:r w:rsidRPr="00040C4C">
        <w:rPr>
          <w:rFonts w:ascii="Arial" w:hAnsi="Arial" w:cs="Arial"/>
        </w:rPr>
        <w:t>publicação.</w:t>
      </w:r>
    </w:p>
    <w:p w:rsidR="004D5652" w:rsidRPr="009712E9" w:rsidRDefault="004D5652" w:rsidP="000B6C6C">
      <w:pPr>
        <w:widowControl w:val="0"/>
        <w:spacing w:before="240" w:after="120" w:line="30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20"/>
          <w:szCs w:val="20"/>
        </w:rPr>
      </w:pPr>
      <w:r w:rsidRPr="009712E9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Este conteúdo não substitui o publicado no Diário </w:t>
      </w:r>
      <w:r w:rsidRPr="00996B8A">
        <w:rPr>
          <w:rFonts w:ascii="Arial" w:hAnsi="Arial" w:cs="Arial"/>
          <w:b/>
          <w:bCs/>
          <w:color w:val="FF0000"/>
          <w:sz w:val="20"/>
          <w:szCs w:val="20"/>
        </w:rPr>
        <w:t>Oficial</w:t>
      </w:r>
    </w:p>
    <w:sectPr w:rsidR="004D5652" w:rsidRPr="009712E9" w:rsidSect="007E5AAB">
      <w:headerReference w:type="default" r:id="rId9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38C6" w:rsidRDefault="00CE38C6" w:rsidP="00C64103">
      <w:pPr>
        <w:spacing w:after="0" w:line="240" w:lineRule="auto"/>
      </w:pPr>
      <w:r>
        <w:separator/>
      </w:r>
    </w:p>
  </w:endnote>
  <w:endnote w:type="continuationSeparator" w:id="0">
    <w:p w:rsidR="00CE38C6" w:rsidRDefault="00CE38C6" w:rsidP="00C641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38C6" w:rsidRDefault="00CE38C6" w:rsidP="00C64103">
      <w:pPr>
        <w:spacing w:after="0" w:line="240" w:lineRule="auto"/>
      </w:pPr>
      <w:r>
        <w:separator/>
      </w:r>
    </w:p>
  </w:footnote>
  <w:footnote w:type="continuationSeparator" w:id="0">
    <w:p w:rsidR="00CE38C6" w:rsidRDefault="00CE38C6" w:rsidP="00C641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1569" w:rsidRDefault="00D21569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151F17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.25pt;height:11.25pt" o:bullet="t">
        <v:imagedata r:id="rId1" o:title="mso8C5E"/>
      </v:shape>
    </w:pict>
  </w:numPicBullet>
  <w:abstractNum w:abstractNumId="0" w15:restartNumberingAfterBreak="0">
    <w:nsid w:val="09D26186"/>
    <w:multiLevelType w:val="hybridMultilevel"/>
    <w:tmpl w:val="FA346200"/>
    <w:lvl w:ilvl="0" w:tplc="CF4A002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 w15:restartNumberingAfterBreak="0">
    <w:nsid w:val="0A785B91"/>
    <w:multiLevelType w:val="hybridMultilevel"/>
    <w:tmpl w:val="80861D48"/>
    <w:lvl w:ilvl="0" w:tplc="0EB463F8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" w15:restartNumberingAfterBreak="0">
    <w:nsid w:val="2A4C6FFE"/>
    <w:multiLevelType w:val="hybridMultilevel"/>
    <w:tmpl w:val="249CD646"/>
    <w:lvl w:ilvl="0" w:tplc="CAC0B758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 w15:restartNumberingAfterBreak="0">
    <w:nsid w:val="371D12F7"/>
    <w:multiLevelType w:val="hybridMultilevel"/>
    <w:tmpl w:val="A7E0DA2C"/>
    <w:lvl w:ilvl="0" w:tplc="8482D436">
      <w:start w:val="1"/>
      <w:numFmt w:val="decimal"/>
      <w:lvlText w:val="%1."/>
      <w:lvlJc w:val="left"/>
      <w:pPr>
        <w:ind w:left="11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2" w:hanging="360"/>
      </w:pPr>
    </w:lvl>
    <w:lvl w:ilvl="2" w:tplc="0416001B" w:tentative="1">
      <w:start w:val="1"/>
      <w:numFmt w:val="lowerRoman"/>
      <w:lvlText w:val="%3."/>
      <w:lvlJc w:val="right"/>
      <w:pPr>
        <w:ind w:left="2582" w:hanging="180"/>
      </w:pPr>
    </w:lvl>
    <w:lvl w:ilvl="3" w:tplc="0416000F" w:tentative="1">
      <w:start w:val="1"/>
      <w:numFmt w:val="decimal"/>
      <w:lvlText w:val="%4."/>
      <w:lvlJc w:val="left"/>
      <w:pPr>
        <w:ind w:left="3302" w:hanging="360"/>
      </w:pPr>
    </w:lvl>
    <w:lvl w:ilvl="4" w:tplc="04160019" w:tentative="1">
      <w:start w:val="1"/>
      <w:numFmt w:val="lowerLetter"/>
      <w:lvlText w:val="%5."/>
      <w:lvlJc w:val="left"/>
      <w:pPr>
        <w:ind w:left="4022" w:hanging="360"/>
      </w:pPr>
    </w:lvl>
    <w:lvl w:ilvl="5" w:tplc="0416001B" w:tentative="1">
      <w:start w:val="1"/>
      <w:numFmt w:val="lowerRoman"/>
      <w:lvlText w:val="%6."/>
      <w:lvlJc w:val="right"/>
      <w:pPr>
        <w:ind w:left="4742" w:hanging="180"/>
      </w:pPr>
    </w:lvl>
    <w:lvl w:ilvl="6" w:tplc="0416000F" w:tentative="1">
      <w:start w:val="1"/>
      <w:numFmt w:val="decimal"/>
      <w:lvlText w:val="%7."/>
      <w:lvlJc w:val="left"/>
      <w:pPr>
        <w:ind w:left="5462" w:hanging="360"/>
      </w:pPr>
    </w:lvl>
    <w:lvl w:ilvl="7" w:tplc="04160019" w:tentative="1">
      <w:start w:val="1"/>
      <w:numFmt w:val="lowerLetter"/>
      <w:lvlText w:val="%8."/>
      <w:lvlJc w:val="left"/>
      <w:pPr>
        <w:ind w:left="6182" w:hanging="360"/>
      </w:pPr>
    </w:lvl>
    <w:lvl w:ilvl="8" w:tplc="0416001B" w:tentative="1">
      <w:start w:val="1"/>
      <w:numFmt w:val="lowerRoman"/>
      <w:lvlText w:val="%9."/>
      <w:lvlJc w:val="right"/>
      <w:pPr>
        <w:ind w:left="6902" w:hanging="180"/>
      </w:pPr>
    </w:lvl>
  </w:abstractNum>
  <w:abstractNum w:abstractNumId="4" w15:restartNumberingAfterBreak="0">
    <w:nsid w:val="46142913"/>
    <w:multiLevelType w:val="hybridMultilevel"/>
    <w:tmpl w:val="BEBCD6C6"/>
    <w:lvl w:ilvl="0" w:tplc="D620362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" w15:restartNumberingAfterBreak="0">
    <w:nsid w:val="60F27235"/>
    <w:multiLevelType w:val="hybridMultilevel"/>
    <w:tmpl w:val="63D08E58"/>
    <w:lvl w:ilvl="0" w:tplc="0416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6" w15:restartNumberingAfterBreak="0">
    <w:nsid w:val="657B5F25"/>
    <w:multiLevelType w:val="hybridMultilevel"/>
    <w:tmpl w:val="D3283956"/>
    <w:lvl w:ilvl="0" w:tplc="241A4C7E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" w15:restartNumberingAfterBreak="0">
    <w:nsid w:val="6A8B2C5C"/>
    <w:multiLevelType w:val="hybridMultilevel"/>
    <w:tmpl w:val="44282846"/>
    <w:lvl w:ilvl="0" w:tplc="706C573E">
      <w:start w:val="1"/>
      <w:numFmt w:val="decimal"/>
      <w:lvlText w:val="%1."/>
      <w:lvlJc w:val="left"/>
      <w:pPr>
        <w:ind w:left="11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2" w:hanging="360"/>
      </w:pPr>
    </w:lvl>
    <w:lvl w:ilvl="2" w:tplc="0416001B" w:tentative="1">
      <w:start w:val="1"/>
      <w:numFmt w:val="lowerRoman"/>
      <w:lvlText w:val="%3."/>
      <w:lvlJc w:val="right"/>
      <w:pPr>
        <w:ind w:left="2582" w:hanging="180"/>
      </w:pPr>
    </w:lvl>
    <w:lvl w:ilvl="3" w:tplc="0416000F" w:tentative="1">
      <w:start w:val="1"/>
      <w:numFmt w:val="decimal"/>
      <w:lvlText w:val="%4."/>
      <w:lvlJc w:val="left"/>
      <w:pPr>
        <w:ind w:left="3302" w:hanging="360"/>
      </w:pPr>
    </w:lvl>
    <w:lvl w:ilvl="4" w:tplc="04160019" w:tentative="1">
      <w:start w:val="1"/>
      <w:numFmt w:val="lowerLetter"/>
      <w:lvlText w:val="%5."/>
      <w:lvlJc w:val="left"/>
      <w:pPr>
        <w:ind w:left="4022" w:hanging="360"/>
      </w:pPr>
    </w:lvl>
    <w:lvl w:ilvl="5" w:tplc="0416001B" w:tentative="1">
      <w:start w:val="1"/>
      <w:numFmt w:val="lowerRoman"/>
      <w:lvlText w:val="%6."/>
      <w:lvlJc w:val="right"/>
      <w:pPr>
        <w:ind w:left="4742" w:hanging="180"/>
      </w:pPr>
    </w:lvl>
    <w:lvl w:ilvl="6" w:tplc="0416000F" w:tentative="1">
      <w:start w:val="1"/>
      <w:numFmt w:val="decimal"/>
      <w:lvlText w:val="%7."/>
      <w:lvlJc w:val="left"/>
      <w:pPr>
        <w:ind w:left="5462" w:hanging="360"/>
      </w:pPr>
    </w:lvl>
    <w:lvl w:ilvl="7" w:tplc="04160019" w:tentative="1">
      <w:start w:val="1"/>
      <w:numFmt w:val="lowerLetter"/>
      <w:lvlText w:val="%8."/>
      <w:lvlJc w:val="left"/>
      <w:pPr>
        <w:ind w:left="6182" w:hanging="360"/>
      </w:pPr>
    </w:lvl>
    <w:lvl w:ilvl="8" w:tplc="0416001B" w:tentative="1">
      <w:start w:val="1"/>
      <w:numFmt w:val="lowerRoman"/>
      <w:lvlText w:val="%9."/>
      <w:lvlJc w:val="right"/>
      <w:pPr>
        <w:ind w:left="6902" w:hanging="180"/>
      </w:p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1"/>
  </w:num>
  <w:num w:numId="5">
    <w:abstractNumId w:val="4"/>
  </w:num>
  <w:num w:numId="6">
    <w:abstractNumId w:val="2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4D9"/>
    <w:rsid w:val="0000089B"/>
    <w:rsid w:val="00001A11"/>
    <w:rsid w:val="00001F99"/>
    <w:rsid w:val="000021E6"/>
    <w:rsid w:val="0000228D"/>
    <w:rsid w:val="00002CA2"/>
    <w:rsid w:val="00002D30"/>
    <w:rsid w:val="0000346C"/>
    <w:rsid w:val="000045A0"/>
    <w:rsid w:val="000045A6"/>
    <w:rsid w:val="00004641"/>
    <w:rsid w:val="00004AB1"/>
    <w:rsid w:val="0000595E"/>
    <w:rsid w:val="00005968"/>
    <w:rsid w:val="000070E2"/>
    <w:rsid w:val="00007E24"/>
    <w:rsid w:val="00010828"/>
    <w:rsid w:val="00010E5D"/>
    <w:rsid w:val="00011446"/>
    <w:rsid w:val="00011E5B"/>
    <w:rsid w:val="00012449"/>
    <w:rsid w:val="000129F5"/>
    <w:rsid w:val="00012A64"/>
    <w:rsid w:val="00012F6E"/>
    <w:rsid w:val="0001334C"/>
    <w:rsid w:val="000135FE"/>
    <w:rsid w:val="00013D8A"/>
    <w:rsid w:val="000140ED"/>
    <w:rsid w:val="0001417D"/>
    <w:rsid w:val="0001488B"/>
    <w:rsid w:val="00014976"/>
    <w:rsid w:val="00014A21"/>
    <w:rsid w:val="00014C5D"/>
    <w:rsid w:val="000156F6"/>
    <w:rsid w:val="0001594E"/>
    <w:rsid w:val="00015E02"/>
    <w:rsid w:val="00015F9C"/>
    <w:rsid w:val="000161C1"/>
    <w:rsid w:val="00016451"/>
    <w:rsid w:val="00016CCC"/>
    <w:rsid w:val="000171A9"/>
    <w:rsid w:val="000179D4"/>
    <w:rsid w:val="000200AB"/>
    <w:rsid w:val="0002092A"/>
    <w:rsid w:val="00020983"/>
    <w:rsid w:val="00020E00"/>
    <w:rsid w:val="0002115B"/>
    <w:rsid w:val="000212F3"/>
    <w:rsid w:val="00021CDF"/>
    <w:rsid w:val="00022689"/>
    <w:rsid w:val="0002302D"/>
    <w:rsid w:val="00023529"/>
    <w:rsid w:val="00023739"/>
    <w:rsid w:val="00023B4E"/>
    <w:rsid w:val="00023ED0"/>
    <w:rsid w:val="00023F6C"/>
    <w:rsid w:val="000242C1"/>
    <w:rsid w:val="0002467C"/>
    <w:rsid w:val="000246A2"/>
    <w:rsid w:val="0002496D"/>
    <w:rsid w:val="00024C58"/>
    <w:rsid w:val="0002537A"/>
    <w:rsid w:val="00025435"/>
    <w:rsid w:val="000255ED"/>
    <w:rsid w:val="0002562E"/>
    <w:rsid w:val="000256A0"/>
    <w:rsid w:val="00025EAC"/>
    <w:rsid w:val="000264E9"/>
    <w:rsid w:val="00026ABE"/>
    <w:rsid w:val="00026E05"/>
    <w:rsid w:val="00026EED"/>
    <w:rsid w:val="000273BE"/>
    <w:rsid w:val="00027D22"/>
    <w:rsid w:val="00027E5F"/>
    <w:rsid w:val="000302EC"/>
    <w:rsid w:val="000311D2"/>
    <w:rsid w:val="00031583"/>
    <w:rsid w:val="00031B41"/>
    <w:rsid w:val="00031D18"/>
    <w:rsid w:val="00031FD1"/>
    <w:rsid w:val="000322A2"/>
    <w:rsid w:val="00032626"/>
    <w:rsid w:val="000327A8"/>
    <w:rsid w:val="00032A35"/>
    <w:rsid w:val="00033266"/>
    <w:rsid w:val="000337E7"/>
    <w:rsid w:val="0003390D"/>
    <w:rsid w:val="00033F29"/>
    <w:rsid w:val="00033F2E"/>
    <w:rsid w:val="00035727"/>
    <w:rsid w:val="0003580A"/>
    <w:rsid w:val="00035C7F"/>
    <w:rsid w:val="000366BD"/>
    <w:rsid w:val="00036D58"/>
    <w:rsid w:val="0003718E"/>
    <w:rsid w:val="000373F4"/>
    <w:rsid w:val="000376F7"/>
    <w:rsid w:val="00037A1D"/>
    <w:rsid w:val="00037C7E"/>
    <w:rsid w:val="00037E13"/>
    <w:rsid w:val="0004007E"/>
    <w:rsid w:val="000404C3"/>
    <w:rsid w:val="00040AE7"/>
    <w:rsid w:val="00040C4C"/>
    <w:rsid w:val="000411A8"/>
    <w:rsid w:val="00041441"/>
    <w:rsid w:val="0004153F"/>
    <w:rsid w:val="00041DEC"/>
    <w:rsid w:val="0004265F"/>
    <w:rsid w:val="00044524"/>
    <w:rsid w:val="00044B33"/>
    <w:rsid w:val="00044CDA"/>
    <w:rsid w:val="00044E5C"/>
    <w:rsid w:val="00044FFB"/>
    <w:rsid w:val="00045964"/>
    <w:rsid w:val="0004623B"/>
    <w:rsid w:val="00046447"/>
    <w:rsid w:val="000469A9"/>
    <w:rsid w:val="00047885"/>
    <w:rsid w:val="000500DF"/>
    <w:rsid w:val="0005011C"/>
    <w:rsid w:val="000510E5"/>
    <w:rsid w:val="0005145B"/>
    <w:rsid w:val="00051918"/>
    <w:rsid w:val="00051961"/>
    <w:rsid w:val="00051B71"/>
    <w:rsid w:val="00051CA4"/>
    <w:rsid w:val="00051D92"/>
    <w:rsid w:val="0005206D"/>
    <w:rsid w:val="00052CB0"/>
    <w:rsid w:val="00052D2E"/>
    <w:rsid w:val="00052F5F"/>
    <w:rsid w:val="00053F22"/>
    <w:rsid w:val="00054005"/>
    <w:rsid w:val="00054297"/>
    <w:rsid w:val="00054E56"/>
    <w:rsid w:val="0005501D"/>
    <w:rsid w:val="000550C9"/>
    <w:rsid w:val="0005549F"/>
    <w:rsid w:val="00055A6A"/>
    <w:rsid w:val="0005601F"/>
    <w:rsid w:val="000570A3"/>
    <w:rsid w:val="00057AB9"/>
    <w:rsid w:val="000601BA"/>
    <w:rsid w:val="000604DC"/>
    <w:rsid w:val="00060509"/>
    <w:rsid w:val="0006051C"/>
    <w:rsid w:val="00060D8E"/>
    <w:rsid w:val="0006142C"/>
    <w:rsid w:val="00061B25"/>
    <w:rsid w:val="00063201"/>
    <w:rsid w:val="000634D3"/>
    <w:rsid w:val="000638AC"/>
    <w:rsid w:val="00063E1A"/>
    <w:rsid w:val="00064109"/>
    <w:rsid w:val="00064751"/>
    <w:rsid w:val="000649A7"/>
    <w:rsid w:val="000652DE"/>
    <w:rsid w:val="00065446"/>
    <w:rsid w:val="00065618"/>
    <w:rsid w:val="0006572F"/>
    <w:rsid w:val="00065D2B"/>
    <w:rsid w:val="00065D87"/>
    <w:rsid w:val="00066D24"/>
    <w:rsid w:val="00067865"/>
    <w:rsid w:val="00070462"/>
    <w:rsid w:val="00070AFC"/>
    <w:rsid w:val="00070C45"/>
    <w:rsid w:val="00070F97"/>
    <w:rsid w:val="000711A3"/>
    <w:rsid w:val="000713F5"/>
    <w:rsid w:val="000729FB"/>
    <w:rsid w:val="00072C77"/>
    <w:rsid w:val="00073303"/>
    <w:rsid w:val="00073CEF"/>
    <w:rsid w:val="00073DEF"/>
    <w:rsid w:val="00074749"/>
    <w:rsid w:val="0007526F"/>
    <w:rsid w:val="00075CFB"/>
    <w:rsid w:val="00075FB1"/>
    <w:rsid w:val="00076445"/>
    <w:rsid w:val="0007645C"/>
    <w:rsid w:val="00076D5F"/>
    <w:rsid w:val="000808BB"/>
    <w:rsid w:val="00080DE7"/>
    <w:rsid w:val="00080ED7"/>
    <w:rsid w:val="00080FC1"/>
    <w:rsid w:val="000810AD"/>
    <w:rsid w:val="0008190E"/>
    <w:rsid w:val="00081C54"/>
    <w:rsid w:val="00082E7B"/>
    <w:rsid w:val="000839AE"/>
    <w:rsid w:val="00084092"/>
    <w:rsid w:val="000840BD"/>
    <w:rsid w:val="000845FE"/>
    <w:rsid w:val="000846A5"/>
    <w:rsid w:val="00084E73"/>
    <w:rsid w:val="00084EB4"/>
    <w:rsid w:val="00084F8B"/>
    <w:rsid w:val="000850B8"/>
    <w:rsid w:val="00085161"/>
    <w:rsid w:val="00085579"/>
    <w:rsid w:val="000861C0"/>
    <w:rsid w:val="000863D6"/>
    <w:rsid w:val="000875E2"/>
    <w:rsid w:val="00087FE5"/>
    <w:rsid w:val="0009046F"/>
    <w:rsid w:val="00090AFA"/>
    <w:rsid w:val="00090C40"/>
    <w:rsid w:val="00090C5F"/>
    <w:rsid w:val="00091A9A"/>
    <w:rsid w:val="00092187"/>
    <w:rsid w:val="00092C2D"/>
    <w:rsid w:val="00092FA2"/>
    <w:rsid w:val="00093A36"/>
    <w:rsid w:val="00094019"/>
    <w:rsid w:val="0009444C"/>
    <w:rsid w:val="00094FEB"/>
    <w:rsid w:val="000950F7"/>
    <w:rsid w:val="0009513C"/>
    <w:rsid w:val="000955FF"/>
    <w:rsid w:val="000956EF"/>
    <w:rsid w:val="000963DA"/>
    <w:rsid w:val="00096540"/>
    <w:rsid w:val="0009685E"/>
    <w:rsid w:val="00097066"/>
    <w:rsid w:val="00097147"/>
    <w:rsid w:val="000978CC"/>
    <w:rsid w:val="000A0092"/>
    <w:rsid w:val="000A033E"/>
    <w:rsid w:val="000A083B"/>
    <w:rsid w:val="000A0884"/>
    <w:rsid w:val="000A0DED"/>
    <w:rsid w:val="000A0EE7"/>
    <w:rsid w:val="000A1385"/>
    <w:rsid w:val="000A155A"/>
    <w:rsid w:val="000A1787"/>
    <w:rsid w:val="000A17E2"/>
    <w:rsid w:val="000A1820"/>
    <w:rsid w:val="000A1B5D"/>
    <w:rsid w:val="000A1BB7"/>
    <w:rsid w:val="000A25B5"/>
    <w:rsid w:val="000A2783"/>
    <w:rsid w:val="000A357F"/>
    <w:rsid w:val="000A3740"/>
    <w:rsid w:val="000A462D"/>
    <w:rsid w:val="000A4B3F"/>
    <w:rsid w:val="000A523B"/>
    <w:rsid w:val="000A5749"/>
    <w:rsid w:val="000A59E7"/>
    <w:rsid w:val="000A5A98"/>
    <w:rsid w:val="000A5AD9"/>
    <w:rsid w:val="000A5D6A"/>
    <w:rsid w:val="000A7FDA"/>
    <w:rsid w:val="000B023D"/>
    <w:rsid w:val="000B0569"/>
    <w:rsid w:val="000B0D76"/>
    <w:rsid w:val="000B0F83"/>
    <w:rsid w:val="000B1051"/>
    <w:rsid w:val="000B1799"/>
    <w:rsid w:val="000B1B9A"/>
    <w:rsid w:val="000B2704"/>
    <w:rsid w:val="000B2AA1"/>
    <w:rsid w:val="000B3237"/>
    <w:rsid w:val="000B3A47"/>
    <w:rsid w:val="000B4052"/>
    <w:rsid w:val="000B4722"/>
    <w:rsid w:val="000B49F3"/>
    <w:rsid w:val="000B4F56"/>
    <w:rsid w:val="000B506C"/>
    <w:rsid w:val="000B6387"/>
    <w:rsid w:val="000B6701"/>
    <w:rsid w:val="000B6740"/>
    <w:rsid w:val="000B6C53"/>
    <w:rsid w:val="000B6C6C"/>
    <w:rsid w:val="000B70C6"/>
    <w:rsid w:val="000C1B11"/>
    <w:rsid w:val="000C335F"/>
    <w:rsid w:val="000C37F9"/>
    <w:rsid w:val="000C39CD"/>
    <w:rsid w:val="000C4E0F"/>
    <w:rsid w:val="000C4F97"/>
    <w:rsid w:val="000C559D"/>
    <w:rsid w:val="000C5601"/>
    <w:rsid w:val="000C583B"/>
    <w:rsid w:val="000C5C5E"/>
    <w:rsid w:val="000C64B1"/>
    <w:rsid w:val="000C6EBA"/>
    <w:rsid w:val="000C6F93"/>
    <w:rsid w:val="000C7029"/>
    <w:rsid w:val="000C747E"/>
    <w:rsid w:val="000C780F"/>
    <w:rsid w:val="000C7A89"/>
    <w:rsid w:val="000C7DE4"/>
    <w:rsid w:val="000D0395"/>
    <w:rsid w:val="000D0567"/>
    <w:rsid w:val="000D0CFF"/>
    <w:rsid w:val="000D10D9"/>
    <w:rsid w:val="000D1147"/>
    <w:rsid w:val="000D1B49"/>
    <w:rsid w:val="000D1C35"/>
    <w:rsid w:val="000D1F9D"/>
    <w:rsid w:val="000D2631"/>
    <w:rsid w:val="000D2641"/>
    <w:rsid w:val="000D29A3"/>
    <w:rsid w:val="000D2A9C"/>
    <w:rsid w:val="000D2B71"/>
    <w:rsid w:val="000D327E"/>
    <w:rsid w:val="000D3FC8"/>
    <w:rsid w:val="000D515B"/>
    <w:rsid w:val="000D516C"/>
    <w:rsid w:val="000D5286"/>
    <w:rsid w:val="000D54D9"/>
    <w:rsid w:val="000D5AC3"/>
    <w:rsid w:val="000D6376"/>
    <w:rsid w:val="000D6673"/>
    <w:rsid w:val="000D686B"/>
    <w:rsid w:val="000D6BE2"/>
    <w:rsid w:val="000D71B3"/>
    <w:rsid w:val="000D76AD"/>
    <w:rsid w:val="000D79BA"/>
    <w:rsid w:val="000D7ABE"/>
    <w:rsid w:val="000D7D4B"/>
    <w:rsid w:val="000E002D"/>
    <w:rsid w:val="000E095A"/>
    <w:rsid w:val="000E1A29"/>
    <w:rsid w:val="000E1C36"/>
    <w:rsid w:val="000E2093"/>
    <w:rsid w:val="000E263A"/>
    <w:rsid w:val="000E2A53"/>
    <w:rsid w:val="000E2ED2"/>
    <w:rsid w:val="000E3926"/>
    <w:rsid w:val="000E3F59"/>
    <w:rsid w:val="000E4B5C"/>
    <w:rsid w:val="000E4BF9"/>
    <w:rsid w:val="000E4C8C"/>
    <w:rsid w:val="000E4CD2"/>
    <w:rsid w:val="000E4DFD"/>
    <w:rsid w:val="000E4E97"/>
    <w:rsid w:val="000E5072"/>
    <w:rsid w:val="000E5687"/>
    <w:rsid w:val="000E58B7"/>
    <w:rsid w:val="000E5A71"/>
    <w:rsid w:val="000E6620"/>
    <w:rsid w:val="000E6BBC"/>
    <w:rsid w:val="000E6EC5"/>
    <w:rsid w:val="000E7FB4"/>
    <w:rsid w:val="000F0019"/>
    <w:rsid w:val="000F01E7"/>
    <w:rsid w:val="000F08CF"/>
    <w:rsid w:val="000F0AE0"/>
    <w:rsid w:val="000F108C"/>
    <w:rsid w:val="000F11A1"/>
    <w:rsid w:val="000F14D6"/>
    <w:rsid w:val="000F1665"/>
    <w:rsid w:val="000F192E"/>
    <w:rsid w:val="000F202D"/>
    <w:rsid w:val="000F2AC8"/>
    <w:rsid w:val="000F2CEF"/>
    <w:rsid w:val="000F2D37"/>
    <w:rsid w:val="000F2F42"/>
    <w:rsid w:val="000F332A"/>
    <w:rsid w:val="000F3952"/>
    <w:rsid w:val="000F3A06"/>
    <w:rsid w:val="000F3B33"/>
    <w:rsid w:val="000F3E9F"/>
    <w:rsid w:val="000F4165"/>
    <w:rsid w:val="000F42FA"/>
    <w:rsid w:val="000F431A"/>
    <w:rsid w:val="000F43AC"/>
    <w:rsid w:val="000F4C11"/>
    <w:rsid w:val="000F4C52"/>
    <w:rsid w:val="000F4D9D"/>
    <w:rsid w:val="000F4DCB"/>
    <w:rsid w:val="000F53AA"/>
    <w:rsid w:val="000F5856"/>
    <w:rsid w:val="000F59B2"/>
    <w:rsid w:val="000F5B21"/>
    <w:rsid w:val="000F64F5"/>
    <w:rsid w:val="000F65AF"/>
    <w:rsid w:val="000F6AB6"/>
    <w:rsid w:val="000F6BB5"/>
    <w:rsid w:val="000F7A7E"/>
    <w:rsid w:val="000F7D82"/>
    <w:rsid w:val="000F7DE7"/>
    <w:rsid w:val="001001D4"/>
    <w:rsid w:val="00100C49"/>
    <w:rsid w:val="00100E8F"/>
    <w:rsid w:val="00101CBF"/>
    <w:rsid w:val="00102041"/>
    <w:rsid w:val="00103A21"/>
    <w:rsid w:val="00103F34"/>
    <w:rsid w:val="00104E64"/>
    <w:rsid w:val="00105057"/>
    <w:rsid w:val="001051CD"/>
    <w:rsid w:val="00105495"/>
    <w:rsid w:val="00105532"/>
    <w:rsid w:val="001056B6"/>
    <w:rsid w:val="001056DF"/>
    <w:rsid w:val="0010590A"/>
    <w:rsid w:val="00105981"/>
    <w:rsid w:val="00105FA2"/>
    <w:rsid w:val="00107B1E"/>
    <w:rsid w:val="00107DD9"/>
    <w:rsid w:val="00107FA0"/>
    <w:rsid w:val="001106BC"/>
    <w:rsid w:val="00110E02"/>
    <w:rsid w:val="00111303"/>
    <w:rsid w:val="001119CD"/>
    <w:rsid w:val="001119D6"/>
    <w:rsid w:val="001123A6"/>
    <w:rsid w:val="001124E0"/>
    <w:rsid w:val="00112DD8"/>
    <w:rsid w:val="00113CAD"/>
    <w:rsid w:val="001140BA"/>
    <w:rsid w:val="001141FE"/>
    <w:rsid w:val="00114BA2"/>
    <w:rsid w:val="00114DD2"/>
    <w:rsid w:val="001153CF"/>
    <w:rsid w:val="00115834"/>
    <w:rsid w:val="001163B8"/>
    <w:rsid w:val="00116AE0"/>
    <w:rsid w:val="00116E30"/>
    <w:rsid w:val="001178B8"/>
    <w:rsid w:val="00117A79"/>
    <w:rsid w:val="00120407"/>
    <w:rsid w:val="00121213"/>
    <w:rsid w:val="0012129D"/>
    <w:rsid w:val="001212D6"/>
    <w:rsid w:val="001219C0"/>
    <w:rsid w:val="00121F11"/>
    <w:rsid w:val="00122057"/>
    <w:rsid w:val="00122098"/>
    <w:rsid w:val="00123180"/>
    <w:rsid w:val="00123564"/>
    <w:rsid w:val="00123C48"/>
    <w:rsid w:val="00123EDD"/>
    <w:rsid w:val="00124052"/>
    <w:rsid w:val="00124908"/>
    <w:rsid w:val="00124DA6"/>
    <w:rsid w:val="00125A77"/>
    <w:rsid w:val="0012623D"/>
    <w:rsid w:val="00126AF3"/>
    <w:rsid w:val="00126B3F"/>
    <w:rsid w:val="00126F4A"/>
    <w:rsid w:val="00126F68"/>
    <w:rsid w:val="0013088A"/>
    <w:rsid w:val="00130C91"/>
    <w:rsid w:val="00131093"/>
    <w:rsid w:val="00131135"/>
    <w:rsid w:val="001320B7"/>
    <w:rsid w:val="001328B1"/>
    <w:rsid w:val="00132EA1"/>
    <w:rsid w:val="00132ED0"/>
    <w:rsid w:val="001330B5"/>
    <w:rsid w:val="001333B1"/>
    <w:rsid w:val="0013392B"/>
    <w:rsid w:val="00133C1F"/>
    <w:rsid w:val="00135790"/>
    <w:rsid w:val="00135810"/>
    <w:rsid w:val="00135CC2"/>
    <w:rsid w:val="00135D49"/>
    <w:rsid w:val="00136AD9"/>
    <w:rsid w:val="00136F2F"/>
    <w:rsid w:val="001371A6"/>
    <w:rsid w:val="001376CA"/>
    <w:rsid w:val="00137DE2"/>
    <w:rsid w:val="00137FD6"/>
    <w:rsid w:val="001400FB"/>
    <w:rsid w:val="001401D2"/>
    <w:rsid w:val="001407DC"/>
    <w:rsid w:val="00140B12"/>
    <w:rsid w:val="00141161"/>
    <w:rsid w:val="00141663"/>
    <w:rsid w:val="001421AC"/>
    <w:rsid w:val="0014273B"/>
    <w:rsid w:val="00142E33"/>
    <w:rsid w:val="00143F95"/>
    <w:rsid w:val="00144253"/>
    <w:rsid w:val="0014432B"/>
    <w:rsid w:val="001443F6"/>
    <w:rsid w:val="00144D3B"/>
    <w:rsid w:val="00145274"/>
    <w:rsid w:val="00145D1D"/>
    <w:rsid w:val="00146924"/>
    <w:rsid w:val="00146C3A"/>
    <w:rsid w:val="00146CE1"/>
    <w:rsid w:val="00146F68"/>
    <w:rsid w:val="0014782D"/>
    <w:rsid w:val="00147CBA"/>
    <w:rsid w:val="001509EE"/>
    <w:rsid w:val="00150A44"/>
    <w:rsid w:val="00150B29"/>
    <w:rsid w:val="00150E18"/>
    <w:rsid w:val="00151785"/>
    <w:rsid w:val="001519FA"/>
    <w:rsid w:val="00151F17"/>
    <w:rsid w:val="0015230E"/>
    <w:rsid w:val="001524EE"/>
    <w:rsid w:val="00152687"/>
    <w:rsid w:val="00152A34"/>
    <w:rsid w:val="00152A8C"/>
    <w:rsid w:val="00152D45"/>
    <w:rsid w:val="0015306A"/>
    <w:rsid w:val="001535BF"/>
    <w:rsid w:val="0015378C"/>
    <w:rsid w:val="00153B27"/>
    <w:rsid w:val="00153BA0"/>
    <w:rsid w:val="00154A20"/>
    <w:rsid w:val="00154DD9"/>
    <w:rsid w:val="00155075"/>
    <w:rsid w:val="001553A3"/>
    <w:rsid w:val="00156720"/>
    <w:rsid w:val="001567AE"/>
    <w:rsid w:val="00156EB5"/>
    <w:rsid w:val="00157039"/>
    <w:rsid w:val="00157672"/>
    <w:rsid w:val="00157819"/>
    <w:rsid w:val="0015791C"/>
    <w:rsid w:val="00157A3C"/>
    <w:rsid w:val="00157BD0"/>
    <w:rsid w:val="00160032"/>
    <w:rsid w:val="00160125"/>
    <w:rsid w:val="00161370"/>
    <w:rsid w:val="001615F2"/>
    <w:rsid w:val="001617D4"/>
    <w:rsid w:val="0016199D"/>
    <w:rsid w:val="001621A6"/>
    <w:rsid w:val="00162CF6"/>
    <w:rsid w:val="00163C61"/>
    <w:rsid w:val="00164A5F"/>
    <w:rsid w:val="00164FD3"/>
    <w:rsid w:val="00165AE4"/>
    <w:rsid w:val="00166134"/>
    <w:rsid w:val="00166194"/>
    <w:rsid w:val="001663A1"/>
    <w:rsid w:val="00167046"/>
    <w:rsid w:val="0016727B"/>
    <w:rsid w:val="00167377"/>
    <w:rsid w:val="0017019F"/>
    <w:rsid w:val="00171418"/>
    <w:rsid w:val="0017183E"/>
    <w:rsid w:val="00171B11"/>
    <w:rsid w:val="001725B1"/>
    <w:rsid w:val="00172985"/>
    <w:rsid w:val="00172A41"/>
    <w:rsid w:val="00172C1E"/>
    <w:rsid w:val="001733DA"/>
    <w:rsid w:val="00173F5D"/>
    <w:rsid w:val="00174154"/>
    <w:rsid w:val="0017491D"/>
    <w:rsid w:val="00174CE6"/>
    <w:rsid w:val="00174E05"/>
    <w:rsid w:val="00175589"/>
    <w:rsid w:val="00175F86"/>
    <w:rsid w:val="00176313"/>
    <w:rsid w:val="00176655"/>
    <w:rsid w:val="00176662"/>
    <w:rsid w:val="00176672"/>
    <w:rsid w:val="00177898"/>
    <w:rsid w:val="00180241"/>
    <w:rsid w:val="001802A0"/>
    <w:rsid w:val="0018065C"/>
    <w:rsid w:val="00180865"/>
    <w:rsid w:val="00180918"/>
    <w:rsid w:val="00181B09"/>
    <w:rsid w:val="00181C65"/>
    <w:rsid w:val="00182849"/>
    <w:rsid w:val="00182CDD"/>
    <w:rsid w:val="00182FF0"/>
    <w:rsid w:val="00183114"/>
    <w:rsid w:val="00183281"/>
    <w:rsid w:val="00183588"/>
    <w:rsid w:val="001838C9"/>
    <w:rsid w:val="00183AA4"/>
    <w:rsid w:val="00183B3B"/>
    <w:rsid w:val="0018438F"/>
    <w:rsid w:val="00184C09"/>
    <w:rsid w:val="0018605E"/>
    <w:rsid w:val="0018682C"/>
    <w:rsid w:val="00186940"/>
    <w:rsid w:val="00187BD1"/>
    <w:rsid w:val="00187EE3"/>
    <w:rsid w:val="00190C97"/>
    <w:rsid w:val="00191891"/>
    <w:rsid w:val="00191C43"/>
    <w:rsid w:val="00191CBC"/>
    <w:rsid w:val="00192F7D"/>
    <w:rsid w:val="0019325E"/>
    <w:rsid w:val="00194D24"/>
    <w:rsid w:val="0019566C"/>
    <w:rsid w:val="00195671"/>
    <w:rsid w:val="00195C35"/>
    <w:rsid w:val="00196968"/>
    <w:rsid w:val="00196993"/>
    <w:rsid w:val="00196ED5"/>
    <w:rsid w:val="00196FA0"/>
    <w:rsid w:val="00197002"/>
    <w:rsid w:val="0019752C"/>
    <w:rsid w:val="00197982"/>
    <w:rsid w:val="00197CA8"/>
    <w:rsid w:val="001A227F"/>
    <w:rsid w:val="001A235A"/>
    <w:rsid w:val="001A2E2A"/>
    <w:rsid w:val="001A3E39"/>
    <w:rsid w:val="001A4183"/>
    <w:rsid w:val="001A4196"/>
    <w:rsid w:val="001A48DD"/>
    <w:rsid w:val="001A50FF"/>
    <w:rsid w:val="001A5169"/>
    <w:rsid w:val="001A72F4"/>
    <w:rsid w:val="001A786F"/>
    <w:rsid w:val="001B0ED0"/>
    <w:rsid w:val="001B0F11"/>
    <w:rsid w:val="001B1010"/>
    <w:rsid w:val="001B196D"/>
    <w:rsid w:val="001B23F2"/>
    <w:rsid w:val="001B2C8C"/>
    <w:rsid w:val="001B2DF4"/>
    <w:rsid w:val="001B4427"/>
    <w:rsid w:val="001B46A3"/>
    <w:rsid w:val="001B4910"/>
    <w:rsid w:val="001B5232"/>
    <w:rsid w:val="001B5B22"/>
    <w:rsid w:val="001B608E"/>
    <w:rsid w:val="001B66F3"/>
    <w:rsid w:val="001B69C3"/>
    <w:rsid w:val="001B6E4E"/>
    <w:rsid w:val="001B738F"/>
    <w:rsid w:val="001C0B03"/>
    <w:rsid w:val="001C1207"/>
    <w:rsid w:val="001C1745"/>
    <w:rsid w:val="001C18B7"/>
    <w:rsid w:val="001C1C03"/>
    <w:rsid w:val="001C1CF7"/>
    <w:rsid w:val="001C2658"/>
    <w:rsid w:val="001C316A"/>
    <w:rsid w:val="001C327A"/>
    <w:rsid w:val="001C341B"/>
    <w:rsid w:val="001C3603"/>
    <w:rsid w:val="001C3DA0"/>
    <w:rsid w:val="001C4375"/>
    <w:rsid w:val="001C4396"/>
    <w:rsid w:val="001C447A"/>
    <w:rsid w:val="001C4863"/>
    <w:rsid w:val="001C4A4F"/>
    <w:rsid w:val="001C4EA7"/>
    <w:rsid w:val="001C5A68"/>
    <w:rsid w:val="001C6239"/>
    <w:rsid w:val="001C639F"/>
    <w:rsid w:val="001C65E4"/>
    <w:rsid w:val="001C67D4"/>
    <w:rsid w:val="001C6D29"/>
    <w:rsid w:val="001C726A"/>
    <w:rsid w:val="001C77F3"/>
    <w:rsid w:val="001C7C6A"/>
    <w:rsid w:val="001D05E8"/>
    <w:rsid w:val="001D0A35"/>
    <w:rsid w:val="001D1379"/>
    <w:rsid w:val="001D19F7"/>
    <w:rsid w:val="001D2C8B"/>
    <w:rsid w:val="001D450B"/>
    <w:rsid w:val="001D4F3E"/>
    <w:rsid w:val="001D50DD"/>
    <w:rsid w:val="001D5509"/>
    <w:rsid w:val="001D56D8"/>
    <w:rsid w:val="001D5E9B"/>
    <w:rsid w:val="001D5FF6"/>
    <w:rsid w:val="001D64CC"/>
    <w:rsid w:val="001D66CB"/>
    <w:rsid w:val="001D6873"/>
    <w:rsid w:val="001D6AB2"/>
    <w:rsid w:val="001D70CE"/>
    <w:rsid w:val="001D7448"/>
    <w:rsid w:val="001D7465"/>
    <w:rsid w:val="001D7588"/>
    <w:rsid w:val="001D79F0"/>
    <w:rsid w:val="001D7E94"/>
    <w:rsid w:val="001E0531"/>
    <w:rsid w:val="001E0F2F"/>
    <w:rsid w:val="001E1018"/>
    <w:rsid w:val="001E1175"/>
    <w:rsid w:val="001E11E2"/>
    <w:rsid w:val="001E2908"/>
    <w:rsid w:val="001E2A09"/>
    <w:rsid w:val="001E3050"/>
    <w:rsid w:val="001E3549"/>
    <w:rsid w:val="001E3F34"/>
    <w:rsid w:val="001E472D"/>
    <w:rsid w:val="001E4BF3"/>
    <w:rsid w:val="001E6649"/>
    <w:rsid w:val="001E7103"/>
    <w:rsid w:val="001E7387"/>
    <w:rsid w:val="001F039E"/>
    <w:rsid w:val="001F0EE4"/>
    <w:rsid w:val="001F0FD7"/>
    <w:rsid w:val="001F10E1"/>
    <w:rsid w:val="001F13F4"/>
    <w:rsid w:val="001F13FE"/>
    <w:rsid w:val="001F1640"/>
    <w:rsid w:val="001F1681"/>
    <w:rsid w:val="001F2C36"/>
    <w:rsid w:val="001F31D2"/>
    <w:rsid w:val="001F36F5"/>
    <w:rsid w:val="001F396C"/>
    <w:rsid w:val="001F4A4A"/>
    <w:rsid w:val="001F4D12"/>
    <w:rsid w:val="001F5253"/>
    <w:rsid w:val="001F55D7"/>
    <w:rsid w:val="001F5BC8"/>
    <w:rsid w:val="001F5EC9"/>
    <w:rsid w:val="001F6C0C"/>
    <w:rsid w:val="001F6D74"/>
    <w:rsid w:val="001F6DBB"/>
    <w:rsid w:val="001F72A2"/>
    <w:rsid w:val="001F7330"/>
    <w:rsid w:val="00200EE4"/>
    <w:rsid w:val="00201602"/>
    <w:rsid w:val="00201846"/>
    <w:rsid w:val="00201D00"/>
    <w:rsid w:val="00201DEF"/>
    <w:rsid w:val="002026DC"/>
    <w:rsid w:val="002026E8"/>
    <w:rsid w:val="002028FE"/>
    <w:rsid w:val="00202D2E"/>
    <w:rsid w:val="00203BB8"/>
    <w:rsid w:val="00203EF0"/>
    <w:rsid w:val="002045AC"/>
    <w:rsid w:val="00204B92"/>
    <w:rsid w:val="00204CB3"/>
    <w:rsid w:val="00204F9E"/>
    <w:rsid w:val="00204FF3"/>
    <w:rsid w:val="0020535A"/>
    <w:rsid w:val="0020535B"/>
    <w:rsid w:val="00205AE8"/>
    <w:rsid w:val="00205C39"/>
    <w:rsid w:val="00205D1F"/>
    <w:rsid w:val="00206468"/>
    <w:rsid w:val="0020684F"/>
    <w:rsid w:val="00206B83"/>
    <w:rsid w:val="00206C8B"/>
    <w:rsid w:val="00207202"/>
    <w:rsid w:val="0020791B"/>
    <w:rsid w:val="002101DB"/>
    <w:rsid w:val="002108A4"/>
    <w:rsid w:val="00210A0B"/>
    <w:rsid w:val="00210BC2"/>
    <w:rsid w:val="00210C55"/>
    <w:rsid w:val="002114B2"/>
    <w:rsid w:val="002115C2"/>
    <w:rsid w:val="002115E7"/>
    <w:rsid w:val="0021171F"/>
    <w:rsid w:val="002118ED"/>
    <w:rsid w:val="00211951"/>
    <w:rsid w:val="00211A3A"/>
    <w:rsid w:val="00211BB8"/>
    <w:rsid w:val="0021236F"/>
    <w:rsid w:val="00212AAE"/>
    <w:rsid w:val="00212AE7"/>
    <w:rsid w:val="00212B4B"/>
    <w:rsid w:val="00212F62"/>
    <w:rsid w:val="00213022"/>
    <w:rsid w:val="00213114"/>
    <w:rsid w:val="00213149"/>
    <w:rsid w:val="002138F9"/>
    <w:rsid w:val="00213C5E"/>
    <w:rsid w:val="002146EB"/>
    <w:rsid w:val="00214793"/>
    <w:rsid w:val="00214C2B"/>
    <w:rsid w:val="002154E4"/>
    <w:rsid w:val="00215905"/>
    <w:rsid w:val="00215D69"/>
    <w:rsid w:val="0021659F"/>
    <w:rsid w:val="00216C3F"/>
    <w:rsid w:val="00217005"/>
    <w:rsid w:val="002171C4"/>
    <w:rsid w:val="00217205"/>
    <w:rsid w:val="002174FC"/>
    <w:rsid w:val="00217B1C"/>
    <w:rsid w:val="00217C35"/>
    <w:rsid w:val="002200BE"/>
    <w:rsid w:val="00220D6E"/>
    <w:rsid w:val="00222EDE"/>
    <w:rsid w:val="00223390"/>
    <w:rsid w:val="002234D1"/>
    <w:rsid w:val="00223803"/>
    <w:rsid w:val="00223F0B"/>
    <w:rsid w:val="00224354"/>
    <w:rsid w:val="00224EBA"/>
    <w:rsid w:val="00225444"/>
    <w:rsid w:val="00225470"/>
    <w:rsid w:val="00225974"/>
    <w:rsid w:val="002268AC"/>
    <w:rsid w:val="00226921"/>
    <w:rsid w:val="00226E7F"/>
    <w:rsid w:val="00226FAA"/>
    <w:rsid w:val="002278C2"/>
    <w:rsid w:val="0022797E"/>
    <w:rsid w:val="002279E0"/>
    <w:rsid w:val="002279FE"/>
    <w:rsid w:val="00227CCE"/>
    <w:rsid w:val="00227D36"/>
    <w:rsid w:val="002311F1"/>
    <w:rsid w:val="00231957"/>
    <w:rsid w:val="00231E40"/>
    <w:rsid w:val="002321D6"/>
    <w:rsid w:val="00232492"/>
    <w:rsid w:val="002328B3"/>
    <w:rsid w:val="00232BD7"/>
    <w:rsid w:val="00232C77"/>
    <w:rsid w:val="002334B0"/>
    <w:rsid w:val="002336E4"/>
    <w:rsid w:val="00233930"/>
    <w:rsid w:val="002347DA"/>
    <w:rsid w:val="00234EF9"/>
    <w:rsid w:val="002350CB"/>
    <w:rsid w:val="00235ECB"/>
    <w:rsid w:val="00236561"/>
    <w:rsid w:val="002368D8"/>
    <w:rsid w:val="00236CF8"/>
    <w:rsid w:val="00236DC8"/>
    <w:rsid w:val="00236EA3"/>
    <w:rsid w:val="002375B5"/>
    <w:rsid w:val="00237673"/>
    <w:rsid w:val="002379FE"/>
    <w:rsid w:val="00237A04"/>
    <w:rsid w:val="00237AA9"/>
    <w:rsid w:val="00237AD0"/>
    <w:rsid w:val="00240104"/>
    <w:rsid w:val="00240595"/>
    <w:rsid w:val="00241691"/>
    <w:rsid w:val="00241733"/>
    <w:rsid w:val="00241CAC"/>
    <w:rsid w:val="002422BC"/>
    <w:rsid w:val="00242612"/>
    <w:rsid w:val="00242909"/>
    <w:rsid w:val="00242DF5"/>
    <w:rsid w:val="0024376A"/>
    <w:rsid w:val="002437DF"/>
    <w:rsid w:val="00243AEF"/>
    <w:rsid w:val="00243E7A"/>
    <w:rsid w:val="002444F2"/>
    <w:rsid w:val="00244A8A"/>
    <w:rsid w:val="00244E51"/>
    <w:rsid w:val="00244EFA"/>
    <w:rsid w:val="002452D4"/>
    <w:rsid w:val="002459F7"/>
    <w:rsid w:val="00245C45"/>
    <w:rsid w:val="00245D3D"/>
    <w:rsid w:val="00245E09"/>
    <w:rsid w:val="00245E8F"/>
    <w:rsid w:val="002463D3"/>
    <w:rsid w:val="00246956"/>
    <w:rsid w:val="00246C6D"/>
    <w:rsid w:val="002471FB"/>
    <w:rsid w:val="00247A7F"/>
    <w:rsid w:val="00247C1A"/>
    <w:rsid w:val="00247D02"/>
    <w:rsid w:val="0025075E"/>
    <w:rsid w:val="00250C9B"/>
    <w:rsid w:val="00251063"/>
    <w:rsid w:val="00251E63"/>
    <w:rsid w:val="00252190"/>
    <w:rsid w:val="0025222A"/>
    <w:rsid w:val="002523CE"/>
    <w:rsid w:val="002529B3"/>
    <w:rsid w:val="00252E76"/>
    <w:rsid w:val="0025342C"/>
    <w:rsid w:val="002534FC"/>
    <w:rsid w:val="002539C6"/>
    <w:rsid w:val="00253A10"/>
    <w:rsid w:val="00253B31"/>
    <w:rsid w:val="00253FAF"/>
    <w:rsid w:val="00254BB9"/>
    <w:rsid w:val="00256CF3"/>
    <w:rsid w:val="0025767E"/>
    <w:rsid w:val="00257804"/>
    <w:rsid w:val="00257F8A"/>
    <w:rsid w:val="00260277"/>
    <w:rsid w:val="0026041C"/>
    <w:rsid w:val="0026061A"/>
    <w:rsid w:val="0026107A"/>
    <w:rsid w:val="002610EF"/>
    <w:rsid w:val="00261191"/>
    <w:rsid w:val="0026135E"/>
    <w:rsid w:val="002616F5"/>
    <w:rsid w:val="00261812"/>
    <w:rsid w:val="0026254B"/>
    <w:rsid w:val="002625B8"/>
    <w:rsid w:val="00262CA1"/>
    <w:rsid w:val="002631FA"/>
    <w:rsid w:val="0026367D"/>
    <w:rsid w:val="00263ACD"/>
    <w:rsid w:val="00263B59"/>
    <w:rsid w:val="00263BBB"/>
    <w:rsid w:val="00264327"/>
    <w:rsid w:val="00264726"/>
    <w:rsid w:val="00265250"/>
    <w:rsid w:val="002658F9"/>
    <w:rsid w:val="00265E80"/>
    <w:rsid w:val="00265F51"/>
    <w:rsid w:val="00266E29"/>
    <w:rsid w:val="00266FC4"/>
    <w:rsid w:val="0026704A"/>
    <w:rsid w:val="00267243"/>
    <w:rsid w:val="00267B49"/>
    <w:rsid w:val="0027046A"/>
    <w:rsid w:val="00270828"/>
    <w:rsid w:val="00270A24"/>
    <w:rsid w:val="00270C7C"/>
    <w:rsid w:val="00270D12"/>
    <w:rsid w:val="00271547"/>
    <w:rsid w:val="0027191C"/>
    <w:rsid w:val="002719D4"/>
    <w:rsid w:val="0027251B"/>
    <w:rsid w:val="0027251C"/>
    <w:rsid w:val="002726F6"/>
    <w:rsid w:val="00272711"/>
    <w:rsid w:val="00272E01"/>
    <w:rsid w:val="0027302E"/>
    <w:rsid w:val="00273B26"/>
    <w:rsid w:val="0027453F"/>
    <w:rsid w:val="00274C75"/>
    <w:rsid w:val="002752AA"/>
    <w:rsid w:val="00275B62"/>
    <w:rsid w:val="0027650E"/>
    <w:rsid w:val="0027670D"/>
    <w:rsid w:val="00277001"/>
    <w:rsid w:val="002771D8"/>
    <w:rsid w:val="00277580"/>
    <w:rsid w:val="00277949"/>
    <w:rsid w:val="00277B3E"/>
    <w:rsid w:val="00277BCC"/>
    <w:rsid w:val="002800DF"/>
    <w:rsid w:val="002800E4"/>
    <w:rsid w:val="00280501"/>
    <w:rsid w:val="00280670"/>
    <w:rsid w:val="00280ABC"/>
    <w:rsid w:val="0028109F"/>
    <w:rsid w:val="002810F1"/>
    <w:rsid w:val="00281CD5"/>
    <w:rsid w:val="00282003"/>
    <w:rsid w:val="0028236C"/>
    <w:rsid w:val="00282723"/>
    <w:rsid w:val="00282AC9"/>
    <w:rsid w:val="00283ECC"/>
    <w:rsid w:val="00283FDE"/>
    <w:rsid w:val="00283FEB"/>
    <w:rsid w:val="00284982"/>
    <w:rsid w:val="00284A9A"/>
    <w:rsid w:val="00284AA4"/>
    <w:rsid w:val="00284AEC"/>
    <w:rsid w:val="00284B00"/>
    <w:rsid w:val="002851A8"/>
    <w:rsid w:val="002851EF"/>
    <w:rsid w:val="002854B2"/>
    <w:rsid w:val="00285C25"/>
    <w:rsid w:val="00286527"/>
    <w:rsid w:val="00286811"/>
    <w:rsid w:val="002868C7"/>
    <w:rsid w:val="0028691A"/>
    <w:rsid w:val="00287228"/>
    <w:rsid w:val="00287335"/>
    <w:rsid w:val="00287520"/>
    <w:rsid w:val="0028754B"/>
    <w:rsid w:val="002875CB"/>
    <w:rsid w:val="002877FA"/>
    <w:rsid w:val="00287942"/>
    <w:rsid w:val="002879DD"/>
    <w:rsid w:val="00287A91"/>
    <w:rsid w:val="00287EA0"/>
    <w:rsid w:val="002904FD"/>
    <w:rsid w:val="0029090B"/>
    <w:rsid w:val="00290FCC"/>
    <w:rsid w:val="00292EBE"/>
    <w:rsid w:val="00293016"/>
    <w:rsid w:val="002937ED"/>
    <w:rsid w:val="00293AD2"/>
    <w:rsid w:val="00293B81"/>
    <w:rsid w:val="00294615"/>
    <w:rsid w:val="00294749"/>
    <w:rsid w:val="00294BD2"/>
    <w:rsid w:val="0029570A"/>
    <w:rsid w:val="00296165"/>
    <w:rsid w:val="00296CC2"/>
    <w:rsid w:val="00296DB2"/>
    <w:rsid w:val="00297B1F"/>
    <w:rsid w:val="00297C7E"/>
    <w:rsid w:val="002A0160"/>
    <w:rsid w:val="002A0685"/>
    <w:rsid w:val="002A0C44"/>
    <w:rsid w:val="002A0F32"/>
    <w:rsid w:val="002A0F8D"/>
    <w:rsid w:val="002A1016"/>
    <w:rsid w:val="002A1419"/>
    <w:rsid w:val="002A1665"/>
    <w:rsid w:val="002A1A49"/>
    <w:rsid w:val="002A1A81"/>
    <w:rsid w:val="002A1DA1"/>
    <w:rsid w:val="002A2611"/>
    <w:rsid w:val="002A26D6"/>
    <w:rsid w:val="002A27D9"/>
    <w:rsid w:val="002A282B"/>
    <w:rsid w:val="002A2F6E"/>
    <w:rsid w:val="002A398F"/>
    <w:rsid w:val="002A4961"/>
    <w:rsid w:val="002A4C1E"/>
    <w:rsid w:val="002A4D8A"/>
    <w:rsid w:val="002A687B"/>
    <w:rsid w:val="002A7705"/>
    <w:rsid w:val="002A792E"/>
    <w:rsid w:val="002A7F55"/>
    <w:rsid w:val="002A7F74"/>
    <w:rsid w:val="002B08F9"/>
    <w:rsid w:val="002B096C"/>
    <w:rsid w:val="002B0ECE"/>
    <w:rsid w:val="002B2935"/>
    <w:rsid w:val="002B357E"/>
    <w:rsid w:val="002B37B3"/>
    <w:rsid w:val="002B3AF8"/>
    <w:rsid w:val="002B4C78"/>
    <w:rsid w:val="002B4F8B"/>
    <w:rsid w:val="002B51DC"/>
    <w:rsid w:val="002B59C0"/>
    <w:rsid w:val="002B5AD2"/>
    <w:rsid w:val="002B5B15"/>
    <w:rsid w:val="002B5DEA"/>
    <w:rsid w:val="002B6882"/>
    <w:rsid w:val="002B6BE1"/>
    <w:rsid w:val="002B6EDF"/>
    <w:rsid w:val="002B72D2"/>
    <w:rsid w:val="002B7B29"/>
    <w:rsid w:val="002B7BCB"/>
    <w:rsid w:val="002B7FCE"/>
    <w:rsid w:val="002C024C"/>
    <w:rsid w:val="002C074B"/>
    <w:rsid w:val="002C0AE1"/>
    <w:rsid w:val="002C0D1A"/>
    <w:rsid w:val="002C0E30"/>
    <w:rsid w:val="002C0F67"/>
    <w:rsid w:val="002C20C5"/>
    <w:rsid w:val="002C21ED"/>
    <w:rsid w:val="002C3010"/>
    <w:rsid w:val="002C33DA"/>
    <w:rsid w:val="002C372C"/>
    <w:rsid w:val="002C385D"/>
    <w:rsid w:val="002C3F88"/>
    <w:rsid w:val="002C40E0"/>
    <w:rsid w:val="002C57DE"/>
    <w:rsid w:val="002C5C92"/>
    <w:rsid w:val="002C6BCA"/>
    <w:rsid w:val="002C6EE5"/>
    <w:rsid w:val="002C7029"/>
    <w:rsid w:val="002C7547"/>
    <w:rsid w:val="002C7CAF"/>
    <w:rsid w:val="002C7D1A"/>
    <w:rsid w:val="002D0AC6"/>
    <w:rsid w:val="002D0B23"/>
    <w:rsid w:val="002D1EE9"/>
    <w:rsid w:val="002D2140"/>
    <w:rsid w:val="002D2671"/>
    <w:rsid w:val="002D3BBA"/>
    <w:rsid w:val="002D3ED0"/>
    <w:rsid w:val="002D41F4"/>
    <w:rsid w:val="002D466A"/>
    <w:rsid w:val="002D51C2"/>
    <w:rsid w:val="002D578D"/>
    <w:rsid w:val="002D5966"/>
    <w:rsid w:val="002D5A37"/>
    <w:rsid w:val="002D5DBD"/>
    <w:rsid w:val="002D5F3C"/>
    <w:rsid w:val="002D6300"/>
    <w:rsid w:val="002D6541"/>
    <w:rsid w:val="002D658F"/>
    <w:rsid w:val="002D76A0"/>
    <w:rsid w:val="002D7A03"/>
    <w:rsid w:val="002D7A68"/>
    <w:rsid w:val="002E013F"/>
    <w:rsid w:val="002E0A42"/>
    <w:rsid w:val="002E1993"/>
    <w:rsid w:val="002E19C4"/>
    <w:rsid w:val="002E1B08"/>
    <w:rsid w:val="002E1F4D"/>
    <w:rsid w:val="002E23BD"/>
    <w:rsid w:val="002E248A"/>
    <w:rsid w:val="002E2695"/>
    <w:rsid w:val="002E32FE"/>
    <w:rsid w:val="002E345F"/>
    <w:rsid w:val="002E4054"/>
    <w:rsid w:val="002E4C78"/>
    <w:rsid w:val="002E57E5"/>
    <w:rsid w:val="002E5B11"/>
    <w:rsid w:val="002E5E5E"/>
    <w:rsid w:val="002E62E3"/>
    <w:rsid w:val="002E635F"/>
    <w:rsid w:val="002E650E"/>
    <w:rsid w:val="002E6582"/>
    <w:rsid w:val="002E6911"/>
    <w:rsid w:val="002E7588"/>
    <w:rsid w:val="002E7773"/>
    <w:rsid w:val="002E7A4F"/>
    <w:rsid w:val="002E7B3E"/>
    <w:rsid w:val="002E7EA1"/>
    <w:rsid w:val="002F00AC"/>
    <w:rsid w:val="002F09E2"/>
    <w:rsid w:val="002F0B80"/>
    <w:rsid w:val="002F0B8E"/>
    <w:rsid w:val="002F13CA"/>
    <w:rsid w:val="002F17C0"/>
    <w:rsid w:val="002F2A17"/>
    <w:rsid w:val="002F32D0"/>
    <w:rsid w:val="002F4E24"/>
    <w:rsid w:val="002F51F9"/>
    <w:rsid w:val="002F5384"/>
    <w:rsid w:val="002F54F0"/>
    <w:rsid w:val="002F5EAF"/>
    <w:rsid w:val="002F5FAB"/>
    <w:rsid w:val="002F602A"/>
    <w:rsid w:val="002F669C"/>
    <w:rsid w:val="002F731B"/>
    <w:rsid w:val="002F7592"/>
    <w:rsid w:val="002F7814"/>
    <w:rsid w:val="002F7F63"/>
    <w:rsid w:val="0030016F"/>
    <w:rsid w:val="003001A2"/>
    <w:rsid w:val="003002AD"/>
    <w:rsid w:val="0030041F"/>
    <w:rsid w:val="00300C57"/>
    <w:rsid w:val="00300C5E"/>
    <w:rsid w:val="00300D5C"/>
    <w:rsid w:val="00301399"/>
    <w:rsid w:val="00301CDC"/>
    <w:rsid w:val="003021DE"/>
    <w:rsid w:val="00302372"/>
    <w:rsid w:val="0030259D"/>
    <w:rsid w:val="00302DB4"/>
    <w:rsid w:val="0030341E"/>
    <w:rsid w:val="00303464"/>
    <w:rsid w:val="00303E81"/>
    <w:rsid w:val="0030436B"/>
    <w:rsid w:val="00304CEF"/>
    <w:rsid w:val="00304FD8"/>
    <w:rsid w:val="00305304"/>
    <w:rsid w:val="0030549E"/>
    <w:rsid w:val="00305AC9"/>
    <w:rsid w:val="00305B77"/>
    <w:rsid w:val="00305C84"/>
    <w:rsid w:val="003065D6"/>
    <w:rsid w:val="0030684B"/>
    <w:rsid w:val="00306DEB"/>
    <w:rsid w:val="0030704A"/>
    <w:rsid w:val="0030727B"/>
    <w:rsid w:val="003074B4"/>
    <w:rsid w:val="00307594"/>
    <w:rsid w:val="003076D5"/>
    <w:rsid w:val="00307CBC"/>
    <w:rsid w:val="00307DC1"/>
    <w:rsid w:val="0031105F"/>
    <w:rsid w:val="00311C1B"/>
    <w:rsid w:val="003120FA"/>
    <w:rsid w:val="0031234E"/>
    <w:rsid w:val="0031247D"/>
    <w:rsid w:val="00312DC2"/>
    <w:rsid w:val="00313996"/>
    <w:rsid w:val="00314B0C"/>
    <w:rsid w:val="00314C22"/>
    <w:rsid w:val="00314D57"/>
    <w:rsid w:val="00315407"/>
    <w:rsid w:val="00315B35"/>
    <w:rsid w:val="00316075"/>
    <w:rsid w:val="00317B20"/>
    <w:rsid w:val="00317C31"/>
    <w:rsid w:val="003205AC"/>
    <w:rsid w:val="003208A2"/>
    <w:rsid w:val="00320916"/>
    <w:rsid w:val="00321374"/>
    <w:rsid w:val="0032192F"/>
    <w:rsid w:val="00322080"/>
    <w:rsid w:val="00322165"/>
    <w:rsid w:val="003228CE"/>
    <w:rsid w:val="0032294C"/>
    <w:rsid w:val="00323082"/>
    <w:rsid w:val="00324491"/>
    <w:rsid w:val="0032451B"/>
    <w:rsid w:val="0032455B"/>
    <w:rsid w:val="003245D3"/>
    <w:rsid w:val="003252BC"/>
    <w:rsid w:val="00325346"/>
    <w:rsid w:val="00325FD0"/>
    <w:rsid w:val="0032610E"/>
    <w:rsid w:val="0032711A"/>
    <w:rsid w:val="00327189"/>
    <w:rsid w:val="00327284"/>
    <w:rsid w:val="003272EE"/>
    <w:rsid w:val="00327636"/>
    <w:rsid w:val="00327776"/>
    <w:rsid w:val="00327979"/>
    <w:rsid w:val="00327CB8"/>
    <w:rsid w:val="00327E89"/>
    <w:rsid w:val="0033080B"/>
    <w:rsid w:val="00331013"/>
    <w:rsid w:val="003316B4"/>
    <w:rsid w:val="003318FC"/>
    <w:rsid w:val="00331B49"/>
    <w:rsid w:val="00331CF5"/>
    <w:rsid w:val="00332065"/>
    <w:rsid w:val="00332190"/>
    <w:rsid w:val="003324F6"/>
    <w:rsid w:val="00333040"/>
    <w:rsid w:val="00333DBA"/>
    <w:rsid w:val="00333F02"/>
    <w:rsid w:val="00334213"/>
    <w:rsid w:val="00334716"/>
    <w:rsid w:val="00335270"/>
    <w:rsid w:val="003356DA"/>
    <w:rsid w:val="003358D4"/>
    <w:rsid w:val="003361EE"/>
    <w:rsid w:val="003362EA"/>
    <w:rsid w:val="0033674E"/>
    <w:rsid w:val="00336B4E"/>
    <w:rsid w:val="00337C77"/>
    <w:rsid w:val="00340451"/>
    <w:rsid w:val="00340DA0"/>
    <w:rsid w:val="0034159F"/>
    <w:rsid w:val="0034197C"/>
    <w:rsid w:val="003419C2"/>
    <w:rsid w:val="003419C9"/>
    <w:rsid w:val="0034267F"/>
    <w:rsid w:val="003431B3"/>
    <w:rsid w:val="003438E7"/>
    <w:rsid w:val="003438FF"/>
    <w:rsid w:val="00343C44"/>
    <w:rsid w:val="00343EE2"/>
    <w:rsid w:val="00344A4B"/>
    <w:rsid w:val="003452F1"/>
    <w:rsid w:val="00345563"/>
    <w:rsid w:val="00345744"/>
    <w:rsid w:val="0034599F"/>
    <w:rsid w:val="003459E5"/>
    <w:rsid w:val="003469E9"/>
    <w:rsid w:val="00347507"/>
    <w:rsid w:val="0034761B"/>
    <w:rsid w:val="003501FA"/>
    <w:rsid w:val="003503B9"/>
    <w:rsid w:val="00350928"/>
    <w:rsid w:val="00350942"/>
    <w:rsid w:val="00350D3C"/>
    <w:rsid w:val="00350FF0"/>
    <w:rsid w:val="0035146D"/>
    <w:rsid w:val="00351649"/>
    <w:rsid w:val="00351656"/>
    <w:rsid w:val="003516BE"/>
    <w:rsid w:val="003517CE"/>
    <w:rsid w:val="00351CDE"/>
    <w:rsid w:val="00351FD1"/>
    <w:rsid w:val="00352031"/>
    <w:rsid w:val="00352087"/>
    <w:rsid w:val="00352356"/>
    <w:rsid w:val="00352958"/>
    <w:rsid w:val="00352AE8"/>
    <w:rsid w:val="00353103"/>
    <w:rsid w:val="00353C10"/>
    <w:rsid w:val="00353F73"/>
    <w:rsid w:val="00354245"/>
    <w:rsid w:val="0035493C"/>
    <w:rsid w:val="00354A50"/>
    <w:rsid w:val="00354E2E"/>
    <w:rsid w:val="00355958"/>
    <w:rsid w:val="00355CB0"/>
    <w:rsid w:val="00355F06"/>
    <w:rsid w:val="00355FE8"/>
    <w:rsid w:val="003563CD"/>
    <w:rsid w:val="00356457"/>
    <w:rsid w:val="00356566"/>
    <w:rsid w:val="003576BB"/>
    <w:rsid w:val="003577DD"/>
    <w:rsid w:val="00357BEF"/>
    <w:rsid w:val="00360032"/>
    <w:rsid w:val="0036026A"/>
    <w:rsid w:val="0036052C"/>
    <w:rsid w:val="00360739"/>
    <w:rsid w:val="00360CA5"/>
    <w:rsid w:val="0036103E"/>
    <w:rsid w:val="00361917"/>
    <w:rsid w:val="00361FE1"/>
    <w:rsid w:val="00362007"/>
    <w:rsid w:val="0036291D"/>
    <w:rsid w:val="00362C4B"/>
    <w:rsid w:val="00362C71"/>
    <w:rsid w:val="003631A3"/>
    <w:rsid w:val="0036324E"/>
    <w:rsid w:val="00363262"/>
    <w:rsid w:val="003632F2"/>
    <w:rsid w:val="003633E8"/>
    <w:rsid w:val="0036363B"/>
    <w:rsid w:val="003638FC"/>
    <w:rsid w:val="00363CF1"/>
    <w:rsid w:val="00363D2F"/>
    <w:rsid w:val="00364005"/>
    <w:rsid w:val="0036401E"/>
    <w:rsid w:val="00365540"/>
    <w:rsid w:val="0036588B"/>
    <w:rsid w:val="00365D8C"/>
    <w:rsid w:val="00366333"/>
    <w:rsid w:val="0036638B"/>
    <w:rsid w:val="00367281"/>
    <w:rsid w:val="00367BBF"/>
    <w:rsid w:val="003705BF"/>
    <w:rsid w:val="00370705"/>
    <w:rsid w:val="00371818"/>
    <w:rsid w:val="00371C8E"/>
    <w:rsid w:val="00371D15"/>
    <w:rsid w:val="0037291F"/>
    <w:rsid w:val="00372BA3"/>
    <w:rsid w:val="00372D34"/>
    <w:rsid w:val="00373002"/>
    <w:rsid w:val="003736FB"/>
    <w:rsid w:val="00374013"/>
    <w:rsid w:val="00374782"/>
    <w:rsid w:val="0037478D"/>
    <w:rsid w:val="00374B3D"/>
    <w:rsid w:val="0037520D"/>
    <w:rsid w:val="0037548C"/>
    <w:rsid w:val="003757CE"/>
    <w:rsid w:val="00376783"/>
    <w:rsid w:val="0037684B"/>
    <w:rsid w:val="003769E5"/>
    <w:rsid w:val="0037748D"/>
    <w:rsid w:val="00377573"/>
    <w:rsid w:val="003779E0"/>
    <w:rsid w:val="00380075"/>
    <w:rsid w:val="00380670"/>
    <w:rsid w:val="00380920"/>
    <w:rsid w:val="00381100"/>
    <w:rsid w:val="003813AD"/>
    <w:rsid w:val="00381DF6"/>
    <w:rsid w:val="00382DBB"/>
    <w:rsid w:val="003835AB"/>
    <w:rsid w:val="003837D4"/>
    <w:rsid w:val="0038395B"/>
    <w:rsid w:val="00384932"/>
    <w:rsid w:val="00385137"/>
    <w:rsid w:val="003853E9"/>
    <w:rsid w:val="003858FF"/>
    <w:rsid w:val="003864E8"/>
    <w:rsid w:val="003867AD"/>
    <w:rsid w:val="0038786A"/>
    <w:rsid w:val="00390DF4"/>
    <w:rsid w:val="00391181"/>
    <w:rsid w:val="003924BD"/>
    <w:rsid w:val="00392845"/>
    <w:rsid w:val="00392ADD"/>
    <w:rsid w:val="00392C3E"/>
    <w:rsid w:val="00392F1B"/>
    <w:rsid w:val="0039323B"/>
    <w:rsid w:val="00393C96"/>
    <w:rsid w:val="00393DED"/>
    <w:rsid w:val="0039457F"/>
    <w:rsid w:val="00394671"/>
    <w:rsid w:val="003951AC"/>
    <w:rsid w:val="00395A30"/>
    <w:rsid w:val="00396059"/>
    <w:rsid w:val="0039629B"/>
    <w:rsid w:val="0039667D"/>
    <w:rsid w:val="00396803"/>
    <w:rsid w:val="003972AB"/>
    <w:rsid w:val="00397B4F"/>
    <w:rsid w:val="00397D4F"/>
    <w:rsid w:val="003A00CA"/>
    <w:rsid w:val="003A043C"/>
    <w:rsid w:val="003A115A"/>
    <w:rsid w:val="003A1290"/>
    <w:rsid w:val="003A13C5"/>
    <w:rsid w:val="003A14A5"/>
    <w:rsid w:val="003A239C"/>
    <w:rsid w:val="003A24D7"/>
    <w:rsid w:val="003A2670"/>
    <w:rsid w:val="003A2967"/>
    <w:rsid w:val="003A302A"/>
    <w:rsid w:val="003A381A"/>
    <w:rsid w:val="003A3D4F"/>
    <w:rsid w:val="003A40D9"/>
    <w:rsid w:val="003A4101"/>
    <w:rsid w:val="003A4108"/>
    <w:rsid w:val="003A44E5"/>
    <w:rsid w:val="003A4BE0"/>
    <w:rsid w:val="003A50D0"/>
    <w:rsid w:val="003A513C"/>
    <w:rsid w:val="003A5796"/>
    <w:rsid w:val="003A5A4C"/>
    <w:rsid w:val="003A62A4"/>
    <w:rsid w:val="003A6C65"/>
    <w:rsid w:val="003A7334"/>
    <w:rsid w:val="003A7509"/>
    <w:rsid w:val="003A7A46"/>
    <w:rsid w:val="003A7C92"/>
    <w:rsid w:val="003A7D13"/>
    <w:rsid w:val="003B0A79"/>
    <w:rsid w:val="003B11CF"/>
    <w:rsid w:val="003B1456"/>
    <w:rsid w:val="003B1533"/>
    <w:rsid w:val="003B1C48"/>
    <w:rsid w:val="003B2F11"/>
    <w:rsid w:val="003B313D"/>
    <w:rsid w:val="003B35FC"/>
    <w:rsid w:val="003B38E2"/>
    <w:rsid w:val="003B4019"/>
    <w:rsid w:val="003B425A"/>
    <w:rsid w:val="003B46E5"/>
    <w:rsid w:val="003B4ADC"/>
    <w:rsid w:val="003B4B99"/>
    <w:rsid w:val="003B4E7F"/>
    <w:rsid w:val="003B4ED0"/>
    <w:rsid w:val="003B522A"/>
    <w:rsid w:val="003B68DD"/>
    <w:rsid w:val="003C045C"/>
    <w:rsid w:val="003C05EC"/>
    <w:rsid w:val="003C087C"/>
    <w:rsid w:val="003C0C96"/>
    <w:rsid w:val="003C1158"/>
    <w:rsid w:val="003C13E1"/>
    <w:rsid w:val="003C14A7"/>
    <w:rsid w:val="003C1F73"/>
    <w:rsid w:val="003C2015"/>
    <w:rsid w:val="003C2E7E"/>
    <w:rsid w:val="003C3512"/>
    <w:rsid w:val="003C3E9F"/>
    <w:rsid w:val="003C498C"/>
    <w:rsid w:val="003C4F59"/>
    <w:rsid w:val="003C5187"/>
    <w:rsid w:val="003C5464"/>
    <w:rsid w:val="003C5B9B"/>
    <w:rsid w:val="003C62BE"/>
    <w:rsid w:val="003C77D9"/>
    <w:rsid w:val="003C7970"/>
    <w:rsid w:val="003C7AE8"/>
    <w:rsid w:val="003C7F4F"/>
    <w:rsid w:val="003D0432"/>
    <w:rsid w:val="003D066E"/>
    <w:rsid w:val="003D080B"/>
    <w:rsid w:val="003D1CC3"/>
    <w:rsid w:val="003D2042"/>
    <w:rsid w:val="003D249F"/>
    <w:rsid w:val="003D24B0"/>
    <w:rsid w:val="003D2877"/>
    <w:rsid w:val="003D3A54"/>
    <w:rsid w:val="003D4636"/>
    <w:rsid w:val="003D507A"/>
    <w:rsid w:val="003D50AB"/>
    <w:rsid w:val="003D5757"/>
    <w:rsid w:val="003D5E27"/>
    <w:rsid w:val="003D63CD"/>
    <w:rsid w:val="003D6482"/>
    <w:rsid w:val="003D69D6"/>
    <w:rsid w:val="003D72AF"/>
    <w:rsid w:val="003D73CC"/>
    <w:rsid w:val="003D74FC"/>
    <w:rsid w:val="003D7814"/>
    <w:rsid w:val="003D7A43"/>
    <w:rsid w:val="003D7A63"/>
    <w:rsid w:val="003E013D"/>
    <w:rsid w:val="003E0956"/>
    <w:rsid w:val="003E15AA"/>
    <w:rsid w:val="003E2694"/>
    <w:rsid w:val="003E2C9B"/>
    <w:rsid w:val="003E2F0D"/>
    <w:rsid w:val="003E3188"/>
    <w:rsid w:val="003E366D"/>
    <w:rsid w:val="003E377A"/>
    <w:rsid w:val="003E3983"/>
    <w:rsid w:val="003E3C90"/>
    <w:rsid w:val="003E41F1"/>
    <w:rsid w:val="003E4358"/>
    <w:rsid w:val="003E4EFF"/>
    <w:rsid w:val="003E59B2"/>
    <w:rsid w:val="003E5D47"/>
    <w:rsid w:val="003E5F64"/>
    <w:rsid w:val="003E646B"/>
    <w:rsid w:val="003E7089"/>
    <w:rsid w:val="003E7A2D"/>
    <w:rsid w:val="003E7F05"/>
    <w:rsid w:val="003E7FA1"/>
    <w:rsid w:val="003F001C"/>
    <w:rsid w:val="003F04D7"/>
    <w:rsid w:val="003F0ABA"/>
    <w:rsid w:val="003F0EB2"/>
    <w:rsid w:val="003F123E"/>
    <w:rsid w:val="003F12CC"/>
    <w:rsid w:val="003F1328"/>
    <w:rsid w:val="003F1F2C"/>
    <w:rsid w:val="003F2344"/>
    <w:rsid w:val="003F2C06"/>
    <w:rsid w:val="003F4723"/>
    <w:rsid w:val="003F564B"/>
    <w:rsid w:val="003F6101"/>
    <w:rsid w:val="003F62D0"/>
    <w:rsid w:val="003F6D93"/>
    <w:rsid w:val="003F7C2D"/>
    <w:rsid w:val="00400A0F"/>
    <w:rsid w:val="00400C50"/>
    <w:rsid w:val="00400F75"/>
    <w:rsid w:val="00401174"/>
    <w:rsid w:val="00401D7B"/>
    <w:rsid w:val="0040305D"/>
    <w:rsid w:val="0040318A"/>
    <w:rsid w:val="004031E1"/>
    <w:rsid w:val="0040368E"/>
    <w:rsid w:val="004036CB"/>
    <w:rsid w:val="00403975"/>
    <w:rsid w:val="0040399D"/>
    <w:rsid w:val="00403B1A"/>
    <w:rsid w:val="004042C5"/>
    <w:rsid w:val="004046D8"/>
    <w:rsid w:val="00405E74"/>
    <w:rsid w:val="0040617D"/>
    <w:rsid w:val="00406726"/>
    <w:rsid w:val="0040673B"/>
    <w:rsid w:val="0040677E"/>
    <w:rsid w:val="00406CF2"/>
    <w:rsid w:val="0040780B"/>
    <w:rsid w:val="00407DC4"/>
    <w:rsid w:val="00410141"/>
    <w:rsid w:val="00410172"/>
    <w:rsid w:val="0041031C"/>
    <w:rsid w:val="0041045F"/>
    <w:rsid w:val="004112FE"/>
    <w:rsid w:val="0041157A"/>
    <w:rsid w:val="00411A12"/>
    <w:rsid w:val="00411C8D"/>
    <w:rsid w:val="00411F77"/>
    <w:rsid w:val="004120BE"/>
    <w:rsid w:val="004126A4"/>
    <w:rsid w:val="00412CBB"/>
    <w:rsid w:val="004132B1"/>
    <w:rsid w:val="0041398D"/>
    <w:rsid w:val="00413A2B"/>
    <w:rsid w:val="00413F1A"/>
    <w:rsid w:val="00415133"/>
    <w:rsid w:val="00415526"/>
    <w:rsid w:val="004161C7"/>
    <w:rsid w:val="00416AEE"/>
    <w:rsid w:val="00416C2B"/>
    <w:rsid w:val="0041717B"/>
    <w:rsid w:val="0041731B"/>
    <w:rsid w:val="00417663"/>
    <w:rsid w:val="004179ED"/>
    <w:rsid w:val="004179F6"/>
    <w:rsid w:val="0042097D"/>
    <w:rsid w:val="00420D14"/>
    <w:rsid w:val="00420EE7"/>
    <w:rsid w:val="00421C5C"/>
    <w:rsid w:val="00421CFC"/>
    <w:rsid w:val="004221AF"/>
    <w:rsid w:val="00422963"/>
    <w:rsid w:val="00422F22"/>
    <w:rsid w:val="00423521"/>
    <w:rsid w:val="004235F2"/>
    <w:rsid w:val="00423823"/>
    <w:rsid w:val="00423829"/>
    <w:rsid w:val="00423EAE"/>
    <w:rsid w:val="00423EFE"/>
    <w:rsid w:val="0042493D"/>
    <w:rsid w:val="00424C57"/>
    <w:rsid w:val="00424D4E"/>
    <w:rsid w:val="004256B5"/>
    <w:rsid w:val="00425884"/>
    <w:rsid w:val="00425CCD"/>
    <w:rsid w:val="004260B1"/>
    <w:rsid w:val="0042638C"/>
    <w:rsid w:val="00426656"/>
    <w:rsid w:val="0042665D"/>
    <w:rsid w:val="004267C7"/>
    <w:rsid w:val="0042688B"/>
    <w:rsid w:val="00426DF4"/>
    <w:rsid w:val="00426EE0"/>
    <w:rsid w:val="0042766A"/>
    <w:rsid w:val="00427E78"/>
    <w:rsid w:val="00427FA9"/>
    <w:rsid w:val="00430636"/>
    <w:rsid w:val="00430835"/>
    <w:rsid w:val="00430FFA"/>
    <w:rsid w:val="0043149A"/>
    <w:rsid w:val="004317C6"/>
    <w:rsid w:val="00432119"/>
    <w:rsid w:val="00432917"/>
    <w:rsid w:val="00433808"/>
    <w:rsid w:val="0043391B"/>
    <w:rsid w:val="00433B02"/>
    <w:rsid w:val="00433B67"/>
    <w:rsid w:val="00433E0D"/>
    <w:rsid w:val="00433EBA"/>
    <w:rsid w:val="00433F4B"/>
    <w:rsid w:val="0043411F"/>
    <w:rsid w:val="004346D8"/>
    <w:rsid w:val="00434749"/>
    <w:rsid w:val="00434CB7"/>
    <w:rsid w:val="00435509"/>
    <w:rsid w:val="00435BD6"/>
    <w:rsid w:val="00436D57"/>
    <w:rsid w:val="00436F09"/>
    <w:rsid w:val="00440548"/>
    <w:rsid w:val="00440742"/>
    <w:rsid w:val="00440F4B"/>
    <w:rsid w:val="004410E2"/>
    <w:rsid w:val="004412D6"/>
    <w:rsid w:val="00441689"/>
    <w:rsid w:val="004417BE"/>
    <w:rsid w:val="00441910"/>
    <w:rsid w:val="00441B5B"/>
    <w:rsid w:val="00441E6F"/>
    <w:rsid w:val="0044274F"/>
    <w:rsid w:val="00443316"/>
    <w:rsid w:val="00443E30"/>
    <w:rsid w:val="00443E66"/>
    <w:rsid w:val="0044433F"/>
    <w:rsid w:val="004446B9"/>
    <w:rsid w:val="00444AD8"/>
    <w:rsid w:val="00444F38"/>
    <w:rsid w:val="00445150"/>
    <w:rsid w:val="00445179"/>
    <w:rsid w:val="004452BA"/>
    <w:rsid w:val="004453E9"/>
    <w:rsid w:val="0044561B"/>
    <w:rsid w:val="00445B8B"/>
    <w:rsid w:val="00445C7F"/>
    <w:rsid w:val="00446431"/>
    <w:rsid w:val="004467C6"/>
    <w:rsid w:val="004470A1"/>
    <w:rsid w:val="00447A93"/>
    <w:rsid w:val="0045067C"/>
    <w:rsid w:val="004509F3"/>
    <w:rsid w:val="00450B76"/>
    <w:rsid w:val="004510E0"/>
    <w:rsid w:val="0045229E"/>
    <w:rsid w:val="0045285F"/>
    <w:rsid w:val="00452B74"/>
    <w:rsid w:val="00452B7B"/>
    <w:rsid w:val="00452E5B"/>
    <w:rsid w:val="00452EDC"/>
    <w:rsid w:val="004532AA"/>
    <w:rsid w:val="00453498"/>
    <w:rsid w:val="004547AF"/>
    <w:rsid w:val="004553B7"/>
    <w:rsid w:val="004558A8"/>
    <w:rsid w:val="00455949"/>
    <w:rsid w:val="00455F44"/>
    <w:rsid w:val="004566E3"/>
    <w:rsid w:val="0045687D"/>
    <w:rsid w:val="00456C30"/>
    <w:rsid w:val="00457441"/>
    <w:rsid w:val="004576F0"/>
    <w:rsid w:val="004576FA"/>
    <w:rsid w:val="004579F0"/>
    <w:rsid w:val="00457D95"/>
    <w:rsid w:val="00457DB2"/>
    <w:rsid w:val="00457EF5"/>
    <w:rsid w:val="00461190"/>
    <w:rsid w:val="0046155C"/>
    <w:rsid w:val="00461C2E"/>
    <w:rsid w:val="00461DAB"/>
    <w:rsid w:val="00461FB3"/>
    <w:rsid w:val="0046218F"/>
    <w:rsid w:val="004627DC"/>
    <w:rsid w:val="00462ABA"/>
    <w:rsid w:val="00462C03"/>
    <w:rsid w:val="00462D41"/>
    <w:rsid w:val="00462E25"/>
    <w:rsid w:val="004635BB"/>
    <w:rsid w:val="00463662"/>
    <w:rsid w:val="0046370F"/>
    <w:rsid w:val="0046389F"/>
    <w:rsid w:val="0046423E"/>
    <w:rsid w:val="00464A3B"/>
    <w:rsid w:val="00464C5B"/>
    <w:rsid w:val="00465E9C"/>
    <w:rsid w:val="0046615D"/>
    <w:rsid w:val="00466ACF"/>
    <w:rsid w:val="004673BF"/>
    <w:rsid w:val="004674EB"/>
    <w:rsid w:val="00467E55"/>
    <w:rsid w:val="004708FE"/>
    <w:rsid w:val="0047102C"/>
    <w:rsid w:val="00471293"/>
    <w:rsid w:val="0047133C"/>
    <w:rsid w:val="0047178A"/>
    <w:rsid w:val="00471816"/>
    <w:rsid w:val="0047200D"/>
    <w:rsid w:val="00473082"/>
    <w:rsid w:val="00473830"/>
    <w:rsid w:val="00474C15"/>
    <w:rsid w:val="00474F60"/>
    <w:rsid w:val="0047543E"/>
    <w:rsid w:val="004762BA"/>
    <w:rsid w:val="00476C9D"/>
    <w:rsid w:val="00477B6F"/>
    <w:rsid w:val="00477E6E"/>
    <w:rsid w:val="00480039"/>
    <w:rsid w:val="00480382"/>
    <w:rsid w:val="004805E1"/>
    <w:rsid w:val="004806BB"/>
    <w:rsid w:val="004808D4"/>
    <w:rsid w:val="00481013"/>
    <w:rsid w:val="00481F77"/>
    <w:rsid w:val="0048279F"/>
    <w:rsid w:val="00482E16"/>
    <w:rsid w:val="004835DC"/>
    <w:rsid w:val="00483A60"/>
    <w:rsid w:val="00485339"/>
    <w:rsid w:val="00485A1F"/>
    <w:rsid w:val="00485ED9"/>
    <w:rsid w:val="0048684B"/>
    <w:rsid w:val="00486DC7"/>
    <w:rsid w:val="00486E0A"/>
    <w:rsid w:val="00487EBC"/>
    <w:rsid w:val="00487EE6"/>
    <w:rsid w:val="00490038"/>
    <w:rsid w:val="004900FB"/>
    <w:rsid w:val="004901FE"/>
    <w:rsid w:val="004903F5"/>
    <w:rsid w:val="00490CA7"/>
    <w:rsid w:val="00491547"/>
    <w:rsid w:val="00492490"/>
    <w:rsid w:val="004925E0"/>
    <w:rsid w:val="00492D0E"/>
    <w:rsid w:val="004943A0"/>
    <w:rsid w:val="004944D2"/>
    <w:rsid w:val="00494CE8"/>
    <w:rsid w:val="0049528C"/>
    <w:rsid w:val="0049616E"/>
    <w:rsid w:val="00496909"/>
    <w:rsid w:val="00496E42"/>
    <w:rsid w:val="00497368"/>
    <w:rsid w:val="004974DE"/>
    <w:rsid w:val="004A0713"/>
    <w:rsid w:val="004A0A72"/>
    <w:rsid w:val="004A10BB"/>
    <w:rsid w:val="004A1FE7"/>
    <w:rsid w:val="004A25BD"/>
    <w:rsid w:val="004A2B27"/>
    <w:rsid w:val="004A2D6F"/>
    <w:rsid w:val="004A42CA"/>
    <w:rsid w:val="004A49C5"/>
    <w:rsid w:val="004A4F0F"/>
    <w:rsid w:val="004A5608"/>
    <w:rsid w:val="004A5A27"/>
    <w:rsid w:val="004A687E"/>
    <w:rsid w:val="004A68E3"/>
    <w:rsid w:val="004A7903"/>
    <w:rsid w:val="004B0004"/>
    <w:rsid w:val="004B0845"/>
    <w:rsid w:val="004B0F78"/>
    <w:rsid w:val="004B1543"/>
    <w:rsid w:val="004B2287"/>
    <w:rsid w:val="004B2601"/>
    <w:rsid w:val="004B358C"/>
    <w:rsid w:val="004B379B"/>
    <w:rsid w:val="004B3B95"/>
    <w:rsid w:val="004B3BB4"/>
    <w:rsid w:val="004B3FA2"/>
    <w:rsid w:val="004B4742"/>
    <w:rsid w:val="004B63EE"/>
    <w:rsid w:val="004B750C"/>
    <w:rsid w:val="004C0E03"/>
    <w:rsid w:val="004C1399"/>
    <w:rsid w:val="004C158D"/>
    <w:rsid w:val="004C19A3"/>
    <w:rsid w:val="004C19F2"/>
    <w:rsid w:val="004C1C93"/>
    <w:rsid w:val="004C2B35"/>
    <w:rsid w:val="004C2F9D"/>
    <w:rsid w:val="004C3B67"/>
    <w:rsid w:val="004C3C25"/>
    <w:rsid w:val="004C4166"/>
    <w:rsid w:val="004C41CB"/>
    <w:rsid w:val="004C429E"/>
    <w:rsid w:val="004C42BF"/>
    <w:rsid w:val="004C4308"/>
    <w:rsid w:val="004C57D2"/>
    <w:rsid w:val="004C5839"/>
    <w:rsid w:val="004C660B"/>
    <w:rsid w:val="004C6B47"/>
    <w:rsid w:val="004C6E21"/>
    <w:rsid w:val="004C72E6"/>
    <w:rsid w:val="004C7901"/>
    <w:rsid w:val="004D01A1"/>
    <w:rsid w:val="004D152F"/>
    <w:rsid w:val="004D1AF7"/>
    <w:rsid w:val="004D1B3E"/>
    <w:rsid w:val="004D1CCF"/>
    <w:rsid w:val="004D1D49"/>
    <w:rsid w:val="004D1E05"/>
    <w:rsid w:val="004D1E3B"/>
    <w:rsid w:val="004D1F18"/>
    <w:rsid w:val="004D1FF7"/>
    <w:rsid w:val="004D21A5"/>
    <w:rsid w:val="004D2755"/>
    <w:rsid w:val="004D33E5"/>
    <w:rsid w:val="004D3587"/>
    <w:rsid w:val="004D3A70"/>
    <w:rsid w:val="004D3D4D"/>
    <w:rsid w:val="004D3DCE"/>
    <w:rsid w:val="004D4F4C"/>
    <w:rsid w:val="004D5652"/>
    <w:rsid w:val="004D6DFA"/>
    <w:rsid w:val="004D7334"/>
    <w:rsid w:val="004D7602"/>
    <w:rsid w:val="004D7A16"/>
    <w:rsid w:val="004E014F"/>
    <w:rsid w:val="004E0901"/>
    <w:rsid w:val="004E0C17"/>
    <w:rsid w:val="004E0E3E"/>
    <w:rsid w:val="004E15AD"/>
    <w:rsid w:val="004E1601"/>
    <w:rsid w:val="004E16B5"/>
    <w:rsid w:val="004E171C"/>
    <w:rsid w:val="004E22C0"/>
    <w:rsid w:val="004E2619"/>
    <w:rsid w:val="004E299C"/>
    <w:rsid w:val="004E2A57"/>
    <w:rsid w:val="004E2E51"/>
    <w:rsid w:val="004E3306"/>
    <w:rsid w:val="004E3573"/>
    <w:rsid w:val="004E3C04"/>
    <w:rsid w:val="004E3CFC"/>
    <w:rsid w:val="004E3F45"/>
    <w:rsid w:val="004E43F6"/>
    <w:rsid w:val="004E4C96"/>
    <w:rsid w:val="004E4FCA"/>
    <w:rsid w:val="004E51EE"/>
    <w:rsid w:val="004E567A"/>
    <w:rsid w:val="004E5962"/>
    <w:rsid w:val="004E5EAE"/>
    <w:rsid w:val="004E631C"/>
    <w:rsid w:val="004E6C1E"/>
    <w:rsid w:val="004E6D0D"/>
    <w:rsid w:val="004E7194"/>
    <w:rsid w:val="004E7C27"/>
    <w:rsid w:val="004F0807"/>
    <w:rsid w:val="004F0BE8"/>
    <w:rsid w:val="004F0EB3"/>
    <w:rsid w:val="004F0FB1"/>
    <w:rsid w:val="004F123B"/>
    <w:rsid w:val="004F14B0"/>
    <w:rsid w:val="004F1B2D"/>
    <w:rsid w:val="004F1D37"/>
    <w:rsid w:val="004F1D74"/>
    <w:rsid w:val="004F1F59"/>
    <w:rsid w:val="004F2209"/>
    <w:rsid w:val="004F258D"/>
    <w:rsid w:val="004F25D6"/>
    <w:rsid w:val="004F3235"/>
    <w:rsid w:val="004F390A"/>
    <w:rsid w:val="004F39E6"/>
    <w:rsid w:val="004F5C16"/>
    <w:rsid w:val="004F6075"/>
    <w:rsid w:val="004F6402"/>
    <w:rsid w:val="004F6F54"/>
    <w:rsid w:val="004F7294"/>
    <w:rsid w:val="004F7303"/>
    <w:rsid w:val="004F755D"/>
    <w:rsid w:val="004F7707"/>
    <w:rsid w:val="004F7773"/>
    <w:rsid w:val="004F7A84"/>
    <w:rsid w:val="00500E5C"/>
    <w:rsid w:val="00501456"/>
    <w:rsid w:val="005020C5"/>
    <w:rsid w:val="0050294E"/>
    <w:rsid w:val="00502C62"/>
    <w:rsid w:val="0050427C"/>
    <w:rsid w:val="0050485A"/>
    <w:rsid w:val="00505733"/>
    <w:rsid w:val="0050584F"/>
    <w:rsid w:val="00505A61"/>
    <w:rsid w:val="00506425"/>
    <w:rsid w:val="00506EC5"/>
    <w:rsid w:val="005070D8"/>
    <w:rsid w:val="005076DE"/>
    <w:rsid w:val="00507B0A"/>
    <w:rsid w:val="00507C8C"/>
    <w:rsid w:val="00507F29"/>
    <w:rsid w:val="0051032D"/>
    <w:rsid w:val="00510D6F"/>
    <w:rsid w:val="00510EC0"/>
    <w:rsid w:val="00511D7B"/>
    <w:rsid w:val="00511FB1"/>
    <w:rsid w:val="005120A5"/>
    <w:rsid w:val="005127E4"/>
    <w:rsid w:val="005136DC"/>
    <w:rsid w:val="00514B1D"/>
    <w:rsid w:val="0051533A"/>
    <w:rsid w:val="00515404"/>
    <w:rsid w:val="005156D6"/>
    <w:rsid w:val="0051635D"/>
    <w:rsid w:val="00516706"/>
    <w:rsid w:val="0051699F"/>
    <w:rsid w:val="00516EC1"/>
    <w:rsid w:val="0051744B"/>
    <w:rsid w:val="005175E3"/>
    <w:rsid w:val="00517914"/>
    <w:rsid w:val="00517B7D"/>
    <w:rsid w:val="00517CDC"/>
    <w:rsid w:val="00517E95"/>
    <w:rsid w:val="00520089"/>
    <w:rsid w:val="00520479"/>
    <w:rsid w:val="0052166F"/>
    <w:rsid w:val="00521954"/>
    <w:rsid w:val="00522FD0"/>
    <w:rsid w:val="005230CA"/>
    <w:rsid w:val="00523167"/>
    <w:rsid w:val="00523A29"/>
    <w:rsid w:val="00524291"/>
    <w:rsid w:val="00524D58"/>
    <w:rsid w:val="00524FF0"/>
    <w:rsid w:val="00525772"/>
    <w:rsid w:val="0052587F"/>
    <w:rsid w:val="005258B6"/>
    <w:rsid w:val="00525D3F"/>
    <w:rsid w:val="0052689E"/>
    <w:rsid w:val="00527262"/>
    <w:rsid w:val="00530D4F"/>
    <w:rsid w:val="00530E6D"/>
    <w:rsid w:val="005317F8"/>
    <w:rsid w:val="00531870"/>
    <w:rsid w:val="005318C2"/>
    <w:rsid w:val="00531900"/>
    <w:rsid w:val="005319CC"/>
    <w:rsid w:val="00531DE9"/>
    <w:rsid w:val="00533012"/>
    <w:rsid w:val="005330E8"/>
    <w:rsid w:val="0053323B"/>
    <w:rsid w:val="00533497"/>
    <w:rsid w:val="005336C2"/>
    <w:rsid w:val="005336D6"/>
    <w:rsid w:val="00533A14"/>
    <w:rsid w:val="00533B13"/>
    <w:rsid w:val="005346F4"/>
    <w:rsid w:val="00534865"/>
    <w:rsid w:val="00535704"/>
    <w:rsid w:val="0053573C"/>
    <w:rsid w:val="00535A3C"/>
    <w:rsid w:val="00536A3A"/>
    <w:rsid w:val="00536E79"/>
    <w:rsid w:val="00537118"/>
    <w:rsid w:val="005371A9"/>
    <w:rsid w:val="005371D5"/>
    <w:rsid w:val="005376C8"/>
    <w:rsid w:val="005377B5"/>
    <w:rsid w:val="00537A9B"/>
    <w:rsid w:val="00537C0E"/>
    <w:rsid w:val="00537D4B"/>
    <w:rsid w:val="00537EA4"/>
    <w:rsid w:val="00540505"/>
    <w:rsid w:val="00540A15"/>
    <w:rsid w:val="00540B1A"/>
    <w:rsid w:val="00540BBF"/>
    <w:rsid w:val="005419ED"/>
    <w:rsid w:val="00542086"/>
    <w:rsid w:val="00542AF2"/>
    <w:rsid w:val="00542E84"/>
    <w:rsid w:val="00542F9F"/>
    <w:rsid w:val="005439C8"/>
    <w:rsid w:val="005443DE"/>
    <w:rsid w:val="00544842"/>
    <w:rsid w:val="005449EF"/>
    <w:rsid w:val="00544D98"/>
    <w:rsid w:val="00545346"/>
    <w:rsid w:val="005454D9"/>
    <w:rsid w:val="00545A17"/>
    <w:rsid w:val="00545D00"/>
    <w:rsid w:val="00545E57"/>
    <w:rsid w:val="0054654A"/>
    <w:rsid w:val="00546594"/>
    <w:rsid w:val="00546FBA"/>
    <w:rsid w:val="00547451"/>
    <w:rsid w:val="00550334"/>
    <w:rsid w:val="00550458"/>
    <w:rsid w:val="00550933"/>
    <w:rsid w:val="00550C9A"/>
    <w:rsid w:val="00550F93"/>
    <w:rsid w:val="005514C2"/>
    <w:rsid w:val="00551743"/>
    <w:rsid w:val="00551C9B"/>
    <w:rsid w:val="00551E12"/>
    <w:rsid w:val="005520AA"/>
    <w:rsid w:val="0055212A"/>
    <w:rsid w:val="00552495"/>
    <w:rsid w:val="005525CB"/>
    <w:rsid w:val="00552778"/>
    <w:rsid w:val="00552B29"/>
    <w:rsid w:val="00552D16"/>
    <w:rsid w:val="00552DD4"/>
    <w:rsid w:val="00553022"/>
    <w:rsid w:val="00554D66"/>
    <w:rsid w:val="00555811"/>
    <w:rsid w:val="00555C1D"/>
    <w:rsid w:val="00556306"/>
    <w:rsid w:val="0055690C"/>
    <w:rsid w:val="00556D96"/>
    <w:rsid w:val="0055715A"/>
    <w:rsid w:val="005578CD"/>
    <w:rsid w:val="00560611"/>
    <w:rsid w:val="00560F50"/>
    <w:rsid w:val="00561963"/>
    <w:rsid w:val="00561C40"/>
    <w:rsid w:val="00561EC8"/>
    <w:rsid w:val="005623F6"/>
    <w:rsid w:val="005645AE"/>
    <w:rsid w:val="00564A7B"/>
    <w:rsid w:val="00564AFE"/>
    <w:rsid w:val="00564C43"/>
    <w:rsid w:val="0056517F"/>
    <w:rsid w:val="00565C6E"/>
    <w:rsid w:val="00565F4C"/>
    <w:rsid w:val="00566615"/>
    <w:rsid w:val="00567631"/>
    <w:rsid w:val="005677AA"/>
    <w:rsid w:val="00567A49"/>
    <w:rsid w:val="00567A72"/>
    <w:rsid w:val="00567F5E"/>
    <w:rsid w:val="0057046C"/>
    <w:rsid w:val="005706A3"/>
    <w:rsid w:val="00570806"/>
    <w:rsid w:val="0057110F"/>
    <w:rsid w:val="0057119F"/>
    <w:rsid w:val="00571731"/>
    <w:rsid w:val="00571C96"/>
    <w:rsid w:val="00571E02"/>
    <w:rsid w:val="00572C34"/>
    <w:rsid w:val="00572FEE"/>
    <w:rsid w:val="00574157"/>
    <w:rsid w:val="00574ABA"/>
    <w:rsid w:val="00574EBC"/>
    <w:rsid w:val="0057543C"/>
    <w:rsid w:val="00576051"/>
    <w:rsid w:val="005763FB"/>
    <w:rsid w:val="00576674"/>
    <w:rsid w:val="00576706"/>
    <w:rsid w:val="005767DF"/>
    <w:rsid w:val="00576961"/>
    <w:rsid w:val="00576D3C"/>
    <w:rsid w:val="005771D0"/>
    <w:rsid w:val="00577C23"/>
    <w:rsid w:val="0058015B"/>
    <w:rsid w:val="005801A2"/>
    <w:rsid w:val="005806E5"/>
    <w:rsid w:val="00580947"/>
    <w:rsid w:val="0058096C"/>
    <w:rsid w:val="00580B51"/>
    <w:rsid w:val="00580FF9"/>
    <w:rsid w:val="00582390"/>
    <w:rsid w:val="005824C8"/>
    <w:rsid w:val="0058293B"/>
    <w:rsid w:val="00582FC3"/>
    <w:rsid w:val="0058346A"/>
    <w:rsid w:val="00583F20"/>
    <w:rsid w:val="00584152"/>
    <w:rsid w:val="0058509F"/>
    <w:rsid w:val="00585288"/>
    <w:rsid w:val="00585373"/>
    <w:rsid w:val="005853D2"/>
    <w:rsid w:val="00585E95"/>
    <w:rsid w:val="00585F3E"/>
    <w:rsid w:val="00586AC6"/>
    <w:rsid w:val="00586ED2"/>
    <w:rsid w:val="00587194"/>
    <w:rsid w:val="005877E5"/>
    <w:rsid w:val="00590381"/>
    <w:rsid w:val="00590AB6"/>
    <w:rsid w:val="005916CB"/>
    <w:rsid w:val="00591E33"/>
    <w:rsid w:val="00592472"/>
    <w:rsid w:val="00592867"/>
    <w:rsid w:val="00593986"/>
    <w:rsid w:val="005939AE"/>
    <w:rsid w:val="00593DE9"/>
    <w:rsid w:val="0059414E"/>
    <w:rsid w:val="005946EC"/>
    <w:rsid w:val="00594C7A"/>
    <w:rsid w:val="005950DD"/>
    <w:rsid w:val="005954CB"/>
    <w:rsid w:val="00595F27"/>
    <w:rsid w:val="00596297"/>
    <w:rsid w:val="00596D1A"/>
    <w:rsid w:val="0059708A"/>
    <w:rsid w:val="005A00DA"/>
    <w:rsid w:val="005A029E"/>
    <w:rsid w:val="005A073A"/>
    <w:rsid w:val="005A0CB2"/>
    <w:rsid w:val="005A10F3"/>
    <w:rsid w:val="005A122A"/>
    <w:rsid w:val="005A1548"/>
    <w:rsid w:val="005A1C55"/>
    <w:rsid w:val="005A1D06"/>
    <w:rsid w:val="005A221F"/>
    <w:rsid w:val="005A2423"/>
    <w:rsid w:val="005A39AD"/>
    <w:rsid w:val="005A42EF"/>
    <w:rsid w:val="005A477C"/>
    <w:rsid w:val="005A4D74"/>
    <w:rsid w:val="005A5080"/>
    <w:rsid w:val="005A514F"/>
    <w:rsid w:val="005A52BC"/>
    <w:rsid w:val="005A533A"/>
    <w:rsid w:val="005A538B"/>
    <w:rsid w:val="005A54AC"/>
    <w:rsid w:val="005A565F"/>
    <w:rsid w:val="005A5E00"/>
    <w:rsid w:val="005A6146"/>
    <w:rsid w:val="005A629C"/>
    <w:rsid w:val="005A62DA"/>
    <w:rsid w:val="005A6BA2"/>
    <w:rsid w:val="005A6BC6"/>
    <w:rsid w:val="005A6D91"/>
    <w:rsid w:val="005A7C8C"/>
    <w:rsid w:val="005A7E47"/>
    <w:rsid w:val="005B06B9"/>
    <w:rsid w:val="005B0BDD"/>
    <w:rsid w:val="005B10B1"/>
    <w:rsid w:val="005B189E"/>
    <w:rsid w:val="005B22D7"/>
    <w:rsid w:val="005B235E"/>
    <w:rsid w:val="005B2361"/>
    <w:rsid w:val="005B2EF6"/>
    <w:rsid w:val="005B355F"/>
    <w:rsid w:val="005B35B1"/>
    <w:rsid w:val="005B472C"/>
    <w:rsid w:val="005B48D9"/>
    <w:rsid w:val="005B4A67"/>
    <w:rsid w:val="005B4AEF"/>
    <w:rsid w:val="005B5A62"/>
    <w:rsid w:val="005B5C7A"/>
    <w:rsid w:val="005B5E70"/>
    <w:rsid w:val="005B63A8"/>
    <w:rsid w:val="005B63C0"/>
    <w:rsid w:val="005B67C1"/>
    <w:rsid w:val="005B6CFF"/>
    <w:rsid w:val="005B6E4D"/>
    <w:rsid w:val="005B77C6"/>
    <w:rsid w:val="005C0055"/>
    <w:rsid w:val="005C0395"/>
    <w:rsid w:val="005C0707"/>
    <w:rsid w:val="005C0C55"/>
    <w:rsid w:val="005C0FCC"/>
    <w:rsid w:val="005C14ED"/>
    <w:rsid w:val="005C1716"/>
    <w:rsid w:val="005C1CF7"/>
    <w:rsid w:val="005C23BD"/>
    <w:rsid w:val="005C2463"/>
    <w:rsid w:val="005C257F"/>
    <w:rsid w:val="005C2A3D"/>
    <w:rsid w:val="005C3502"/>
    <w:rsid w:val="005C50E6"/>
    <w:rsid w:val="005C5902"/>
    <w:rsid w:val="005C6174"/>
    <w:rsid w:val="005C6420"/>
    <w:rsid w:val="005C646F"/>
    <w:rsid w:val="005C726A"/>
    <w:rsid w:val="005C72FA"/>
    <w:rsid w:val="005C7BE4"/>
    <w:rsid w:val="005C7DEF"/>
    <w:rsid w:val="005D04B3"/>
    <w:rsid w:val="005D12CE"/>
    <w:rsid w:val="005D1734"/>
    <w:rsid w:val="005D17AE"/>
    <w:rsid w:val="005D19EC"/>
    <w:rsid w:val="005D1FED"/>
    <w:rsid w:val="005D23F9"/>
    <w:rsid w:val="005D2530"/>
    <w:rsid w:val="005D2B6F"/>
    <w:rsid w:val="005D2E64"/>
    <w:rsid w:val="005D3D77"/>
    <w:rsid w:val="005D414E"/>
    <w:rsid w:val="005D4844"/>
    <w:rsid w:val="005D498F"/>
    <w:rsid w:val="005D4B99"/>
    <w:rsid w:val="005D4DA2"/>
    <w:rsid w:val="005D56C1"/>
    <w:rsid w:val="005D715C"/>
    <w:rsid w:val="005D745E"/>
    <w:rsid w:val="005D77F8"/>
    <w:rsid w:val="005E05D8"/>
    <w:rsid w:val="005E06F8"/>
    <w:rsid w:val="005E0866"/>
    <w:rsid w:val="005E09A2"/>
    <w:rsid w:val="005E0C17"/>
    <w:rsid w:val="005E14C0"/>
    <w:rsid w:val="005E1EC8"/>
    <w:rsid w:val="005E1EF0"/>
    <w:rsid w:val="005E1FFC"/>
    <w:rsid w:val="005E21A2"/>
    <w:rsid w:val="005E2942"/>
    <w:rsid w:val="005E2E14"/>
    <w:rsid w:val="005E3409"/>
    <w:rsid w:val="005E36E4"/>
    <w:rsid w:val="005E3747"/>
    <w:rsid w:val="005E38BD"/>
    <w:rsid w:val="005E4287"/>
    <w:rsid w:val="005E4397"/>
    <w:rsid w:val="005E4689"/>
    <w:rsid w:val="005E4D35"/>
    <w:rsid w:val="005E5480"/>
    <w:rsid w:val="005E5F51"/>
    <w:rsid w:val="005E6467"/>
    <w:rsid w:val="005E666C"/>
    <w:rsid w:val="005E690F"/>
    <w:rsid w:val="005E7076"/>
    <w:rsid w:val="005E7790"/>
    <w:rsid w:val="005F01B6"/>
    <w:rsid w:val="005F046F"/>
    <w:rsid w:val="005F096F"/>
    <w:rsid w:val="005F0C8E"/>
    <w:rsid w:val="005F127D"/>
    <w:rsid w:val="005F24F2"/>
    <w:rsid w:val="005F2617"/>
    <w:rsid w:val="005F314B"/>
    <w:rsid w:val="005F3265"/>
    <w:rsid w:val="005F332F"/>
    <w:rsid w:val="005F3386"/>
    <w:rsid w:val="005F35B1"/>
    <w:rsid w:val="005F3898"/>
    <w:rsid w:val="005F38F8"/>
    <w:rsid w:val="005F3D5C"/>
    <w:rsid w:val="005F3F29"/>
    <w:rsid w:val="005F43EE"/>
    <w:rsid w:val="005F487B"/>
    <w:rsid w:val="005F4B13"/>
    <w:rsid w:val="005F4B2C"/>
    <w:rsid w:val="005F52DE"/>
    <w:rsid w:val="005F56A0"/>
    <w:rsid w:val="005F5781"/>
    <w:rsid w:val="005F5B50"/>
    <w:rsid w:val="005F5C5A"/>
    <w:rsid w:val="005F5F5F"/>
    <w:rsid w:val="005F6090"/>
    <w:rsid w:val="005F6516"/>
    <w:rsid w:val="005F7062"/>
    <w:rsid w:val="005F7327"/>
    <w:rsid w:val="005F7739"/>
    <w:rsid w:val="005F7A31"/>
    <w:rsid w:val="005F7A90"/>
    <w:rsid w:val="005F7F7F"/>
    <w:rsid w:val="005F7FF7"/>
    <w:rsid w:val="00600824"/>
    <w:rsid w:val="00600CE3"/>
    <w:rsid w:val="00600D47"/>
    <w:rsid w:val="006014E9"/>
    <w:rsid w:val="00601BA3"/>
    <w:rsid w:val="0060207F"/>
    <w:rsid w:val="0060279E"/>
    <w:rsid w:val="00603074"/>
    <w:rsid w:val="006033D4"/>
    <w:rsid w:val="00603756"/>
    <w:rsid w:val="00603C05"/>
    <w:rsid w:val="00603C87"/>
    <w:rsid w:val="00604674"/>
    <w:rsid w:val="006047C2"/>
    <w:rsid w:val="00604B2F"/>
    <w:rsid w:val="00604C6C"/>
    <w:rsid w:val="00605082"/>
    <w:rsid w:val="006054C6"/>
    <w:rsid w:val="00605838"/>
    <w:rsid w:val="00606402"/>
    <w:rsid w:val="0060660F"/>
    <w:rsid w:val="006067FD"/>
    <w:rsid w:val="00606C4C"/>
    <w:rsid w:val="00607CEE"/>
    <w:rsid w:val="0061010B"/>
    <w:rsid w:val="0061014C"/>
    <w:rsid w:val="0061075E"/>
    <w:rsid w:val="0061076A"/>
    <w:rsid w:val="00610EBB"/>
    <w:rsid w:val="0061168B"/>
    <w:rsid w:val="006118DE"/>
    <w:rsid w:val="00612E0B"/>
    <w:rsid w:val="00613B54"/>
    <w:rsid w:val="00613CB0"/>
    <w:rsid w:val="00615214"/>
    <w:rsid w:val="006155C1"/>
    <w:rsid w:val="006155D2"/>
    <w:rsid w:val="00616102"/>
    <w:rsid w:val="00617803"/>
    <w:rsid w:val="00620827"/>
    <w:rsid w:val="00620A65"/>
    <w:rsid w:val="00620DAB"/>
    <w:rsid w:val="00620F51"/>
    <w:rsid w:val="00621043"/>
    <w:rsid w:val="006212B0"/>
    <w:rsid w:val="006214C1"/>
    <w:rsid w:val="00621579"/>
    <w:rsid w:val="00621699"/>
    <w:rsid w:val="00622C05"/>
    <w:rsid w:val="006230B7"/>
    <w:rsid w:val="0062385D"/>
    <w:rsid w:val="00623AE9"/>
    <w:rsid w:val="006246D2"/>
    <w:rsid w:val="00624BD4"/>
    <w:rsid w:val="00624EBA"/>
    <w:rsid w:val="00625C75"/>
    <w:rsid w:val="00625FA6"/>
    <w:rsid w:val="006261EE"/>
    <w:rsid w:val="006263F1"/>
    <w:rsid w:val="00626949"/>
    <w:rsid w:val="00626FF2"/>
    <w:rsid w:val="0062739A"/>
    <w:rsid w:val="006274C4"/>
    <w:rsid w:val="00627985"/>
    <w:rsid w:val="00630333"/>
    <w:rsid w:val="00630760"/>
    <w:rsid w:val="00630A0A"/>
    <w:rsid w:val="00630C90"/>
    <w:rsid w:val="00631865"/>
    <w:rsid w:val="00631DC9"/>
    <w:rsid w:val="006320C4"/>
    <w:rsid w:val="00632C49"/>
    <w:rsid w:val="00632E54"/>
    <w:rsid w:val="00633219"/>
    <w:rsid w:val="00633428"/>
    <w:rsid w:val="0063343C"/>
    <w:rsid w:val="00633F39"/>
    <w:rsid w:val="00634140"/>
    <w:rsid w:val="006342B5"/>
    <w:rsid w:val="0063534D"/>
    <w:rsid w:val="0063565B"/>
    <w:rsid w:val="00635C50"/>
    <w:rsid w:val="0063650D"/>
    <w:rsid w:val="006367F4"/>
    <w:rsid w:val="00636E51"/>
    <w:rsid w:val="00636F85"/>
    <w:rsid w:val="00636FC2"/>
    <w:rsid w:val="0063702C"/>
    <w:rsid w:val="00637041"/>
    <w:rsid w:val="00637F32"/>
    <w:rsid w:val="006401B7"/>
    <w:rsid w:val="00640700"/>
    <w:rsid w:val="0064071D"/>
    <w:rsid w:val="0064091C"/>
    <w:rsid w:val="00640C66"/>
    <w:rsid w:val="00640ECA"/>
    <w:rsid w:val="0064142F"/>
    <w:rsid w:val="00641446"/>
    <w:rsid w:val="00642742"/>
    <w:rsid w:val="00643186"/>
    <w:rsid w:val="0064379A"/>
    <w:rsid w:val="0064412A"/>
    <w:rsid w:val="00644B10"/>
    <w:rsid w:val="00644D62"/>
    <w:rsid w:val="006453F0"/>
    <w:rsid w:val="006456A4"/>
    <w:rsid w:val="0064578C"/>
    <w:rsid w:val="0064579D"/>
    <w:rsid w:val="00645C4F"/>
    <w:rsid w:val="00646104"/>
    <w:rsid w:val="0064618B"/>
    <w:rsid w:val="0064649D"/>
    <w:rsid w:val="00646801"/>
    <w:rsid w:val="00646CFB"/>
    <w:rsid w:val="00647001"/>
    <w:rsid w:val="0064706F"/>
    <w:rsid w:val="00647634"/>
    <w:rsid w:val="00647696"/>
    <w:rsid w:val="0064784D"/>
    <w:rsid w:val="006478E4"/>
    <w:rsid w:val="00647D8A"/>
    <w:rsid w:val="00647E6A"/>
    <w:rsid w:val="00650839"/>
    <w:rsid w:val="0065083B"/>
    <w:rsid w:val="006508EA"/>
    <w:rsid w:val="006512F3"/>
    <w:rsid w:val="00651389"/>
    <w:rsid w:val="0065156B"/>
    <w:rsid w:val="00651EA9"/>
    <w:rsid w:val="00651EC0"/>
    <w:rsid w:val="006522AA"/>
    <w:rsid w:val="00653098"/>
    <w:rsid w:val="00653368"/>
    <w:rsid w:val="0065373C"/>
    <w:rsid w:val="00653B99"/>
    <w:rsid w:val="00653BBC"/>
    <w:rsid w:val="00653FDF"/>
    <w:rsid w:val="006540EC"/>
    <w:rsid w:val="00654211"/>
    <w:rsid w:val="006543FF"/>
    <w:rsid w:val="00654453"/>
    <w:rsid w:val="006546FA"/>
    <w:rsid w:val="00654AA3"/>
    <w:rsid w:val="00654C57"/>
    <w:rsid w:val="00655559"/>
    <w:rsid w:val="0065591F"/>
    <w:rsid w:val="00655A9D"/>
    <w:rsid w:val="00655F73"/>
    <w:rsid w:val="00656AAD"/>
    <w:rsid w:val="0065724C"/>
    <w:rsid w:val="00657EE0"/>
    <w:rsid w:val="0066014C"/>
    <w:rsid w:val="006601D1"/>
    <w:rsid w:val="006602FC"/>
    <w:rsid w:val="00660372"/>
    <w:rsid w:val="00660452"/>
    <w:rsid w:val="00660796"/>
    <w:rsid w:val="00660AC7"/>
    <w:rsid w:val="00662336"/>
    <w:rsid w:val="006639A2"/>
    <w:rsid w:val="00663AE3"/>
    <w:rsid w:val="00663AF4"/>
    <w:rsid w:val="0066440E"/>
    <w:rsid w:val="0066541F"/>
    <w:rsid w:val="00665496"/>
    <w:rsid w:val="0066551A"/>
    <w:rsid w:val="006655CE"/>
    <w:rsid w:val="00665701"/>
    <w:rsid w:val="00665C5E"/>
    <w:rsid w:val="00665EE1"/>
    <w:rsid w:val="00666941"/>
    <w:rsid w:val="00666B84"/>
    <w:rsid w:val="00666BB4"/>
    <w:rsid w:val="00667A46"/>
    <w:rsid w:val="00667E2D"/>
    <w:rsid w:val="00667E40"/>
    <w:rsid w:val="00667E46"/>
    <w:rsid w:val="00670212"/>
    <w:rsid w:val="0067053B"/>
    <w:rsid w:val="00670C56"/>
    <w:rsid w:val="00670EBA"/>
    <w:rsid w:val="00671010"/>
    <w:rsid w:val="00671A80"/>
    <w:rsid w:val="00671D6E"/>
    <w:rsid w:val="00671EB6"/>
    <w:rsid w:val="00671FAF"/>
    <w:rsid w:val="00672799"/>
    <w:rsid w:val="00673B7D"/>
    <w:rsid w:val="00674223"/>
    <w:rsid w:val="0067468B"/>
    <w:rsid w:val="006748A3"/>
    <w:rsid w:val="00674C35"/>
    <w:rsid w:val="00674DBA"/>
    <w:rsid w:val="00674E85"/>
    <w:rsid w:val="006756AB"/>
    <w:rsid w:val="00675C25"/>
    <w:rsid w:val="00676417"/>
    <w:rsid w:val="00676E74"/>
    <w:rsid w:val="006772B1"/>
    <w:rsid w:val="0067770F"/>
    <w:rsid w:val="006778EA"/>
    <w:rsid w:val="00677C0C"/>
    <w:rsid w:val="0068014F"/>
    <w:rsid w:val="00680E98"/>
    <w:rsid w:val="006810A7"/>
    <w:rsid w:val="0068138F"/>
    <w:rsid w:val="006815FC"/>
    <w:rsid w:val="00681C20"/>
    <w:rsid w:val="00681F26"/>
    <w:rsid w:val="00682651"/>
    <w:rsid w:val="0068267B"/>
    <w:rsid w:val="00682B4E"/>
    <w:rsid w:val="006832B6"/>
    <w:rsid w:val="00683DBE"/>
    <w:rsid w:val="006841C1"/>
    <w:rsid w:val="00684222"/>
    <w:rsid w:val="00684717"/>
    <w:rsid w:val="00684B9B"/>
    <w:rsid w:val="0068508A"/>
    <w:rsid w:val="00685BEB"/>
    <w:rsid w:val="006862FD"/>
    <w:rsid w:val="0068680C"/>
    <w:rsid w:val="00686CE5"/>
    <w:rsid w:val="00690B4B"/>
    <w:rsid w:val="00691262"/>
    <w:rsid w:val="00691499"/>
    <w:rsid w:val="00691924"/>
    <w:rsid w:val="00692134"/>
    <w:rsid w:val="0069241A"/>
    <w:rsid w:val="0069277A"/>
    <w:rsid w:val="006927EE"/>
    <w:rsid w:val="0069427B"/>
    <w:rsid w:val="00694D00"/>
    <w:rsid w:val="006950BE"/>
    <w:rsid w:val="00695671"/>
    <w:rsid w:val="00696304"/>
    <w:rsid w:val="00697CD0"/>
    <w:rsid w:val="006A2132"/>
    <w:rsid w:val="006A2CD7"/>
    <w:rsid w:val="006A2CF1"/>
    <w:rsid w:val="006A3B8D"/>
    <w:rsid w:val="006A4253"/>
    <w:rsid w:val="006A44D3"/>
    <w:rsid w:val="006A4BDA"/>
    <w:rsid w:val="006A4D15"/>
    <w:rsid w:val="006A509A"/>
    <w:rsid w:val="006A5239"/>
    <w:rsid w:val="006A55C6"/>
    <w:rsid w:val="006A5D17"/>
    <w:rsid w:val="006A5E32"/>
    <w:rsid w:val="006A5F8B"/>
    <w:rsid w:val="006A6273"/>
    <w:rsid w:val="006A6BE7"/>
    <w:rsid w:val="006A7582"/>
    <w:rsid w:val="006A7A50"/>
    <w:rsid w:val="006B02D3"/>
    <w:rsid w:val="006B0764"/>
    <w:rsid w:val="006B0783"/>
    <w:rsid w:val="006B0A82"/>
    <w:rsid w:val="006B1144"/>
    <w:rsid w:val="006B15C0"/>
    <w:rsid w:val="006B17A2"/>
    <w:rsid w:val="006B24F8"/>
    <w:rsid w:val="006B27C9"/>
    <w:rsid w:val="006B288C"/>
    <w:rsid w:val="006B28AE"/>
    <w:rsid w:val="006B3350"/>
    <w:rsid w:val="006B3969"/>
    <w:rsid w:val="006B42B6"/>
    <w:rsid w:val="006B42B7"/>
    <w:rsid w:val="006B55BF"/>
    <w:rsid w:val="006B567A"/>
    <w:rsid w:val="006B57E6"/>
    <w:rsid w:val="006B59C6"/>
    <w:rsid w:val="006B6023"/>
    <w:rsid w:val="006B6060"/>
    <w:rsid w:val="006B62CC"/>
    <w:rsid w:val="006B6311"/>
    <w:rsid w:val="006B65FA"/>
    <w:rsid w:val="006B68FE"/>
    <w:rsid w:val="006B6B9E"/>
    <w:rsid w:val="006B6E78"/>
    <w:rsid w:val="006B716F"/>
    <w:rsid w:val="006B74C4"/>
    <w:rsid w:val="006B79D5"/>
    <w:rsid w:val="006B7D16"/>
    <w:rsid w:val="006B7F54"/>
    <w:rsid w:val="006C006F"/>
    <w:rsid w:val="006C00FA"/>
    <w:rsid w:val="006C06CF"/>
    <w:rsid w:val="006C124A"/>
    <w:rsid w:val="006C1C1D"/>
    <w:rsid w:val="006C202A"/>
    <w:rsid w:val="006C26F9"/>
    <w:rsid w:val="006C2A0D"/>
    <w:rsid w:val="006C2E94"/>
    <w:rsid w:val="006C309C"/>
    <w:rsid w:val="006C3180"/>
    <w:rsid w:val="006C3BB8"/>
    <w:rsid w:val="006C3F95"/>
    <w:rsid w:val="006C51C3"/>
    <w:rsid w:val="006C5E11"/>
    <w:rsid w:val="006C65E6"/>
    <w:rsid w:val="006C6DFE"/>
    <w:rsid w:val="006C76B6"/>
    <w:rsid w:val="006C76CA"/>
    <w:rsid w:val="006C77BD"/>
    <w:rsid w:val="006C77FB"/>
    <w:rsid w:val="006C78B4"/>
    <w:rsid w:val="006C7A12"/>
    <w:rsid w:val="006C7B49"/>
    <w:rsid w:val="006C7E10"/>
    <w:rsid w:val="006D0703"/>
    <w:rsid w:val="006D0E4C"/>
    <w:rsid w:val="006D127B"/>
    <w:rsid w:val="006D1306"/>
    <w:rsid w:val="006D1459"/>
    <w:rsid w:val="006D1761"/>
    <w:rsid w:val="006D17CE"/>
    <w:rsid w:val="006D1D24"/>
    <w:rsid w:val="006D2294"/>
    <w:rsid w:val="006D2F60"/>
    <w:rsid w:val="006D30C0"/>
    <w:rsid w:val="006D3FE7"/>
    <w:rsid w:val="006D4024"/>
    <w:rsid w:val="006D474B"/>
    <w:rsid w:val="006D4B7E"/>
    <w:rsid w:val="006D52BF"/>
    <w:rsid w:val="006D5D05"/>
    <w:rsid w:val="006D5D77"/>
    <w:rsid w:val="006D5E11"/>
    <w:rsid w:val="006D5E75"/>
    <w:rsid w:val="006D60C6"/>
    <w:rsid w:val="006D63BC"/>
    <w:rsid w:val="006D680E"/>
    <w:rsid w:val="006D6FC4"/>
    <w:rsid w:val="006D7396"/>
    <w:rsid w:val="006D794F"/>
    <w:rsid w:val="006D7BDA"/>
    <w:rsid w:val="006D7E1A"/>
    <w:rsid w:val="006E06F9"/>
    <w:rsid w:val="006E0B4A"/>
    <w:rsid w:val="006E0D04"/>
    <w:rsid w:val="006E12C2"/>
    <w:rsid w:val="006E1394"/>
    <w:rsid w:val="006E145B"/>
    <w:rsid w:val="006E157D"/>
    <w:rsid w:val="006E1E0B"/>
    <w:rsid w:val="006E2A47"/>
    <w:rsid w:val="006E312B"/>
    <w:rsid w:val="006E36CE"/>
    <w:rsid w:val="006E376D"/>
    <w:rsid w:val="006E45A5"/>
    <w:rsid w:val="006E4790"/>
    <w:rsid w:val="006E48D9"/>
    <w:rsid w:val="006E49E5"/>
    <w:rsid w:val="006E4AEA"/>
    <w:rsid w:val="006E4AFF"/>
    <w:rsid w:val="006E4BE6"/>
    <w:rsid w:val="006E4D2A"/>
    <w:rsid w:val="006E5A1B"/>
    <w:rsid w:val="006E6281"/>
    <w:rsid w:val="006E682F"/>
    <w:rsid w:val="006E6C70"/>
    <w:rsid w:val="006E6DB0"/>
    <w:rsid w:val="006E6F58"/>
    <w:rsid w:val="006E6FF0"/>
    <w:rsid w:val="006E7432"/>
    <w:rsid w:val="006E7653"/>
    <w:rsid w:val="006E7D1A"/>
    <w:rsid w:val="006F0561"/>
    <w:rsid w:val="006F103E"/>
    <w:rsid w:val="006F1170"/>
    <w:rsid w:val="006F17F1"/>
    <w:rsid w:val="006F1D52"/>
    <w:rsid w:val="006F1E74"/>
    <w:rsid w:val="006F1E87"/>
    <w:rsid w:val="006F20D9"/>
    <w:rsid w:val="006F22CE"/>
    <w:rsid w:val="006F3A72"/>
    <w:rsid w:val="006F432A"/>
    <w:rsid w:val="006F489B"/>
    <w:rsid w:val="006F4B06"/>
    <w:rsid w:val="006F4DF2"/>
    <w:rsid w:val="006F5122"/>
    <w:rsid w:val="006F5420"/>
    <w:rsid w:val="006F5987"/>
    <w:rsid w:val="006F61EA"/>
    <w:rsid w:val="006F674A"/>
    <w:rsid w:val="006F696C"/>
    <w:rsid w:val="006F702F"/>
    <w:rsid w:val="006F7553"/>
    <w:rsid w:val="006F7AFF"/>
    <w:rsid w:val="006F7DA6"/>
    <w:rsid w:val="00700A7D"/>
    <w:rsid w:val="00700AC4"/>
    <w:rsid w:val="007012E3"/>
    <w:rsid w:val="007013DF"/>
    <w:rsid w:val="007018EF"/>
    <w:rsid w:val="00701E4E"/>
    <w:rsid w:val="00701EC5"/>
    <w:rsid w:val="00701F47"/>
    <w:rsid w:val="0070328C"/>
    <w:rsid w:val="007035B1"/>
    <w:rsid w:val="007040FE"/>
    <w:rsid w:val="00704496"/>
    <w:rsid w:val="0070463D"/>
    <w:rsid w:val="00704C9D"/>
    <w:rsid w:val="00704E98"/>
    <w:rsid w:val="0070575E"/>
    <w:rsid w:val="007057C3"/>
    <w:rsid w:val="007058AF"/>
    <w:rsid w:val="00705CF7"/>
    <w:rsid w:val="00705F00"/>
    <w:rsid w:val="00706B0A"/>
    <w:rsid w:val="00706C09"/>
    <w:rsid w:val="007070B2"/>
    <w:rsid w:val="00707597"/>
    <w:rsid w:val="00707820"/>
    <w:rsid w:val="00707A45"/>
    <w:rsid w:val="00707C8D"/>
    <w:rsid w:val="00710B84"/>
    <w:rsid w:val="007112C0"/>
    <w:rsid w:val="007118A1"/>
    <w:rsid w:val="00711913"/>
    <w:rsid w:val="00711A52"/>
    <w:rsid w:val="00711E4F"/>
    <w:rsid w:val="00712012"/>
    <w:rsid w:val="00712269"/>
    <w:rsid w:val="00712CF4"/>
    <w:rsid w:val="00713ED5"/>
    <w:rsid w:val="00714686"/>
    <w:rsid w:val="00716038"/>
    <w:rsid w:val="007160AC"/>
    <w:rsid w:val="00716256"/>
    <w:rsid w:val="00716480"/>
    <w:rsid w:val="00716555"/>
    <w:rsid w:val="007166AB"/>
    <w:rsid w:val="007172DD"/>
    <w:rsid w:val="00717359"/>
    <w:rsid w:val="0071753F"/>
    <w:rsid w:val="00717A00"/>
    <w:rsid w:val="00720319"/>
    <w:rsid w:val="00720A9D"/>
    <w:rsid w:val="00720B13"/>
    <w:rsid w:val="00720BEF"/>
    <w:rsid w:val="0072193E"/>
    <w:rsid w:val="00721EE8"/>
    <w:rsid w:val="00722723"/>
    <w:rsid w:val="00722AD9"/>
    <w:rsid w:val="00722C40"/>
    <w:rsid w:val="007235CE"/>
    <w:rsid w:val="00723EEF"/>
    <w:rsid w:val="0072401F"/>
    <w:rsid w:val="0072411B"/>
    <w:rsid w:val="00724888"/>
    <w:rsid w:val="00724A08"/>
    <w:rsid w:val="00724B76"/>
    <w:rsid w:val="00724DCF"/>
    <w:rsid w:val="00724E08"/>
    <w:rsid w:val="00725536"/>
    <w:rsid w:val="00725B3A"/>
    <w:rsid w:val="007260AA"/>
    <w:rsid w:val="007266FC"/>
    <w:rsid w:val="007268C8"/>
    <w:rsid w:val="007269AD"/>
    <w:rsid w:val="00726A0A"/>
    <w:rsid w:val="00727077"/>
    <w:rsid w:val="00727AE6"/>
    <w:rsid w:val="00727CCB"/>
    <w:rsid w:val="00727E14"/>
    <w:rsid w:val="00730529"/>
    <w:rsid w:val="00730EC3"/>
    <w:rsid w:val="007319C1"/>
    <w:rsid w:val="00731D36"/>
    <w:rsid w:val="00731E91"/>
    <w:rsid w:val="00732870"/>
    <w:rsid w:val="00732D7D"/>
    <w:rsid w:val="007332F9"/>
    <w:rsid w:val="007335AD"/>
    <w:rsid w:val="007335C1"/>
    <w:rsid w:val="00734823"/>
    <w:rsid w:val="00734B53"/>
    <w:rsid w:val="007352B8"/>
    <w:rsid w:val="007353BE"/>
    <w:rsid w:val="00735F1E"/>
    <w:rsid w:val="0073612B"/>
    <w:rsid w:val="007370DD"/>
    <w:rsid w:val="00737413"/>
    <w:rsid w:val="00737FC1"/>
    <w:rsid w:val="00740332"/>
    <w:rsid w:val="007403AC"/>
    <w:rsid w:val="00740538"/>
    <w:rsid w:val="0074067F"/>
    <w:rsid w:val="00740768"/>
    <w:rsid w:val="00740E58"/>
    <w:rsid w:val="00741777"/>
    <w:rsid w:val="0074184D"/>
    <w:rsid w:val="00741FFA"/>
    <w:rsid w:val="007424C9"/>
    <w:rsid w:val="0074297B"/>
    <w:rsid w:val="00742B0F"/>
    <w:rsid w:val="00742F95"/>
    <w:rsid w:val="00743021"/>
    <w:rsid w:val="007430F6"/>
    <w:rsid w:val="00743151"/>
    <w:rsid w:val="007432BE"/>
    <w:rsid w:val="007435E6"/>
    <w:rsid w:val="00743B7F"/>
    <w:rsid w:val="00743F27"/>
    <w:rsid w:val="007442A2"/>
    <w:rsid w:val="007442FB"/>
    <w:rsid w:val="0074452C"/>
    <w:rsid w:val="007452B4"/>
    <w:rsid w:val="0074539A"/>
    <w:rsid w:val="007453CB"/>
    <w:rsid w:val="007458B5"/>
    <w:rsid w:val="0074692E"/>
    <w:rsid w:val="00746CFE"/>
    <w:rsid w:val="0074731E"/>
    <w:rsid w:val="00747605"/>
    <w:rsid w:val="0074767C"/>
    <w:rsid w:val="0074770F"/>
    <w:rsid w:val="0074780C"/>
    <w:rsid w:val="0074796F"/>
    <w:rsid w:val="00750107"/>
    <w:rsid w:val="0075041B"/>
    <w:rsid w:val="00750CDF"/>
    <w:rsid w:val="00750FEC"/>
    <w:rsid w:val="007511FA"/>
    <w:rsid w:val="00751A10"/>
    <w:rsid w:val="00751C43"/>
    <w:rsid w:val="007525E5"/>
    <w:rsid w:val="0075261E"/>
    <w:rsid w:val="00752E1F"/>
    <w:rsid w:val="0075319E"/>
    <w:rsid w:val="0075366A"/>
    <w:rsid w:val="00754015"/>
    <w:rsid w:val="007542BD"/>
    <w:rsid w:val="007545AC"/>
    <w:rsid w:val="007545F7"/>
    <w:rsid w:val="00754895"/>
    <w:rsid w:val="007549F2"/>
    <w:rsid w:val="00755EA5"/>
    <w:rsid w:val="00757659"/>
    <w:rsid w:val="00757899"/>
    <w:rsid w:val="00757956"/>
    <w:rsid w:val="00760237"/>
    <w:rsid w:val="007604A1"/>
    <w:rsid w:val="00760654"/>
    <w:rsid w:val="00760788"/>
    <w:rsid w:val="007607D5"/>
    <w:rsid w:val="007611DA"/>
    <w:rsid w:val="00761503"/>
    <w:rsid w:val="007617AF"/>
    <w:rsid w:val="0076219B"/>
    <w:rsid w:val="007624DE"/>
    <w:rsid w:val="0076279F"/>
    <w:rsid w:val="00762BB8"/>
    <w:rsid w:val="00762C3B"/>
    <w:rsid w:val="00762CF0"/>
    <w:rsid w:val="00762E7A"/>
    <w:rsid w:val="007633F1"/>
    <w:rsid w:val="00763A7B"/>
    <w:rsid w:val="00763D00"/>
    <w:rsid w:val="0076413B"/>
    <w:rsid w:val="0076438E"/>
    <w:rsid w:val="0076489B"/>
    <w:rsid w:val="00764AFF"/>
    <w:rsid w:val="007650C2"/>
    <w:rsid w:val="007650FC"/>
    <w:rsid w:val="00765377"/>
    <w:rsid w:val="00765CE4"/>
    <w:rsid w:val="0076619F"/>
    <w:rsid w:val="007667C6"/>
    <w:rsid w:val="007670AA"/>
    <w:rsid w:val="00767418"/>
    <w:rsid w:val="007677AC"/>
    <w:rsid w:val="00767C87"/>
    <w:rsid w:val="00767E2B"/>
    <w:rsid w:val="00770351"/>
    <w:rsid w:val="0077121A"/>
    <w:rsid w:val="00771F3B"/>
    <w:rsid w:val="007723EF"/>
    <w:rsid w:val="00772EBC"/>
    <w:rsid w:val="007731A0"/>
    <w:rsid w:val="0077323B"/>
    <w:rsid w:val="00773695"/>
    <w:rsid w:val="00773931"/>
    <w:rsid w:val="00773980"/>
    <w:rsid w:val="00773AE1"/>
    <w:rsid w:val="00773E14"/>
    <w:rsid w:val="00773F85"/>
    <w:rsid w:val="00774212"/>
    <w:rsid w:val="0077447A"/>
    <w:rsid w:val="007746DE"/>
    <w:rsid w:val="00774BF7"/>
    <w:rsid w:val="00776D8E"/>
    <w:rsid w:val="0077749E"/>
    <w:rsid w:val="00777516"/>
    <w:rsid w:val="00777712"/>
    <w:rsid w:val="0077790C"/>
    <w:rsid w:val="00777B32"/>
    <w:rsid w:val="00780621"/>
    <w:rsid w:val="00780676"/>
    <w:rsid w:val="00780795"/>
    <w:rsid w:val="00780F42"/>
    <w:rsid w:val="0078118C"/>
    <w:rsid w:val="00781512"/>
    <w:rsid w:val="007815EE"/>
    <w:rsid w:val="0078179F"/>
    <w:rsid w:val="0078295F"/>
    <w:rsid w:val="007831C2"/>
    <w:rsid w:val="00783448"/>
    <w:rsid w:val="00783526"/>
    <w:rsid w:val="007838BD"/>
    <w:rsid w:val="00783CAA"/>
    <w:rsid w:val="00784534"/>
    <w:rsid w:val="0078485A"/>
    <w:rsid w:val="00785721"/>
    <w:rsid w:val="0078613A"/>
    <w:rsid w:val="00786E8B"/>
    <w:rsid w:val="00786FF6"/>
    <w:rsid w:val="0078711C"/>
    <w:rsid w:val="0078721F"/>
    <w:rsid w:val="0078773A"/>
    <w:rsid w:val="0078778B"/>
    <w:rsid w:val="007877D7"/>
    <w:rsid w:val="007902A6"/>
    <w:rsid w:val="007902D2"/>
    <w:rsid w:val="007903F6"/>
    <w:rsid w:val="00790609"/>
    <w:rsid w:val="00790A83"/>
    <w:rsid w:val="007913B2"/>
    <w:rsid w:val="007915E6"/>
    <w:rsid w:val="00791C4D"/>
    <w:rsid w:val="0079274B"/>
    <w:rsid w:val="00792B8A"/>
    <w:rsid w:val="0079305B"/>
    <w:rsid w:val="0079355A"/>
    <w:rsid w:val="007936DF"/>
    <w:rsid w:val="00793760"/>
    <w:rsid w:val="00793A78"/>
    <w:rsid w:val="00794013"/>
    <w:rsid w:val="00794D93"/>
    <w:rsid w:val="00795BEB"/>
    <w:rsid w:val="00795D70"/>
    <w:rsid w:val="00796AA5"/>
    <w:rsid w:val="00796BBB"/>
    <w:rsid w:val="00797052"/>
    <w:rsid w:val="007971D3"/>
    <w:rsid w:val="007A074D"/>
    <w:rsid w:val="007A13DD"/>
    <w:rsid w:val="007A1FEF"/>
    <w:rsid w:val="007A28BE"/>
    <w:rsid w:val="007A2973"/>
    <w:rsid w:val="007A29DB"/>
    <w:rsid w:val="007A33DC"/>
    <w:rsid w:val="007A362F"/>
    <w:rsid w:val="007A36E8"/>
    <w:rsid w:val="007A3ADF"/>
    <w:rsid w:val="007A43DA"/>
    <w:rsid w:val="007A4504"/>
    <w:rsid w:val="007A4A3B"/>
    <w:rsid w:val="007A4C64"/>
    <w:rsid w:val="007A5485"/>
    <w:rsid w:val="007A56FC"/>
    <w:rsid w:val="007A6BC6"/>
    <w:rsid w:val="007A6E5A"/>
    <w:rsid w:val="007A6F53"/>
    <w:rsid w:val="007A7B57"/>
    <w:rsid w:val="007B0033"/>
    <w:rsid w:val="007B0074"/>
    <w:rsid w:val="007B04E5"/>
    <w:rsid w:val="007B0DBB"/>
    <w:rsid w:val="007B0E16"/>
    <w:rsid w:val="007B1E8F"/>
    <w:rsid w:val="007B2423"/>
    <w:rsid w:val="007B25F0"/>
    <w:rsid w:val="007B2786"/>
    <w:rsid w:val="007B293C"/>
    <w:rsid w:val="007B2A21"/>
    <w:rsid w:val="007B2B68"/>
    <w:rsid w:val="007B2C7D"/>
    <w:rsid w:val="007B2DB8"/>
    <w:rsid w:val="007B3198"/>
    <w:rsid w:val="007B44F6"/>
    <w:rsid w:val="007B4D4F"/>
    <w:rsid w:val="007B50B0"/>
    <w:rsid w:val="007B55D5"/>
    <w:rsid w:val="007B56AB"/>
    <w:rsid w:val="007B58C4"/>
    <w:rsid w:val="007B6175"/>
    <w:rsid w:val="007B67F1"/>
    <w:rsid w:val="007B6948"/>
    <w:rsid w:val="007B6D94"/>
    <w:rsid w:val="007B6ECF"/>
    <w:rsid w:val="007B6F34"/>
    <w:rsid w:val="007B7243"/>
    <w:rsid w:val="007B7389"/>
    <w:rsid w:val="007B7955"/>
    <w:rsid w:val="007B7E0E"/>
    <w:rsid w:val="007C070D"/>
    <w:rsid w:val="007C0CF0"/>
    <w:rsid w:val="007C118E"/>
    <w:rsid w:val="007C120B"/>
    <w:rsid w:val="007C14C3"/>
    <w:rsid w:val="007C25F5"/>
    <w:rsid w:val="007C2A8C"/>
    <w:rsid w:val="007C339A"/>
    <w:rsid w:val="007C36D1"/>
    <w:rsid w:val="007C38CC"/>
    <w:rsid w:val="007C3BD9"/>
    <w:rsid w:val="007C41DF"/>
    <w:rsid w:val="007C432B"/>
    <w:rsid w:val="007C4617"/>
    <w:rsid w:val="007C47B3"/>
    <w:rsid w:val="007C47DB"/>
    <w:rsid w:val="007C4F90"/>
    <w:rsid w:val="007C509D"/>
    <w:rsid w:val="007C51FF"/>
    <w:rsid w:val="007C534A"/>
    <w:rsid w:val="007C551B"/>
    <w:rsid w:val="007C57B5"/>
    <w:rsid w:val="007C5994"/>
    <w:rsid w:val="007C5E57"/>
    <w:rsid w:val="007C5F67"/>
    <w:rsid w:val="007C640F"/>
    <w:rsid w:val="007C6EBF"/>
    <w:rsid w:val="007C74E9"/>
    <w:rsid w:val="007C761C"/>
    <w:rsid w:val="007C7737"/>
    <w:rsid w:val="007C79BB"/>
    <w:rsid w:val="007D0A56"/>
    <w:rsid w:val="007D1290"/>
    <w:rsid w:val="007D1438"/>
    <w:rsid w:val="007D1521"/>
    <w:rsid w:val="007D1D8A"/>
    <w:rsid w:val="007D25F6"/>
    <w:rsid w:val="007D2705"/>
    <w:rsid w:val="007D2B99"/>
    <w:rsid w:val="007D2D2A"/>
    <w:rsid w:val="007D2EB3"/>
    <w:rsid w:val="007D32F4"/>
    <w:rsid w:val="007D339D"/>
    <w:rsid w:val="007D3474"/>
    <w:rsid w:val="007D3921"/>
    <w:rsid w:val="007D427F"/>
    <w:rsid w:val="007D46A7"/>
    <w:rsid w:val="007D4D21"/>
    <w:rsid w:val="007D5A02"/>
    <w:rsid w:val="007D5DB9"/>
    <w:rsid w:val="007D70DF"/>
    <w:rsid w:val="007D7265"/>
    <w:rsid w:val="007D792F"/>
    <w:rsid w:val="007D7A6F"/>
    <w:rsid w:val="007E0449"/>
    <w:rsid w:val="007E0550"/>
    <w:rsid w:val="007E079E"/>
    <w:rsid w:val="007E0A4D"/>
    <w:rsid w:val="007E0F74"/>
    <w:rsid w:val="007E1198"/>
    <w:rsid w:val="007E11C6"/>
    <w:rsid w:val="007E1638"/>
    <w:rsid w:val="007E1FA2"/>
    <w:rsid w:val="007E20C6"/>
    <w:rsid w:val="007E245B"/>
    <w:rsid w:val="007E2623"/>
    <w:rsid w:val="007E2625"/>
    <w:rsid w:val="007E3507"/>
    <w:rsid w:val="007E3B0F"/>
    <w:rsid w:val="007E3DE0"/>
    <w:rsid w:val="007E473D"/>
    <w:rsid w:val="007E4C05"/>
    <w:rsid w:val="007E4CDB"/>
    <w:rsid w:val="007E531F"/>
    <w:rsid w:val="007E5AAB"/>
    <w:rsid w:val="007E5C94"/>
    <w:rsid w:val="007E6432"/>
    <w:rsid w:val="007E6594"/>
    <w:rsid w:val="007E69E8"/>
    <w:rsid w:val="007E747B"/>
    <w:rsid w:val="007E759F"/>
    <w:rsid w:val="007E7601"/>
    <w:rsid w:val="007E7E9F"/>
    <w:rsid w:val="007F0F2B"/>
    <w:rsid w:val="007F1A4C"/>
    <w:rsid w:val="007F1DFF"/>
    <w:rsid w:val="007F34EF"/>
    <w:rsid w:val="007F37A2"/>
    <w:rsid w:val="007F37CF"/>
    <w:rsid w:val="007F3930"/>
    <w:rsid w:val="007F4C93"/>
    <w:rsid w:val="007F4E95"/>
    <w:rsid w:val="007F54EE"/>
    <w:rsid w:val="007F5A88"/>
    <w:rsid w:val="007F5DBC"/>
    <w:rsid w:val="007F606B"/>
    <w:rsid w:val="007F610A"/>
    <w:rsid w:val="007F62C8"/>
    <w:rsid w:val="007F64F1"/>
    <w:rsid w:val="007F6566"/>
    <w:rsid w:val="007F6AF5"/>
    <w:rsid w:val="007F6D2D"/>
    <w:rsid w:val="007F6FA1"/>
    <w:rsid w:val="00800CF5"/>
    <w:rsid w:val="00800D39"/>
    <w:rsid w:val="00800F8E"/>
    <w:rsid w:val="00801243"/>
    <w:rsid w:val="00801258"/>
    <w:rsid w:val="0080153E"/>
    <w:rsid w:val="00802F93"/>
    <w:rsid w:val="008036EE"/>
    <w:rsid w:val="00803981"/>
    <w:rsid w:val="00803EF1"/>
    <w:rsid w:val="00804068"/>
    <w:rsid w:val="008049FA"/>
    <w:rsid w:val="0080523E"/>
    <w:rsid w:val="0080573E"/>
    <w:rsid w:val="00805866"/>
    <w:rsid w:val="00805B6A"/>
    <w:rsid w:val="00805C89"/>
    <w:rsid w:val="00805E51"/>
    <w:rsid w:val="00805FDE"/>
    <w:rsid w:val="00806A50"/>
    <w:rsid w:val="00806B74"/>
    <w:rsid w:val="00806C4C"/>
    <w:rsid w:val="00806CE0"/>
    <w:rsid w:val="00806E43"/>
    <w:rsid w:val="00807565"/>
    <w:rsid w:val="00807640"/>
    <w:rsid w:val="00807874"/>
    <w:rsid w:val="00807AC4"/>
    <w:rsid w:val="00807B73"/>
    <w:rsid w:val="008104A9"/>
    <w:rsid w:val="00810A2C"/>
    <w:rsid w:val="00810B9F"/>
    <w:rsid w:val="00810C2B"/>
    <w:rsid w:val="00810C62"/>
    <w:rsid w:val="0081122B"/>
    <w:rsid w:val="0081185D"/>
    <w:rsid w:val="008118E2"/>
    <w:rsid w:val="008119F0"/>
    <w:rsid w:val="00811A0C"/>
    <w:rsid w:val="00811DFB"/>
    <w:rsid w:val="0081213D"/>
    <w:rsid w:val="00812D5F"/>
    <w:rsid w:val="008132D5"/>
    <w:rsid w:val="0081457F"/>
    <w:rsid w:val="00814BDA"/>
    <w:rsid w:val="00814D9A"/>
    <w:rsid w:val="00814FC5"/>
    <w:rsid w:val="008168F8"/>
    <w:rsid w:val="00817841"/>
    <w:rsid w:val="00820285"/>
    <w:rsid w:val="0082041D"/>
    <w:rsid w:val="008207FD"/>
    <w:rsid w:val="00820F6D"/>
    <w:rsid w:val="00821664"/>
    <w:rsid w:val="00821D65"/>
    <w:rsid w:val="00822141"/>
    <w:rsid w:val="00822557"/>
    <w:rsid w:val="00822B7F"/>
    <w:rsid w:val="00822D8F"/>
    <w:rsid w:val="008230C7"/>
    <w:rsid w:val="008239A8"/>
    <w:rsid w:val="00823C69"/>
    <w:rsid w:val="0082423E"/>
    <w:rsid w:val="00824257"/>
    <w:rsid w:val="00824750"/>
    <w:rsid w:val="00824B5D"/>
    <w:rsid w:val="008251E3"/>
    <w:rsid w:val="0082562D"/>
    <w:rsid w:val="00826D17"/>
    <w:rsid w:val="00827111"/>
    <w:rsid w:val="008273A2"/>
    <w:rsid w:val="008274F5"/>
    <w:rsid w:val="008276B9"/>
    <w:rsid w:val="0082794C"/>
    <w:rsid w:val="008300DF"/>
    <w:rsid w:val="00831259"/>
    <w:rsid w:val="00831691"/>
    <w:rsid w:val="00831962"/>
    <w:rsid w:val="00831AFA"/>
    <w:rsid w:val="00831B6A"/>
    <w:rsid w:val="00832038"/>
    <w:rsid w:val="00832938"/>
    <w:rsid w:val="00832A31"/>
    <w:rsid w:val="008330E5"/>
    <w:rsid w:val="00834DBF"/>
    <w:rsid w:val="00834EBB"/>
    <w:rsid w:val="0083511D"/>
    <w:rsid w:val="00835FB4"/>
    <w:rsid w:val="00836404"/>
    <w:rsid w:val="0083669E"/>
    <w:rsid w:val="008366AF"/>
    <w:rsid w:val="008367AE"/>
    <w:rsid w:val="00836EE0"/>
    <w:rsid w:val="00837C9B"/>
    <w:rsid w:val="008402C2"/>
    <w:rsid w:val="008402E4"/>
    <w:rsid w:val="00840400"/>
    <w:rsid w:val="00840A40"/>
    <w:rsid w:val="0084149D"/>
    <w:rsid w:val="00841585"/>
    <w:rsid w:val="00842037"/>
    <w:rsid w:val="0084226A"/>
    <w:rsid w:val="008426A1"/>
    <w:rsid w:val="00843075"/>
    <w:rsid w:val="0084366E"/>
    <w:rsid w:val="00843991"/>
    <w:rsid w:val="00843C4C"/>
    <w:rsid w:val="00843FF0"/>
    <w:rsid w:val="00844334"/>
    <w:rsid w:val="008443AB"/>
    <w:rsid w:val="008448F0"/>
    <w:rsid w:val="00844E7E"/>
    <w:rsid w:val="008458E8"/>
    <w:rsid w:val="00846A38"/>
    <w:rsid w:val="00846F9D"/>
    <w:rsid w:val="0085072B"/>
    <w:rsid w:val="0085075C"/>
    <w:rsid w:val="00851168"/>
    <w:rsid w:val="008514A5"/>
    <w:rsid w:val="00851858"/>
    <w:rsid w:val="00853F6F"/>
    <w:rsid w:val="00854B14"/>
    <w:rsid w:val="00855A0F"/>
    <w:rsid w:val="00855BE1"/>
    <w:rsid w:val="00855CBE"/>
    <w:rsid w:val="00856FF7"/>
    <w:rsid w:val="0085700F"/>
    <w:rsid w:val="008574E6"/>
    <w:rsid w:val="0085752C"/>
    <w:rsid w:val="008578E8"/>
    <w:rsid w:val="00857AAA"/>
    <w:rsid w:val="00857ADC"/>
    <w:rsid w:val="00857B51"/>
    <w:rsid w:val="00857D55"/>
    <w:rsid w:val="00860864"/>
    <w:rsid w:val="00860D18"/>
    <w:rsid w:val="008613CD"/>
    <w:rsid w:val="008617EB"/>
    <w:rsid w:val="008621F5"/>
    <w:rsid w:val="00862355"/>
    <w:rsid w:val="008627A8"/>
    <w:rsid w:val="00862D90"/>
    <w:rsid w:val="00863126"/>
    <w:rsid w:val="00863BB0"/>
    <w:rsid w:val="00863E80"/>
    <w:rsid w:val="008640BA"/>
    <w:rsid w:val="008641E4"/>
    <w:rsid w:val="0086443A"/>
    <w:rsid w:val="008647DF"/>
    <w:rsid w:val="008648DF"/>
    <w:rsid w:val="00864A42"/>
    <w:rsid w:val="00865369"/>
    <w:rsid w:val="00865620"/>
    <w:rsid w:val="00865CE7"/>
    <w:rsid w:val="008661C2"/>
    <w:rsid w:val="00866925"/>
    <w:rsid w:val="00867350"/>
    <w:rsid w:val="00867B0D"/>
    <w:rsid w:val="00867B2F"/>
    <w:rsid w:val="00867DDB"/>
    <w:rsid w:val="00867ED7"/>
    <w:rsid w:val="008707AB"/>
    <w:rsid w:val="00870AFA"/>
    <w:rsid w:val="0087162F"/>
    <w:rsid w:val="00871784"/>
    <w:rsid w:val="00871960"/>
    <w:rsid w:val="0087199B"/>
    <w:rsid w:val="00871D67"/>
    <w:rsid w:val="00871F6D"/>
    <w:rsid w:val="0087212B"/>
    <w:rsid w:val="0087305B"/>
    <w:rsid w:val="008737F3"/>
    <w:rsid w:val="00873C00"/>
    <w:rsid w:val="00873C4D"/>
    <w:rsid w:val="00873E82"/>
    <w:rsid w:val="00874674"/>
    <w:rsid w:val="00875783"/>
    <w:rsid w:val="0087586C"/>
    <w:rsid w:val="0087596C"/>
    <w:rsid w:val="00875BCC"/>
    <w:rsid w:val="00875D4D"/>
    <w:rsid w:val="00875E14"/>
    <w:rsid w:val="008760EE"/>
    <w:rsid w:val="0087642F"/>
    <w:rsid w:val="00877549"/>
    <w:rsid w:val="00877BAB"/>
    <w:rsid w:val="00877C5B"/>
    <w:rsid w:val="00880971"/>
    <w:rsid w:val="008812DB"/>
    <w:rsid w:val="00881B31"/>
    <w:rsid w:val="00881C2E"/>
    <w:rsid w:val="00881FEF"/>
    <w:rsid w:val="00882642"/>
    <w:rsid w:val="008827B4"/>
    <w:rsid w:val="00882B23"/>
    <w:rsid w:val="008838FD"/>
    <w:rsid w:val="008840B1"/>
    <w:rsid w:val="0088440F"/>
    <w:rsid w:val="008849AB"/>
    <w:rsid w:val="00884B84"/>
    <w:rsid w:val="00884D28"/>
    <w:rsid w:val="00884F48"/>
    <w:rsid w:val="00885146"/>
    <w:rsid w:val="00885756"/>
    <w:rsid w:val="00885A27"/>
    <w:rsid w:val="00885B53"/>
    <w:rsid w:val="00885CEB"/>
    <w:rsid w:val="0088609B"/>
    <w:rsid w:val="008860E1"/>
    <w:rsid w:val="00886428"/>
    <w:rsid w:val="00886B5E"/>
    <w:rsid w:val="0088702E"/>
    <w:rsid w:val="00887126"/>
    <w:rsid w:val="00887469"/>
    <w:rsid w:val="00887A0B"/>
    <w:rsid w:val="0089056D"/>
    <w:rsid w:val="00891187"/>
    <w:rsid w:val="0089251F"/>
    <w:rsid w:val="00892A9A"/>
    <w:rsid w:val="0089302B"/>
    <w:rsid w:val="00893DC9"/>
    <w:rsid w:val="0089450D"/>
    <w:rsid w:val="008949DA"/>
    <w:rsid w:val="00894BE4"/>
    <w:rsid w:val="0089529F"/>
    <w:rsid w:val="0089553A"/>
    <w:rsid w:val="0089593A"/>
    <w:rsid w:val="00896ADD"/>
    <w:rsid w:val="00896D4E"/>
    <w:rsid w:val="00897181"/>
    <w:rsid w:val="0089746D"/>
    <w:rsid w:val="008977AF"/>
    <w:rsid w:val="00897BCB"/>
    <w:rsid w:val="008A005B"/>
    <w:rsid w:val="008A0C02"/>
    <w:rsid w:val="008A13C6"/>
    <w:rsid w:val="008A146C"/>
    <w:rsid w:val="008A174B"/>
    <w:rsid w:val="008A1DFC"/>
    <w:rsid w:val="008A21FC"/>
    <w:rsid w:val="008A22F8"/>
    <w:rsid w:val="008A26AA"/>
    <w:rsid w:val="008A3765"/>
    <w:rsid w:val="008A39F2"/>
    <w:rsid w:val="008A3B54"/>
    <w:rsid w:val="008A4377"/>
    <w:rsid w:val="008A4AF9"/>
    <w:rsid w:val="008A5379"/>
    <w:rsid w:val="008A5DBB"/>
    <w:rsid w:val="008A614E"/>
    <w:rsid w:val="008A617F"/>
    <w:rsid w:val="008A7415"/>
    <w:rsid w:val="008A750C"/>
    <w:rsid w:val="008A751C"/>
    <w:rsid w:val="008A77C3"/>
    <w:rsid w:val="008A7E6A"/>
    <w:rsid w:val="008B0023"/>
    <w:rsid w:val="008B0041"/>
    <w:rsid w:val="008B0293"/>
    <w:rsid w:val="008B048E"/>
    <w:rsid w:val="008B070B"/>
    <w:rsid w:val="008B0B44"/>
    <w:rsid w:val="008B13BC"/>
    <w:rsid w:val="008B1638"/>
    <w:rsid w:val="008B23B4"/>
    <w:rsid w:val="008B2D71"/>
    <w:rsid w:val="008B3191"/>
    <w:rsid w:val="008B356A"/>
    <w:rsid w:val="008B3630"/>
    <w:rsid w:val="008B3653"/>
    <w:rsid w:val="008B3E81"/>
    <w:rsid w:val="008B462E"/>
    <w:rsid w:val="008B4FB7"/>
    <w:rsid w:val="008B5CCE"/>
    <w:rsid w:val="008B63F8"/>
    <w:rsid w:val="008B65A7"/>
    <w:rsid w:val="008B6B63"/>
    <w:rsid w:val="008B7E35"/>
    <w:rsid w:val="008B7FC6"/>
    <w:rsid w:val="008C0223"/>
    <w:rsid w:val="008C127D"/>
    <w:rsid w:val="008C2A2F"/>
    <w:rsid w:val="008C32F8"/>
    <w:rsid w:val="008C3A0F"/>
    <w:rsid w:val="008C3AF8"/>
    <w:rsid w:val="008C3D7C"/>
    <w:rsid w:val="008C41D1"/>
    <w:rsid w:val="008C48B1"/>
    <w:rsid w:val="008C4AED"/>
    <w:rsid w:val="008C4F44"/>
    <w:rsid w:val="008C5A1F"/>
    <w:rsid w:val="008C5AAA"/>
    <w:rsid w:val="008C5F68"/>
    <w:rsid w:val="008C61B4"/>
    <w:rsid w:val="008C698B"/>
    <w:rsid w:val="008C6B1A"/>
    <w:rsid w:val="008C6BBE"/>
    <w:rsid w:val="008C6D4F"/>
    <w:rsid w:val="008C76B8"/>
    <w:rsid w:val="008C7BDC"/>
    <w:rsid w:val="008D06E9"/>
    <w:rsid w:val="008D19FC"/>
    <w:rsid w:val="008D1DFD"/>
    <w:rsid w:val="008D262B"/>
    <w:rsid w:val="008D3496"/>
    <w:rsid w:val="008D38B8"/>
    <w:rsid w:val="008D3C54"/>
    <w:rsid w:val="008D3DB0"/>
    <w:rsid w:val="008D438E"/>
    <w:rsid w:val="008D4A77"/>
    <w:rsid w:val="008D4FA1"/>
    <w:rsid w:val="008D5268"/>
    <w:rsid w:val="008D5282"/>
    <w:rsid w:val="008D5342"/>
    <w:rsid w:val="008D5BF5"/>
    <w:rsid w:val="008D5ED9"/>
    <w:rsid w:val="008D614B"/>
    <w:rsid w:val="008D6ED6"/>
    <w:rsid w:val="008D6FCA"/>
    <w:rsid w:val="008D7469"/>
    <w:rsid w:val="008D7D9B"/>
    <w:rsid w:val="008E0090"/>
    <w:rsid w:val="008E0D00"/>
    <w:rsid w:val="008E102F"/>
    <w:rsid w:val="008E14AF"/>
    <w:rsid w:val="008E1744"/>
    <w:rsid w:val="008E1D42"/>
    <w:rsid w:val="008E361C"/>
    <w:rsid w:val="008E3D13"/>
    <w:rsid w:val="008E4345"/>
    <w:rsid w:val="008E43B5"/>
    <w:rsid w:val="008E4D04"/>
    <w:rsid w:val="008E56DF"/>
    <w:rsid w:val="008E5A7C"/>
    <w:rsid w:val="008E659A"/>
    <w:rsid w:val="008E69A2"/>
    <w:rsid w:val="008E6E4D"/>
    <w:rsid w:val="008E6E68"/>
    <w:rsid w:val="008E73F2"/>
    <w:rsid w:val="008E7635"/>
    <w:rsid w:val="008E7729"/>
    <w:rsid w:val="008E77BF"/>
    <w:rsid w:val="008F0D35"/>
    <w:rsid w:val="008F20BC"/>
    <w:rsid w:val="008F2257"/>
    <w:rsid w:val="008F2A2B"/>
    <w:rsid w:val="008F2CCC"/>
    <w:rsid w:val="008F30AB"/>
    <w:rsid w:val="008F32A4"/>
    <w:rsid w:val="008F36F7"/>
    <w:rsid w:val="008F39C3"/>
    <w:rsid w:val="008F3A2B"/>
    <w:rsid w:val="008F4563"/>
    <w:rsid w:val="008F459B"/>
    <w:rsid w:val="008F55EE"/>
    <w:rsid w:val="008F6357"/>
    <w:rsid w:val="008F662C"/>
    <w:rsid w:val="008F6742"/>
    <w:rsid w:val="008F7435"/>
    <w:rsid w:val="008F7795"/>
    <w:rsid w:val="008F77EA"/>
    <w:rsid w:val="008F78FB"/>
    <w:rsid w:val="008F7B3B"/>
    <w:rsid w:val="008F7FDE"/>
    <w:rsid w:val="009001AC"/>
    <w:rsid w:val="0090037B"/>
    <w:rsid w:val="009004CE"/>
    <w:rsid w:val="00901046"/>
    <w:rsid w:val="00901255"/>
    <w:rsid w:val="00901281"/>
    <w:rsid w:val="0090183C"/>
    <w:rsid w:val="00901912"/>
    <w:rsid w:val="00901955"/>
    <w:rsid w:val="00901A7E"/>
    <w:rsid w:val="00901C95"/>
    <w:rsid w:val="00901D35"/>
    <w:rsid w:val="009022F4"/>
    <w:rsid w:val="0090240C"/>
    <w:rsid w:val="00902486"/>
    <w:rsid w:val="00903E6E"/>
    <w:rsid w:val="009047B6"/>
    <w:rsid w:val="00904A64"/>
    <w:rsid w:val="00904BBD"/>
    <w:rsid w:val="00905217"/>
    <w:rsid w:val="0090543A"/>
    <w:rsid w:val="00905D7C"/>
    <w:rsid w:val="00906395"/>
    <w:rsid w:val="009066B0"/>
    <w:rsid w:val="00906879"/>
    <w:rsid w:val="00906D33"/>
    <w:rsid w:val="00906F9C"/>
    <w:rsid w:val="00906FCA"/>
    <w:rsid w:val="00906FCF"/>
    <w:rsid w:val="00907191"/>
    <w:rsid w:val="009073F5"/>
    <w:rsid w:val="0090742C"/>
    <w:rsid w:val="009076D5"/>
    <w:rsid w:val="00907813"/>
    <w:rsid w:val="0091078A"/>
    <w:rsid w:val="00910B83"/>
    <w:rsid w:val="00910F87"/>
    <w:rsid w:val="00911180"/>
    <w:rsid w:val="00911325"/>
    <w:rsid w:val="0091143D"/>
    <w:rsid w:val="00911BD7"/>
    <w:rsid w:val="00911F5F"/>
    <w:rsid w:val="009120A6"/>
    <w:rsid w:val="0091228A"/>
    <w:rsid w:val="00912331"/>
    <w:rsid w:val="00912905"/>
    <w:rsid w:val="00912A4D"/>
    <w:rsid w:val="00913297"/>
    <w:rsid w:val="00913B2B"/>
    <w:rsid w:val="00913ED6"/>
    <w:rsid w:val="00914059"/>
    <w:rsid w:val="00914460"/>
    <w:rsid w:val="00914665"/>
    <w:rsid w:val="0091495C"/>
    <w:rsid w:val="00914A23"/>
    <w:rsid w:val="009151EE"/>
    <w:rsid w:val="00915272"/>
    <w:rsid w:val="00915446"/>
    <w:rsid w:val="009158C0"/>
    <w:rsid w:val="00915DFC"/>
    <w:rsid w:val="00915E5D"/>
    <w:rsid w:val="0091694C"/>
    <w:rsid w:val="009174F0"/>
    <w:rsid w:val="00917D8E"/>
    <w:rsid w:val="00920678"/>
    <w:rsid w:val="00920685"/>
    <w:rsid w:val="00921248"/>
    <w:rsid w:val="00921B4E"/>
    <w:rsid w:val="00921E7F"/>
    <w:rsid w:val="00922172"/>
    <w:rsid w:val="00922D99"/>
    <w:rsid w:val="0092337A"/>
    <w:rsid w:val="0092368D"/>
    <w:rsid w:val="009238E7"/>
    <w:rsid w:val="00923A9B"/>
    <w:rsid w:val="009240BF"/>
    <w:rsid w:val="009240F4"/>
    <w:rsid w:val="009242CF"/>
    <w:rsid w:val="00924333"/>
    <w:rsid w:val="0092444A"/>
    <w:rsid w:val="00924879"/>
    <w:rsid w:val="00925370"/>
    <w:rsid w:val="009257E4"/>
    <w:rsid w:val="009258A1"/>
    <w:rsid w:val="00925DAF"/>
    <w:rsid w:val="00925F0F"/>
    <w:rsid w:val="00926303"/>
    <w:rsid w:val="009264C9"/>
    <w:rsid w:val="0092665C"/>
    <w:rsid w:val="00926794"/>
    <w:rsid w:val="00926D1D"/>
    <w:rsid w:val="009272E8"/>
    <w:rsid w:val="00927990"/>
    <w:rsid w:val="00930BB2"/>
    <w:rsid w:val="00930E38"/>
    <w:rsid w:val="00930F76"/>
    <w:rsid w:val="009315D4"/>
    <w:rsid w:val="009318C4"/>
    <w:rsid w:val="009319A1"/>
    <w:rsid w:val="00931BF7"/>
    <w:rsid w:val="00931D42"/>
    <w:rsid w:val="00931EB3"/>
    <w:rsid w:val="00931F90"/>
    <w:rsid w:val="0093272E"/>
    <w:rsid w:val="00932F06"/>
    <w:rsid w:val="00933544"/>
    <w:rsid w:val="00933811"/>
    <w:rsid w:val="00933993"/>
    <w:rsid w:val="00933A29"/>
    <w:rsid w:val="00933B40"/>
    <w:rsid w:val="00933D01"/>
    <w:rsid w:val="009342F8"/>
    <w:rsid w:val="00934842"/>
    <w:rsid w:val="00934AC4"/>
    <w:rsid w:val="009356E5"/>
    <w:rsid w:val="00935DFE"/>
    <w:rsid w:val="009366B5"/>
    <w:rsid w:val="00936B26"/>
    <w:rsid w:val="00936DC9"/>
    <w:rsid w:val="00936F2F"/>
    <w:rsid w:val="00937F97"/>
    <w:rsid w:val="00940234"/>
    <w:rsid w:val="00940742"/>
    <w:rsid w:val="00940849"/>
    <w:rsid w:val="00940D4D"/>
    <w:rsid w:val="009420BA"/>
    <w:rsid w:val="00942182"/>
    <w:rsid w:val="00942300"/>
    <w:rsid w:val="00942833"/>
    <w:rsid w:val="0094288B"/>
    <w:rsid w:val="00942990"/>
    <w:rsid w:val="00942F7F"/>
    <w:rsid w:val="00943632"/>
    <w:rsid w:val="00943A6E"/>
    <w:rsid w:val="00943D73"/>
    <w:rsid w:val="00945214"/>
    <w:rsid w:val="00945D1F"/>
    <w:rsid w:val="00946155"/>
    <w:rsid w:val="009464C6"/>
    <w:rsid w:val="0094650F"/>
    <w:rsid w:val="00946591"/>
    <w:rsid w:val="00946B0A"/>
    <w:rsid w:val="009472DA"/>
    <w:rsid w:val="009475B7"/>
    <w:rsid w:val="00947AA5"/>
    <w:rsid w:val="009500A7"/>
    <w:rsid w:val="009511DD"/>
    <w:rsid w:val="00951716"/>
    <w:rsid w:val="0095222A"/>
    <w:rsid w:val="00952703"/>
    <w:rsid w:val="00953316"/>
    <w:rsid w:val="0095385D"/>
    <w:rsid w:val="00953B45"/>
    <w:rsid w:val="0095450B"/>
    <w:rsid w:val="00954D44"/>
    <w:rsid w:val="00955347"/>
    <w:rsid w:val="00955D4D"/>
    <w:rsid w:val="009565CA"/>
    <w:rsid w:val="00956E8F"/>
    <w:rsid w:val="00957757"/>
    <w:rsid w:val="00957F03"/>
    <w:rsid w:val="0096000D"/>
    <w:rsid w:val="00960062"/>
    <w:rsid w:val="009600DA"/>
    <w:rsid w:val="009606A5"/>
    <w:rsid w:val="00960704"/>
    <w:rsid w:val="00960985"/>
    <w:rsid w:val="00960A47"/>
    <w:rsid w:val="00960ADB"/>
    <w:rsid w:val="009620E0"/>
    <w:rsid w:val="00962359"/>
    <w:rsid w:val="00962E1C"/>
    <w:rsid w:val="009635DE"/>
    <w:rsid w:val="00963BBC"/>
    <w:rsid w:val="00963E04"/>
    <w:rsid w:val="00963FBC"/>
    <w:rsid w:val="00964920"/>
    <w:rsid w:val="00964CD3"/>
    <w:rsid w:val="0096506B"/>
    <w:rsid w:val="0096525F"/>
    <w:rsid w:val="00965B9F"/>
    <w:rsid w:val="00966160"/>
    <w:rsid w:val="00966960"/>
    <w:rsid w:val="00967E3E"/>
    <w:rsid w:val="00967EA4"/>
    <w:rsid w:val="00967FAD"/>
    <w:rsid w:val="009700B6"/>
    <w:rsid w:val="00971030"/>
    <w:rsid w:val="009710EC"/>
    <w:rsid w:val="0097110B"/>
    <w:rsid w:val="009712E9"/>
    <w:rsid w:val="009715EA"/>
    <w:rsid w:val="00971F9B"/>
    <w:rsid w:val="00972167"/>
    <w:rsid w:val="0097244C"/>
    <w:rsid w:val="00972B52"/>
    <w:rsid w:val="0097317D"/>
    <w:rsid w:val="00973282"/>
    <w:rsid w:val="009732C2"/>
    <w:rsid w:val="00973950"/>
    <w:rsid w:val="00973FB8"/>
    <w:rsid w:val="00974341"/>
    <w:rsid w:val="009744AD"/>
    <w:rsid w:val="00974533"/>
    <w:rsid w:val="009747B1"/>
    <w:rsid w:val="009749A0"/>
    <w:rsid w:val="00975439"/>
    <w:rsid w:val="009755FB"/>
    <w:rsid w:val="009767E1"/>
    <w:rsid w:val="00977579"/>
    <w:rsid w:val="009775FC"/>
    <w:rsid w:val="00977CCB"/>
    <w:rsid w:val="00977E36"/>
    <w:rsid w:val="0098065A"/>
    <w:rsid w:val="00980B5E"/>
    <w:rsid w:val="00981288"/>
    <w:rsid w:val="009816E8"/>
    <w:rsid w:val="00981A07"/>
    <w:rsid w:val="00981F60"/>
    <w:rsid w:val="00982A3F"/>
    <w:rsid w:val="00982AE1"/>
    <w:rsid w:val="00982BCB"/>
    <w:rsid w:val="00982EB0"/>
    <w:rsid w:val="00982EF0"/>
    <w:rsid w:val="00983416"/>
    <w:rsid w:val="009845CB"/>
    <w:rsid w:val="009846B4"/>
    <w:rsid w:val="00984A12"/>
    <w:rsid w:val="00984D54"/>
    <w:rsid w:val="00985DE0"/>
    <w:rsid w:val="00986229"/>
    <w:rsid w:val="00986BDC"/>
    <w:rsid w:val="00986FE2"/>
    <w:rsid w:val="00987724"/>
    <w:rsid w:val="009878B5"/>
    <w:rsid w:val="009903A1"/>
    <w:rsid w:val="00990898"/>
    <w:rsid w:val="00991B02"/>
    <w:rsid w:val="00991D1C"/>
    <w:rsid w:val="009927FB"/>
    <w:rsid w:val="00992AB6"/>
    <w:rsid w:val="00993733"/>
    <w:rsid w:val="009939A0"/>
    <w:rsid w:val="00993B79"/>
    <w:rsid w:val="00993BC5"/>
    <w:rsid w:val="009950BD"/>
    <w:rsid w:val="00995956"/>
    <w:rsid w:val="00995980"/>
    <w:rsid w:val="00996A93"/>
    <w:rsid w:val="00996B8A"/>
    <w:rsid w:val="00996FA1"/>
    <w:rsid w:val="00997A2E"/>
    <w:rsid w:val="00997C18"/>
    <w:rsid w:val="00997E16"/>
    <w:rsid w:val="009A0142"/>
    <w:rsid w:val="009A0177"/>
    <w:rsid w:val="009A1195"/>
    <w:rsid w:val="009A1DC6"/>
    <w:rsid w:val="009A1E71"/>
    <w:rsid w:val="009A2313"/>
    <w:rsid w:val="009A2919"/>
    <w:rsid w:val="009A2C7B"/>
    <w:rsid w:val="009A2EC0"/>
    <w:rsid w:val="009A33D4"/>
    <w:rsid w:val="009A3511"/>
    <w:rsid w:val="009A3531"/>
    <w:rsid w:val="009A3628"/>
    <w:rsid w:val="009A369E"/>
    <w:rsid w:val="009A36E7"/>
    <w:rsid w:val="009A3EF1"/>
    <w:rsid w:val="009A5A5E"/>
    <w:rsid w:val="009A5BFC"/>
    <w:rsid w:val="009A5F0B"/>
    <w:rsid w:val="009A675E"/>
    <w:rsid w:val="009A7031"/>
    <w:rsid w:val="009A7385"/>
    <w:rsid w:val="009A75D6"/>
    <w:rsid w:val="009A792A"/>
    <w:rsid w:val="009A7AF0"/>
    <w:rsid w:val="009B0628"/>
    <w:rsid w:val="009B076A"/>
    <w:rsid w:val="009B081A"/>
    <w:rsid w:val="009B0F48"/>
    <w:rsid w:val="009B0F93"/>
    <w:rsid w:val="009B13F2"/>
    <w:rsid w:val="009B1606"/>
    <w:rsid w:val="009B1B4F"/>
    <w:rsid w:val="009B2720"/>
    <w:rsid w:val="009B29A8"/>
    <w:rsid w:val="009B2C7A"/>
    <w:rsid w:val="009B3146"/>
    <w:rsid w:val="009B33E0"/>
    <w:rsid w:val="009B3EC3"/>
    <w:rsid w:val="009B42F8"/>
    <w:rsid w:val="009B4471"/>
    <w:rsid w:val="009B5478"/>
    <w:rsid w:val="009B549E"/>
    <w:rsid w:val="009B5845"/>
    <w:rsid w:val="009B585A"/>
    <w:rsid w:val="009B5B0A"/>
    <w:rsid w:val="009B60AF"/>
    <w:rsid w:val="009B6AAE"/>
    <w:rsid w:val="009B6CC1"/>
    <w:rsid w:val="009B6D2F"/>
    <w:rsid w:val="009B6F1C"/>
    <w:rsid w:val="009B7687"/>
    <w:rsid w:val="009C0057"/>
    <w:rsid w:val="009C12A9"/>
    <w:rsid w:val="009C1546"/>
    <w:rsid w:val="009C16D2"/>
    <w:rsid w:val="009C19D3"/>
    <w:rsid w:val="009C1EF1"/>
    <w:rsid w:val="009C2173"/>
    <w:rsid w:val="009C27C7"/>
    <w:rsid w:val="009C2D2C"/>
    <w:rsid w:val="009C38BE"/>
    <w:rsid w:val="009C3D00"/>
    <w:rsid w:val="009C42F4"/>
    <w:rsid w:val="009C4347"/>
    <w:rsid w:val="009C446B"/>
    <w:rsid w:val="009C4A3D"/>
    <w:rsid w:val="009C4B1F"/>
    <w:rsid w:val="009C5785"/>
    <w:rsid w:val="009C5840"/>
    <w:rsid w:val="009C5913"/>
    <w:rsid w:val="009C5B1D"/>
    <w:rsid w:val="009C5C62"/>
    <w:rsid w:val="009C5E61"/>
    <w:rsid w:val="009C5F2F"/>
    <w:rsid w:val="009C6464"/>
    <w:rsid w:val="009C652F"/>
    <w:rsid w:val="009C65B5"/>
    <w:rsid w:val="009C6F8F"/>
    <w:rsid w:val="009C77FD"/>
    <w:rsid w:val="009C781E"/>
    <w:rsid w:val="009D03BE"/>
    <w:rsid w:val="009D0EE3"/>
    <w:rsid w:val="009D1898"/>
    <w:rsid w:val="009D1E53"/>
    <w:rsid w:val="009D22DA"/>
    <w:rsid w:val="009D2F59"/>
    <w:rsid w:val="009D3EEA"/>
    <w:rsid w:val="009D4DB1"/>
    <w:rsid w:val="009D5198"/>
    <w:rsid w:val="009D52BB"/>
    <w:rsid w:val="009D5A60"/>
    <w:rsid w:val="009D5EFF"/>
    <w:rsid w:val="009D60B5"/>
    <w:rsid w:val="009D6801"/>
    <w:rsid w:val="009D729B"/>
    <w:rsid w:val="009E0BB4"/>
    <w:rsid w:val="009E0D7D"/>
    <w:rsid w:val="009E184A"/>
    <w:rsid w:val="009E1B16"/>
    <w:rsid w:val="009E1CF9"/>
    <w:rsid w:val="009E213B"/>
    <w:rsid w:val="009E3309"/>
    <w:rsid w:val="009E3434"/>
    <w:rsid w:val="009E384B"/>
    <w:rsid w:val="009E3C7B"/>
    <w:rsid w:val="009E3DB9"/>
    <w:rsid w:val="009E45A1"/>
    <w:rsid w:val="009E45BA"/>
    <w:rsid w:val="009E490D"/>
    <w:rsid w:val="009E52FE"/>
    <w:rsid w:val="009E5933"/>
    <w:rsid w:val="009E5B11"/>
    <w:rsid w:val="009E5BD8"/>
    <w:rsid w:val="009E5F44"/>
    <w:rsid w:val="009E6677"/>
    <w:rsid w:val="009E6B5D"/>
    <w:rsid w:val="009E6CF8"/>
    <w:rsid w:val="009E6D5A"/>
    <w:rsid w:val="009F027E"/>
    <w:rsid w:val="009F06E9"/>
    <w:rsid w:val="009F0812"/>
    <w:rsid w:val="009F0824"/>
    <w:rsid w:val="009F0A03"/>
    <w:rsid w:val="009F0A72"/>
    <w:rsid w:val="009F0CD6"/>
    <w:rsid w:val="009F16E9"/>
    <w:rsid w:val="009F1753"/>
    <w:rsid w:val="009F21E8"/>
    <w:rsid w:val="009F21FA"/>
    <w:rsid w:val="009F247A"/>
    <w:rsid w:val="009F29A3"/>
    <w:rsid w:val="009F351D"/>
    <w:rsid w:val="009F3D43"/>
    <w:rsid w:val="009F412F"/>
    <w:rsid w:val="009F5FD5"/>
    <w:rsid w:val="009F670F"/>
    <w:rsid w:val="009F69D1"/>
    <w:rsid w:val="009F6AAA"/>
    <w:rsid w:val="009F7B5F"/>
    <w:rsid w:val="009F7C7B"/>
    <w:rsid w:val="00A004E6"/>
    <w:rsid w:val="00A0071F"/>
    <w:rsid w:val="00A00F1E"/>
    <w:rsid w:val="00A010F6"/>
    <w:rsid w:val="00A01328"/>
    <w:rsid w:val="00A01FE9"/>
    <w:rsid w:val="00A021CC"/>
    <w:rsid w:val="00A027FC"/>
    <w:rsid w:val="00A02DA5"/>
    <w:rsid w:val="00A02DB8"/>
    <w:rsid w:val="00A03024"/>
    <w:rsid w:val="00A03275"/>
    <w:rsid w:val="00A04049"/>
    <w:rsid w:val="00A04623"/>
    <w:rsid w:val="00A0483D"/>
    <w:rsid w:val="00A0484E"/>
    <w:rsid w:val="00A05419"/>
    <w:rsid w:val="00A0658B"/>
    <w:rsid w:val="00A06688"/>
    <w:rsid w:val="00A069F9"/>
    <w:rsid w:val="00A0750B"/>
    <w:rsid w:val="00A075B0"/>
    <w:rsid w:val="00A075BD"/>
    <w:rsid w:val="00A07673"/>
    <w:rsid w:val="00A07774"/>
    <w:rsid w:val="00A077CC"/>
    <w:rsid w:val="00A07875"/>
    <w:rsid w:val="00A103BB"/>
    <w:rsid w:val="00A10FDA"/>
    <w:rsid w:val="00A115E2"/>
    <w:rsid w:val="00A11ED1"/>
    <w:rsid w:val="00A129F5"/>
    <w:rsid w:val="00A13433"/>
    <w:rsid w:val="00A13BE3"/>
    <w:rsid w:val="00A13C63"/>
    <w:rsid w:val="00A1409F"/>
    <w:rsid w:val="00A146FB"/>
    <w:rsid w:val="00A14C02"/>
    <w:rsid w:val="00A14D5B"/>
    <w:rsid w:val="00A15225"/>
    <w:rsid w:val="00A1577E"/>
    <w:rsid w:val="00A16003"/>
    <w:rsid w:val="00A169EB"/>
    <w:rsid w:val="00A16A1F"/>
    <w:rsid w:val="00A17151"/>
    <w:rsid w:val="00A17833"/>
    <w:rsid w:val="00A17A61"/>
    <w:rsid w:val="00A17B21"/>
    <w:rsid w:val="00A17CF1"/>
    <w:rsid w:val="00A207B5"/>
    <w:rsid w:val="00A20B6F"/>
    <w:rsid w:val="00A21214"/>
    <w:rsid w:val="00A21427"/>
    <w:rsid w:val="00A21957"/>
    <w:rsid w:val="00A21DFF"/>
    <w:rsid w:val="00A22CFA"/>
    <w:rsid w:val="00A233BD"/>
    <w:rsid w:val="00A235DA"/>
    <w:rsid w:val="00A236B4"/>
    <w:rsid w:val="00A2412A"/>
    <w:rsid w:val="00A24F02"/>
    <w:rsid w:val="00A2525D"/>
    <w:rsid w:val="00A2580A"/>
    <w:rsid w:val="00A258AB"/>
    <w:rsid w:val="00A26021"/>
    <w:rsid w:val="00A260EA"/>
    <w:rsid w:val="00A2672C"/>
    <w:rsid w:val="00A26BD8"/>
    <w:rsid w:val="00A27526"/>
    <w:rsid w:val="00A27A10"/>
    <w:rsid w:val="00A27BCB"/>
    <w:rsid w:val="00A27CBB"/>
    <w:rsid w:val="00A27E6C"/>
    <w:rsid w:val="00A303DE"/>
    <w:rsid w:val="00A303F7"/>
    <w:rsid w:val="00A306BD"/>
    <w:rsid w:val="00A30950"/>
    <w:rsid w:val="00A31278"/>
    <w:rsid w:val="00A313A5"/>
    <w:rsid w:val="00A31A91"/>
    <w:rsid w:val="00A32DD1"/>
    <w:rsid w:val="00A32F05"/>
    <w:rsid w:val="00A334CA"/>
    <w:rsid w:val="00A33663"/>
    <w:rsid w:val="00A3451F"/>
    <w:rsid w:val="00A34E6C"/>
    <w:rsid w:val="00A34FDF"/>
    <w:rsid w:val="00A3551D"/>
    <w:rsid w:val="00A35731"/>
    <w:rsid w:val="00A35CE9"/>
    <w:rsid w:val="00A3614F"/>
    <w:rsid w:val="00A361F2"/>
    <w:rsid w:val="00A36232"/>
    <w:rsid w:val="00A3643B"/>
    <w:rsid w:val="00A367B9"/>
    <w:rsid w:val="00A36DF3"/>
    <w:rsid w:val="00A37A27"/>
    <w:rsid w:val="00A37C49"/>
    <w:rsid w:val="00A40796"/>
    <w:rsid w:val="00A407EF"/>
    <w:rsid w:val="00A40932"/>
    <w:rsid w:val="00A40C11"/>
    <w:rsid w:val="00A40FAC"/>
    <w:rsid w:val="00A412C1"/>
    <w:rsid w:val="00A4135D"/>
    <w:rsid w:val="00A4135E"/>
    <w:rsid w:val="00A4174C"/>
    <w:rsid w:val="00A41890"/>
    <w:rsid w:val="00A42C0E"/>
    <w:rsid w:val="00A42E97"/>
    <w:rsid w:val="00A434CB"/>
    <w:rsid w:val="00A43831"/>
    <w:rsid w:val="00A43D8F"/>
    <w:rsid w:val="00A43F18"/>
    <w:rsid w:val="00A43F6E"/>
    <w:rsid w:val="00A444CC"/>
    <w:rsid w:val="00A44696"/>
    <w:rsid w:val="00A44811"/>
    <w:rsid w:val="00A45177"/>
    <w:rsid w:val="00A455E1"/>
    <w:rsid w:val="00A459CC"/>
    <w:rsid w:val="00A466DF"/>
    <w:rsid w:val="00A46ECA"/>
    <w:rsid w:val="00A47106"/>
    <w:rsid w:val="00A47230"/>
    <w:rsid w:val="00A47447"/>
    <w:rsid w:val="00A47B08"/>
    <w:rsid w:val="00A50013"/>
    <w:rsid w:val="00A5016A"/>
    <w:rsid w:val="00A50329"/>
    <w:rsid w:val="00A50820"/>
    <w:rsid w:val="00A50827"/>
    <w:rsid w:val="00A50E54"/>
    <w:rsid w:val="00A5125B"/>
    <w:rsid w:val="00A5127D"/>
    <w:rsid w:val="00A51E33"/>
    <w:rsid w:val="00A51EBC"/>
    <w:rsid w:val="00A52371"/>
    <w:rsid w:val="00A526AF"/>
    <w:rsid w:val="00A5270F"/>
    <w:rsid w:val="00A528FD"/>
    <w:rsid w:val="00A532FA"/>
    <w:rsid w:val="00A53516"/>
    <w:rsid w:val="00A537AF"/>
    <w:rsid w:val="00A53837"/>
    <w:rsid w:val="00A53909"/>
    <w:rsid w:val="00A53971"/>
    <w:rsid w:val="00A53C31"/>
    <w:rsid w:val="00A54459"/>
    <w:rsid w:val="00A544A6"/>
    <w:rsid w:val="00A544B0"/>
    <w:rsid w:val="00A54929"/>
    <w:rsid w:val="00A54AC4"/>
    <w:rsid w:val="00A55472"/>
    <w:rsid w:val="00A5590C"/>
    <w:rsid w:val="00A55B7E"/>
    <w:rsid w:val="00A5622D"/>
    <w:rsid w:val="00A573B3"/>
    <w:rsid w:val="00A57AFF"/>
    <w:rsid w:val="00A6071F"/>
    <w:rsid w:val="00A607BF"/>
    <w:rsid w:val="00A613CD"/>
    <w:rsid w:val="00A6141A"/>
    <w:rsid w:val="00A62047"/>
    <w:rsid w:val="00A62183"/>
    <w:rsid w:val="00A624E6"/>
    <w:rsid w:val="00A62D9B"/>
    <w:rsid w:val="00A62DEA"/>
    <w:rsid w:val="00A63298"/>
    <w:rsid w:val="00A633E0"/>
    <w:rsid w:val="00A63F34"/>
    <w:rsid w:val="00A63F5A"/>
    <w:rsid w:val="00A646D0"/>
    <w:rsid w:val="00A64E74"/>
    <w:rsid w:val="00A64FFD"/>
    <w:rsid w:val="00A65C22"/>
    <w:rsid w:val="00A6651B"/>
    <w:rsid w:val="00A6657C"/>
    <w:rsid w:val="00A66730"/>
    <w:rsid w:val="00A6675C"/>
    <w:rsid w:val="00A6685C"/>
    <w:rsid w:val="00A668DB"/>
    <w:rsid w:val="00A66E62"/>
    <w:rsid w:val="00A6780D"/>
    <w:rsid w:val="00A67DB2"/>
    <w:rsid w:val="00A70B19"/>
    <w:rsid w:val="00A70FD2"/>
    <w:rsid w:val="00A71727"/>
    <w:rsid w:val="00A71A50"/>
    <w:rsid w:val="00A72CC9"/>
    <w:rsid w:val="00A733D2"/>
    <w:rsid w:val="00A73586"/>
    <w:rsid w:val="00A73950"/>
    <w:rsid w:val="00A74042"/>
    <w:rsid w:val="00A74AE5"/>
    <w:rsid w:val="00A74C65"/>
    <w:rsid w:val="00A74EAC"/>
    <w:rsid w:val="00A75137"/>
    <w:rsid w:val="00A75628"/>
    <w:rsid w:val="00A762B5"/>
    <w:rsid w:val="00A76821"/>
    <w:rsid w:val="00A7710F"/>
    <w:rsid w:val="00A7746F"/>
    <w:rsid w:val="00A778B1"/>
    <w:rsid w:val="00A77949"/>
    <w:rsid w:val="00A8028C"/>
    <w:rsid w:val="00A802C4"/>
    <w:rsid w:val="00A81892"/>
    <w:rsid w:val="00A8191D"/>
    <w:rsid w:val="00A81D2F"/>
    <w:rsid w:val="00A81F9D"/>
    <w:rsid w:val="00A82590"/>
    <w:rsid w:val="00A82E30"/>
    <w:rsid w:val="00A82E59"/>
    <w:rsid w:val="00A83CF5"/>
    <w:rsid w:val="00A840D2"/>
    <w:rsid w:val="00A84F31"/>
    <w:rsid w:val="00A85766"/>
    <w:rsid w:val="00A85F9D"/>
    <w:rsid w:val="00A862F8"/>
    <w:rsid w:val="00A863A3"/>
    <w:rsid w:val="00A86616"/>
    <w:rsid w:val="00A8699E"/>
    <w:rsid w:val="00A86C62"/>
    <w:rsid w:val="00A87463"/>
    <w:rsid w:val="00A876F7"/>
    <w:rsid w:val="00A87D63"/>
    <w:rsid w:val="00A87D67"/>
    <w:rsid w:val="00A90645"/>
    <w:rsid w:val="00A9071E"/>
    <w:rsid w:val="00A907CF"/>
    <w:rsid w:val="00A90EFE"/>
    <w:rsid w:val="00A911B6"/>
    <w:rsid w:val="00A91567"/>
    <w:rsid w:val="00A9194E"/>
    <w:rsid w:val="00A91AB4"/>
    <w:rsid w:val="00A91B0A"/>
    <w:rsid w:val="00A91D5C"/>
    <w:rsid w:val="00A91EBB"/>
    <w:rsid w:val="00A92138"/>
    <w:rsid w:val="00A92355"/>
    <w:rsid w:val="00A923D3"/>
    <w:rsid w:val="00A930E3"/>
    <w:rsid w:val="00A9364F"/>
    <w:rsid w:val="00A93741"/>
    <w:rsid w:val="00A93756"/>
    <w:rsid w:val="00A93C41"/>
    <w:rsid w:val="00A93F59"/>
    <w:rsid w:val="00A94341"/>
    <w:rsid w:val="00A943D2"/>
    <w:rsid w:val="00A9475F"/>
    <w:rsid w:val="00A94BF7"/>
    <w:rsid w:val="00A94C4D"/>
    <w:rsid w:val="00A94ED5"/>
    <w:rsid w:val="00A95245"/>
    <w:rsid w:val="00A95713"/>
    <w:rsid w:val="00A95763"/>
    <w:rsid w:val="00A96247"/>
    <w:rsid w:val="00A96636"/>
    <w:rsid w:val="00A96A55"/>
    <w:rsid w:val="00A9778C"/>
    <w:rsid w:val="00A977D9"/>
    <w:rsid w:val="00A977E7"/>
    <w:rsid w:val="00A977F6"/>
    <w:rsid w:val="00A97A63"/>
    <w:rsid w:val="00A97EA1"/>
    <w:rsid w:val="00A97F86"/>
    <w:rsid w:val="00AA010D"/>
    <w:rsid w:val="00AA02A8"/>
    <w:rsid w:val="00AA02BB"/>
    <w:rsid w:val="00AA290B"/>
    <w:rsid w:val="00AA2F63"/>
    <w:rsid w:val="00AA3065"/>
    <w:rsid w:val="00AA31FE"/>
    <w:rsid w:val="00AA3970"/>
    <w:rsid w:val="00AA3A19"/>
    <w:rsid w:val="00AA3F90"/>
    <w:rsid w:val="00AA40DF"/>
    <w:rsid w:val="00AA4B49"/>
    <w:rsid w:val="00AA4C97"/>
    <w:rsid w:val="00AA4E55"/>
    <w:rsid w:val="00AA5633"/>
    <w:rsid w:val="00AA610F"/>
    <w:rsid w:val="00AA6995"/>
    <w:rsid w:val="00AA7414"/>
    <w:rsid w:val="00AB0BAF"/>
    <w:rsid w:val="00AB0BB9"/>
    <w:rsid w:val="00AB0D62"/>
    <w:rsid w:val="00AB0D79"/>
    <w:rsid w:val="00AB109C"/>
    <w:rsid w:val="00AB152F"/>
    <w:rsid w:val="00AB27B9"/>
    <w:rsid w:val="00AB297A"/>
    <w:rsid w:val="00AB332E"/>
    <w:rsid w:val="00AB38F2"/>
    <w:rsid w:val="00AB3B88"/>
    <w:rsid w:val="00AB3E29"/>
    <w:rsid w:val="00AB4813"/>
    <w:rsid w:val="00AB4A4C"/>
    <w:rsid w:val="00AB4B59"/>
    <w:rsid w:val="00AB64D7"/>
    <w:rsid w:val="00AB6A27"/>
    <w:rsid w:val="00AB6F60"/>
    <w:rsid w:val="00AB782E"/>
    <w:rsid w:val="00AC0573"/>
    <w:rsid w:val="00AC095E"/>
    <w:rsid w:val="00AC1020"/>
    <w:rsid w:val="00AC157F"/>
    <w:rsid w:val="00AC1BD9"/>
    <w:rsid w:val="00AC1EAE"/>
    <w:rsid w:val="00AC2293"/>
    <w:rsid w:val="00AC2353"/>
    <w:rsid w:val="00AC28F8"/>
    <w:rsid w:val="00AC2D43"/>
    <w:rsid w:val="00AC3D02"/>
    <w:rsid w:val="00AC408E"/>
    <w:rsid w:val="00AC42E2"/>
    <w:rsid w:val="00AC462D"/>
    <w:rsid w:val="00AC48C0"/>
    <w:rsid w:val="00AC5377"/>
    <w:rsid w:val="00AC5A4A"/>
    <w:rsid w:val="00AC5BA1"/>
    <w:rsid w:val="00AC5EDF"/>
    <w:rsid w:val="00AC6372"/>
    <w:rsid w:val="00AC64C6"/>
    <w:rsid w:val="00AC6B84"/>
    <w:rsid w:val="00AC6EA6"/>
    <w:rsid w:val="00AC7086"/>
    <w:rsid w:val="00AC7CF3"/>
    <w:rsid w:val="00AD09F7"/>
    <w:rsid w:val="00AD0A80"/>
    <w:rsid w:val="00AD1624"/>
    <w:rsid w:val="00AD16C3"/>
    <w:rsid w:val="00AD1A7C"/>
    <w:rsid w:val="00AD1DD7"/>
    <w:rsid w:val="00AD27A5"/>
    <w:rsid w:val="00AD2CEE"/>
    <w:rsid w:val="00AD370D"/>
    <w:rsid w:val="00AD38A5"/>
    <w:rsid w:val="00AD3F57"/>
    <w:rsid w:val="00AD45EE"/>
    <w:rsid w:val="00AD46BE"/>
    <w:rsid w:val="00AD585E"/>
    <w:rsid w:val="00AD59B2"/>
    <w:rsid w:val="00AD5D8F"/>
    <w:rsid w:val="00AD5E7E"/>
    <w:rsid w:val="00AD6C4E"/>
    <w:rsid w:val="00AD759B"/>
    <w:rsid w:val="00AD7922"/>
    <w:rsid w:val="00AD7BB4"/>
    <w:rsid w:val="00AE00FF"/>
    <w:rsid w:val="00AE0AEE"/>
    <w:rsid w:val="00AE0BEB"/>
    <w:rsid w:val="00AE12C8"/>
    <w:rsid w:val="00AE146C"/>
    <w:rsid w:val="00AE1576"/>
    <w:rsid w:val="00AE1D10"/>
    <w:rsid w:val="00AE2525"/>
    <w:rsid w:val="00AE259E"/>
    <w:rsid w:val="00AE3170"/>
    <w:rsid w:val="00AE3770"/>
    <w:rsid w:val="00AE4392"/>
    <w:rsid w:val="00AE463E"/>
    <w:rsid w:val="00AE4DE4"/>
    <w:rsid w:val="00AE4E52"/>
    <w:rsid w:val="00AE4F49"/>
    <w:rsid w:val="00AE5275"/>
    <w:rsid w:val="00AE573E"/>
    <w:rsid w:val="00AE5778"/>
    <w:rsid w:val="00AE62DD"/>
    <w:rsid w:val="00AE7539"/>
    <w:rsid w:val="00AE7890"/>
    <w:rsid w:val="00AF0401"/>
    <w:rsid w:val="00AF0692"/>
    <w:rsid w:val="00AF082D"/>
    <w:rsid w:val="00AF0E95"/>
    <w:rsid w:val="00AF167F"/>
    <w:rsid w:val="00AF264A"/>
    <w:rsid w:val="00AF2D0B"/>
    <w:rsid w:val="00AF2D27"/>
    <w:rsid w:val="00AF3196"/>
    <w:rsid w:val="00AF34DD"/>
    <w:rsid w:val="00AF39B4"/>
    <w:rsid w:val="00AF44A7"/>
    <w:rsid w:val="00AF502F"/>
    <w:rsid w:val="00AF55A8"/>
    <w:rsid w:val="00AF56F7"/>
    <w:rsid w:val="00AF5EE3"/>
    <w:rsid w:val="00AF6CE1"/>
    <w:rsid w:val="00AF6E87"/>
    <w:rsid w:val="00AF702D"/>
    <w:rsid w:val="00AF727D"/>
    <w:rsid w:val="00AF77CF"/>
    <w:rsid w:val="00AF7B9A"/>
    <w:rsid w:val="00B0044E"/>
    <w:rsid w:val="00B005AF"/>
    <w:rsid w:val="00B0071E"/>
    <w:rsid w:val="00B00E74"/>
    <w:rsid w:val="00B01EED"/>
    <w:rsid w:val="00B027D5"/>
    <w:rsid w:val="00B029CF"/>
    <w:rsid w:val="00B02ECC"/>
    <w:rsid w:val="00B039C6"/>
    <w:rsid w:val="00B04340"/>
    <w:rsid w:val="00B04584"/>
    <w:rsid w:val="00B047AA"/>
    <w:rsid w:val="00B04833"/>
    <w:rsid w:val="00B049F2"/>
    <w:rsid w:val="00B053EF"/>
    <w:rsid w:val="00B054C2"/>
    <w:rsid w:val="00B058EF"/>
    <w:rsid w:val="00B060BF"/>
    <w:rsid w:val="00B06106"/>
    <w:rsid w:val="00B06220"/>
    <w:rsid w:val="00B06570"/>
    <w:rsid w:val="00B0658E"/>
    <w:rsid w:val="00B06938"/>
    <w:rsid w:val="00B069A9"/>
    <w:rsid w:val="00B06FFF"/>
    <w:rsid w:val="00B07A2F"/>
    <w:rsid w:val="00B07BA0"/>
    <w:rsid w:val="00B1013D"/>
    <w:rsid w:val="00B1021D"/>
    <w:rsid w:val="00B10490"/>
    <w:rsid w:val="00B104D8"/>
    <w:rsid w:val="00B10B98"/>
    <w:rsid w:val="00B1130C"/>
    <w:rsid w:val="00B113EC"/>
    <w:rsid w:val="00B118F7"/>
    <w:rsid w:val="00B119B5"/>
    <w:rsid w:val="00B12370"/>
    <w:rsid w:val="00B123C4"/>
    <w:rsid w:val="00B12712"/>
    <w:rsid w:val="00B1284F"/>
    <w:rsid w:val="00B131FB"/>
    <w:rsid w:val="00B1355B"/>
    <w:rsid w:val="00B13AA6"/>
    <w:rsid w:val="00B13D33"/>
    <w:rsid w:val="00B14009"/>
    <w:rsid w:val="00B143C5"/>
    <w:rsid w:val="00B14686"/>
    <w:rsid w:val="00B14D8F"/>
    <w:rsid w:val="00B153A3"/>
    <w:rsid w:val="00B16210"/>
    <w:rsid w:val="00B162A7"/>
    <w:rsid w:val="00B16C69"/>
    <w:rsid w:val="00B17C1F"/>
    <w:rsid w:val="00B20920"/>
    <w:rsid w:val="00B20D75"/>
    <w:rsid w:val="00B20E7B"/>
    <w:rsid w:val="00B215BA"/>
    <w:rsid w:val="00B21C22"/>
    <w:rsid w:val="00B21D72"/>
    <w:rsid w:val="00B22C78"/>
    <w:rsid w:val="00B22C9A"/>
    <w:rsid w:val="00B22DCB"/>
    <w:rsid w:val="00B230AA"/>
    <w:rsid w:val="00B23115"/>
    <w:rsid w:val="00B234FF"/>
    <w:rsid w:val="00B23E06"/>
    <w:rsid w:val="00B23ED8"/>
    <w:rsid w:val="00B244B1"/>
    <w:rsid w:val="00B245AF"/>
    <w:rsid w:val="00B24703"/>
    <w:rsid w:val="00B24E96"/>
    <w:rsid w:val="00B25A4C"/>
    <w:rsid w:val="00B25BC0"/>
    <w:rsid w:val="00B25C5C"/>
    <w:rsid w:val="00B25E31"/>
    <w:rsid w:val="00B25EE2"/>
    <w:rsid w:val="00B26076"/>
    <w:rsid w:val="00B2626E"/>
    <w:rsid w:val="00B270B3"/>
    <w:rsid w:val="00B271E1"/>
    <w:rsid w:val="00B273C1"/>
    <w:rsid w:val="00B300CC"/>
    <w:rsid w:val="00B301F1"/>
    <w:rsid w:val="00B310EF"/>
    <w:rsid w:val="00B31156"/>
    <w:rsid w:val="00B32582"/>
    <w:rsid w:val="00B328AA"/>
    <w:rsid w:val="00B336A4"/>
    <w:rsid w:val="00B35365"/>
    <w:rsid w:val="00B359D6"/>
    <w:rsid w:val="00B35CA2"/>
    <w:rsid w:val="00B35F12"/>
    <w:rsid w:val="00B3648F"/>
    <w:rsid w:val="00B3670A"/>
    <w:rsid w:val="00B371F4"/>
    <w:rsid w:val="00B37290"/>
    <w:rsid w:val="00B3778B"/>
    <w:rsid w:val="00B4099D"/>
    <w:rsid w:val="00B40A92"/>
    <w:rsid w:val="00B40D3B"/>
    <w:rsid w:val="00B4135C"/>
    <w:rsid w:val="00B413AA"/>
    <w:rsid w:val="00B419D3"/>
    <w:rsid w:val="00B41A2D"/>
    <w:rsid w:val="00B4223D"/>
    <w:rsid w:val="00B4227F"/>
    <w:rsid w:val="00B42420"/>
    <w:rsid w:val="00B43C33"/>
    <w:rsid w:val="00B43FA4"/>
    <w:rsid w:val="00B44314"/>
    <w:rsid w:val="00B44BF3"/>
    <w:rsid w:val="00B4538E"/>
    <w:rsid w:val="00B45DB9"/>
    <w:rsid w:val="00B4652C"/>
    <w:rsid w:val="00B46844"/>
    <w:rsid w:val="00B47148"/>
    <w:rsid w:val="00B47976"/>
    <w:rsid w:val="00B501E3"/>
    <w:rsid w:val="00B50425"/>
    <w:rsid w:val="00B50C5F"/>
    <w:rsid w:val="00B50C97"/>
    <w:rsid w:val="00B50EAC"/>
    <w:rsid w:val="00B51529"/>
    <w:rsid w:val="00B5171C"/>
    <w:rsid w:val="00B517BB"/>
    <w:rsid w:val="00B51928"/>
    <w:rsid w:val="00B52485"/>
    <w:rsid w:val="00B53092"/>
    <w:rsid w:val="00B53390"/>
    <w:rsid w:val="00B53432"/>
    <w:rsid w:val="00B53640"/>
    <w:rsid w:val="00B53A58"/>
    <w:rsid w:val="00B545B5"/>
    <w:rsid w:val="00B54622"/>
    <w:rsid w:val="00B548B7"/>
    <w:rsid w:val="00B55CB7"/>
    <w:rsid w:val="00B566F8"/>
    <w:rsid w:val="00B57320"/>
    <w:rsid w:val="00B576A3"/>
    <w:rsid w:val="00B57B7D"/>
    <w:rsid w:val="00B60278"/>
    <w:rsid w:val="00B6031C"/>
    <w:rsid w:val="00B6101E"/>
    <w:rsid w:val="00B6148C"/>
    <w:rsid w:val="00B618D0"/>
    <w:rsid w:val="00B61D6C"/>
    <w:rsid w:val="00B627A5"/>
    <w:rsid w:val="00B62A82"/>
    <w:rsid w:val="00B62F71"/>
    <w:rsid w:val="00B634AB"/>
    <w:rsid w:val="00B6366D"/>
    <w:rsid w:val="00B63712"/>
    <w:rsid w:val="00B637A2"/>
    <w:rsid w:val="00B63805"/>
    <w:rsid w:val="00B64854"/>
    <w:rsid w:val="00B64D7C"/>
    <w:rsid w:val="00B64E38"/>
    <w:rsid w:val="00B65235"/>
    <w:rsid w:val="00B65299"/>
    <w:rsid w:val="00B652B3"/>
    <w:rsid w:val="00B65A5A"/>
    <w:rsid w:val="00B65DAD"/>
    <w:rsid w:val="00B66A22"/>
    <w:rsid w:val="00B66E4A"/>
    <w:rsid w:val="00B67091"/>
    <w:rsid w:val="00B6718D"/>
    <w:rsid w:val="00B6786F"/>
    <w:rsid w:val="00B67CAC"/>
    <w:rsid w:val="00B700B1"/>
    <w:rsid w:val="00B7043C"/>
    <w:rsid w:val="00B70818"/>
    <w:rsid w:val="00B7096D"/>
    <w:rsid w:val="00B70DC5"/>
    <w:rsid w:val="00B7146A"/>
    <w:rsid w:val="00B7210F"/>
    <w:rsid w:val="00B72532"/>
    <w:rsid w:val="00B725E8"/>
    <w:rsid w:val="00B727F1"/>
    <w:rsid w:val="00B73077"/>
    <w:rsid w:val="00B7372F"/>
    <w:rsid w:val="00B74592"/>
    <w:rsid w:val="00B7511E"/>
    <w:rsid w:val="00B751C4"/>
    <w:rsid w:val="00B75401"/>
    <w:rsid w:val="00B75801"/>
    <w:rsid w:val="00B76404"/>
    <w:rsid w:val="00B765C3"/>
    <w:rsid w:val="00B7669A"/>
    <w:rsid w:val="00B76D87"/>
    <w:rsid w:val="00B76EF3"/>
    <w:rsid w:val="00B773B2"/>
    <w:rsid w:val="00B774E8"/>
    <w:rsid w:val="00B77597"/>
    <w:rsid w:val="00B778E7"/>
    <w:rsid w:val="00B80270"/>
    <w:rsid w:val="00B805D0"/>
    <w:rsid w:val="00B80ED2"/>
    <w:rsid w:val="00B81816"/>
    <w:rsid w:val="00B81C87"/>
    <w:rsid w:val="00B81D03"/>
    <w:rsid w:val="00B82361"/>
    <w:rsid w:val="00B836D5"/>
    <w:rsid w:val="00B84342"/>
    <w:rsid w:val="00B84BB6"/>
    <w:rsid w:val="00B84E95"/>
    <w:rsid w:val="00B8556E"/>
    <w:rsid w:val="00B856F7"/>
    <w:rsid w:val="00B85891"/>
    <w:rsid w:val="00B86341"/>
    <w:rsid w:val="00B868D7"/>
    <w:rsid w:val="00B873ED"/>
    <w:rsid w:val="00B87727"/>
    <w:rsid w:val="00B87C29"/>
    <w:rsid w:val="00B87FB1"/>
    <w:rsid w:val="00B906E9"/>
    <w:rsid w:val="00B9077D"/>
    <w:rsid w:val="00B90929"/>
    <w:rsid w:val="00B90A11"/>
    <w:rsid w:val="00B90F5A"/>
    <w:rsid w:val="00B9108D"/>
    <w:rsid w:val="00B9120B"/>
    <w:rsid w:val="00B91848"/>
    <w:rsid w:val="00B91B6F"/>
    <w:rsid w:val="00B939AE"/>
    <w:rsid w:val="00B93CB9"/>
    <w:rsid w:val="00B93D43"/>
    <w:rsid w:val="00B93DF3"/>
    <w:rsid w:val="00B942D0"/>
    <w:rsid w:val="00B94573"/>
    <w:rsid w:val="00B96598"/>
    <w:rsid w:val="00B96623"/>
    <w:rsid w:val="00B96E59"/>
    <w:rsid w:val="00B96F53"/>
    <w:rsid w:val="00B96F64"/>
    <w:rsid w:val="00B979B6"/>
    <w:rsid w:val="00B97E33"/>
    <w:rsid w:val="00B97FA2"/>
    <w:rsid w:val="00BA014A"/>
    <w:rsid w:val="00BA02C3"/>
    <w:rsid w:val="00BA0375"/>
    <w:rsid w:val="00BA0557"/>
    <w:rsid w:val="00BA084E"/>
    <w:rsid w:val="00BA108C"/>
    <w:rsid w:val="00BA14B8"/>
    <w:rsid w:val="00BA22B4"/>
    <w:rsid w:val="00BA24CB"/>
    <w:rsid w:val="00BA2905"/>
    <w:rsid w:val="00BA2BC8"/>
    <w:rsid w:val="00BA2BD8"/>
    <w:rsid w:val="00BA2FA3"/>
    <w:rsid w:val="00BA37C1"/>
    <w:rsid w:val="00BA39AB"/>
    <w:rsid w:val="00BA3DA1"/>
    <w:rsid w:val="00BA414E"/>
    <w:rsid w:val="00BA450A"/>
    <w:rsid w:val="00BA47FC"/>
    <w:rsid w:val="00BA4A97"/>
    <w:rsid w:val="00BA4F38"/>
    <w:rsid w:val="00BA5350"/>
    <w:rsid w:val="00BA5842"/>
    <w:rsid w:val="00BA5A7A"/>
    <w:rsid w:val="00BA6033"/>
    <w:rsid w:val="00BA6AFD"/>
    <w:rsid w:val="00BA6E34"/>
    <w:rsid w:val="00BA70A5"/>
    <w:rsid w:val="00BA7372"/>
    <w:rsid w:val="00BA78EC"/>
    <w:rsid w:val="00BB0368"/>
    <w:rsid w:val="00BB0E18"/>
    <w:rsid w:val="00BB1252"/>
    <w:rsid w:val="00BB1744"/>
    <w:rsid w:val="00BB1C0A"/>
    <w:rsid w:val="00BB2432"/>
    <w:rsid w:val="00BB257A"/>
    <w:rsid w:val="00BB25D0"/>
    <w:rsid w:val="00BB25EB"/>
    <w:rsid w:val="00BB2A05"/>
    <w:rsid w:val="00BB2CFB"/>
    <w:rsid w:val="00BB30AC"/>
    <w:rsid w:val="00BB324E"/>
    <w:rsid w:val="00BB3625"/>
    <w:rsid w:val="00BB382C"/>
    <w:rsid w:val="00BB3E16"/>
    <w:rsid w:val="00BB3FCC"/>
    <w:rsid w:val="00BB424F"/>
    <w:rsid w:val="00BB46BC"/>
    <w:rsid w:val="00BB488C"/>
    <w:rsid w:val="00BB51CE"/>
    <w:rsid w:val="00BB5271"/>
    <w:rsid w:val="00BB5CA5"/>
    <w:rsid w:val="00BB5D95"/>
    <w:rsid w:val="00BB658B"/>
    <w:rsid w:val="00BB667D"/>
    <w:rsid w:val="00BB700B"/>
    <w:rsid w:val="00BB7227"/>
    <w:rsid w:val="00BB786C"/>
    <w:rsid w:val="00BB7CB4"/>
    <w:rsid w:val="00BB7CC9"/>
    <w:rsid w:val="00BB7F23"/>
    <w:rsid w:val="00BC009E"/>
    <w:rsid w:val="00BC0567"/>
    <w:rsid w:val="00BC157A"/>
    <w:rsid w:val="00BC1628"/>
    <w:rsid w:val="00BC1E08"/>
    <w:rsid w:val="00BC2A2A"/>
    <w:rsid w:val="00BC2BB3"/>
    <w:rsid w:val="00BC2E19"/>
    <w:rsid w:val="00BC2E7C"/>
    <w:rsid w:val="00BC310B"/>
    <w:rsid w:val="00BC35B9"/>
    <w:rsid w:val="00BC3E0B"/>
    <w:rsid w:val="00BC4B12"/>
    <w:rsid w:val="00BC5253"/>
    <w:rsid w:val="00BC5BD7"/>
    <w:rsid w:val="00BC6604"/>
    <w:rsid w:val="00BC67BD"/>
    <w:rsid w:val="00BC69F6"/>
    <w:rsid w:val="00BC7AFB"/>
    <w:rsid w:val="00BD03DC"/>
    <w:rsid w:val="00BD05B4"/>
    <w:rsid w:val="00BD0D18"/>
    <w:rsid w:val="00BD1084"/>
    <w:rsid w:val="00BD14ED"/>
    <w:rsid w:val="00BD1E6C"/>
    <w:rsid w:val="00BD3228"/>
    <w:rsid w:val="00BD33AE"/>
    <w:rsid w:val="00BD36F4"/>
    <w:rsid w:val="00BD3A83"/>
    <w:rsid w:val="00BD48C4"/>
    <w:rsid w:val="00BD4971"/>
    <w:rsid w:val="00BD4BD9"/>
    <w:rsid w:val="00BD4D27"/>
    <w:rsid w:val="00BD5532"/>
    <w:rsid w:val="00BD575B"/>
    <w:rsid w:val="00BD5B6C"/>
    <w:rsid w:val="00BD5B7B"/>
    <w:rsid w:val="00BD5CCE"/>
    <w:rsid w:val="00BD5F48"/>
    <w:rsid w:val="00BD6C6F"/>
    <w:rsid w:val="00BD6EFA"/>
    <w:rsid w:val="00BD711A"/>
    <w:rsid w:val="00BD73BD"/>
    <w:rsid w:val="00BD7F2A"/>
    <w:rsid w:val="00BE091B"/>
    <w:rsid w:val="00BE12F5"/>
    <w:rsid w:val="00BE19F5"/>
    <w:rsid w:val="00BE1A91"/>
    <w:rsid w:val="00BE1B9C"/>
    <w:rsid w:val="00BE2CDA"/>
    <w:rsid w:val="00BE2CEF"/>
    <w:rsid w:val="00BE2E0D"/>
    <w:rsid w:val="00BE2E42"/>
    <w:rsid w:val="00BE3476"/>
    <w:rsid w:val="00BE3518"/>
    <w:rsid w:val="00BE3858"/>
    <w:rsid w:val="00BE38A4"/>
    <w:rsid w:val="00BE4522"/>
    <w:rsid w:val="00BE462E"/>
    <w:rsid w:val="00BE46D6"/>
    <w:rsid w:val="00BE4947"/>
    <w:rsid w:val="00BE4B1E"/>
    <w:rsid w:val="00BE511B"/>
    <w:rsid w:val="00BE5460"/>
    <w:rsid w:val="00BE5549"/>
    <w:rsid w:val="00BE5563"/>
    <w:rsid w:val="00BE558B"/>
    <w:rsid w:val="00BE5A4D"/>
    <w:rsid w:val="00BE6A97"/>
    <w:rsid w:val="00BE6F18"/>
    <w:rsid w:val="00BE7095"/>
    <w:rsid w:val="00BE763C"/>
    <w:rsid w:val="00BE7A24"/>
    <w:rsid w:val="00BE7C47"/>
    <w:rsid w:val="00BF03CC"/>
    <w:rsid w:val="00BF0610"/>
    <w:rsid w:val="00BF06CA"/>
    <w:rsid w:val="00BF0CB7"/>
    <w:rsid w:val="00BF11DB"/>
    <w:rsid w:val="00BF275E"/>
    <w:rsid w:val="00BF277E"/>
    <w:rsid w:val="00BF2919"/>
    <w:rsid w:val="00BF3356"/>
    <w:rsid w:val="00BF35BC"/>
    <w:rsid w:val="00BF37EE"/>
    <w:rsid w:val="00BF3C67"/>
    <w:rsid w:val="00BF46A8"/>
    <w:rsid w:val="00BF605A"/>
    <w:rsid w:val="00BF633B"/>
    <w:rsid w:val="00BF6AE3"/>
    <w:rsid w:val="00BF705D"/>
    <w:rsid w:val="00BF762E"/>
    <w:rsid w:val="00BF7AB6"/>
    <w:rsid w:val="00BF7BC0"/>
    <w:rsid w:val="00C0000C"/>
    <w:rsid w:val="00C00861"/>
    <w:rsid w:val="00C011EB"/>
    <w:rsid w:val="00C0137E"/>
    <w:rsid w:val="00C015C6"/>
    <w:rsid w:val="00C02B06"/>
    <w:rsid w:val="00C02BE6"/>
    <w:rsid w:val="00C031D6"/>
    <w:rsid w:val="00C037AA"/>
    <w:rsid w:val="00C03860"/>
    <w:rsid w:val="00C0399C"/>
    <w:rsid w:val="00C04119"/>
    <w:rsid w:val="00C04AFF"/>
    <w:rsid w:val="00C05B19"/>
    <w:rsid w:val="00C05E84"/>
    <w:rsid w:val="00C05FB6"/>
    <w:rsid w:val="00C0730F"/>
    <w:rsid w:val="00C073D0"/>
    <w:rsid w:val="00C07B47"/>
    <w:rsid w:val="00C100C8"/>
    <w:rsid w:val="00C1045C"/>
    <w:rsid w:val="00C10762"/>
    <w:rsid w:val="00C108B7"/>
    <w:rsid w:val="00C10AC6"/>
    <w:rsid w:val="00C11354"/>
    <w:rsid w:val="00C11584"/>
    <w:rsid w:val="00C115B1"/>
    <w:rsid w:val="00C11C0A"/>
    <w:rsid w:val="00C12512"/>
    <w:rsid w:val="00C125BF"/>
    <w:rsid w:val="00C12841"/>
    <w:rsid w:val="00C12CF6"/>
    <w:rsid w:val="00C13648"/>
    <w:rsid w:val="00C13CAA"/>
    <w:rsid w:val="00C13D92"/>
    <w:rsid w:val="00C14C85"/>
    <w:rsid w:val="00C14D98"/>
    <w:rsid w:val="00C14E2D"/>
    <w:rsid w:val="00C15866"/>
    <w:rsid w:val="00C161B0"/>
    <w:rsid w:val="00C1647F"/>
    <w:rsid w:val="00C16EAB"/>
    <w:rsid w:val="00C1795D"/>
    <w:rsid w:val="00C20654"/>
    <w:rsid w:val="00C2113A"/>
    <w:rsid w:val="00C2155E"/>
    <w:rsid w:val="00C219E2"/>
    <w:rsid w:val="00C2359A"/>
    <w:rsid w:val="00C235C1"/>
    <w:rsid w:val="00C235D0"/>
    <w:rsid w:val="00C23D71"/>
    <w:rsid w:val="00C23DA1"/>
    <w:rsid w:val="00C23ED2"/>
    <w:rsid w:val="00C2440D"/>
    <w:rsid w:val="00C24E9D"/>
    <w:rsid w:val="00C25464"/>
    <w:rsid w:val="00C26AC5"/>
    <w:rsid w:val="00C2717B"/>
    <w:rsid w:val="00C273CF"/>
    <w:rsid w:val="00C277FA"/>
    <w:rsid w:val="00C27804"/>
    <w:rsid w:val="00C2797A"/>
    <w:rsid w:val="00C3057C"/>
    <w:rsid w:val="00C30F85"/>
    <w:rsid w:val="00C31111"/>
    <w:rsid w:val="00C31F2C"/>
    <w:rsid w:val="00C327CD"/>
    <w:rsid w:val="00C32915"/>
    <w:rsid w:val="00C32932"/>
    <w:rsid w:val="00C3316F"/>
    <w:rsid w:val="00C332E4"/>
    <w:rsid w:val="00C33529"/>
    <w:rsid w:val="00C33561"/>
    <w:rsid w:val="00C33ADB"/>
    <w:rsid w:val="00C33B54"/>
    <w:rsid w:val="00C34007"/>
    <w:rsid w:val="00C34463"/>
    <w:rsid w:val="00C34850"/>
    <w:rsid w:val="00C34D04"/>
    <w:rsid w:val="00C35389"/>
    <w:rsid w:val="00C35464"/>
    <w:rsid w:val="00C3568E"/>
    <w:rsid w:val="00C35863"/>
    <w:rsid w:val="00C35DC5"/>
    <w:rsid w:val="00C3600A"/>
    <w:rsid w:val="00C36056"/>
    <w:rsid w:val="00C36387"/>
    <w:rsid w:val="00C3649A"/>
    <w:rsid w:val="00C36506"/>
    <w:rsid w:val="00C36E5E"/>
    <w:rsid w:val="00C36EF5"/>
    <w:rsid w:val="00C36F7A"/>
    <w:rsid w:val="00C371F0"/>
    <w:rsid w:val="00C37A48"/>
    <w:rsid w:val="00C37E6D"/>
    <w:rsid w:val="00C40421"/>
    <w:rsid w:val="00C410B3"/>
    <w:rsid w:val="00C410BC"/>
    <w:rsid w:val="00C41113"/>
    <w:rsid w:val="00C41436"/>
    <w:rsid w:val="00C421AE"/>
    <w:rsid w:val="00C4298A"/>
    <w:rsid w:val="00C43281"/>
    <w:rsid w:val="00C43901"/>
    <w:rsid w:val="00C43D2A"/>
    <w:rsid w:val="00C442B8"/>
    <w:rsid w:val="00C45384"/>
    <w:rsid w:val="00C454F7"/>
    <w:rsid w:val="00C459F4"/>
    <w:rsid w:val="00C45DA2"/>
    <w:rsid w:val="00C45ED8"/>
    <w:rsid w:val="00C466BA"/>
    <w:rsid w:val="00C466C7"/>
    <w:rsid w:val="00C4670E"/>
    <w:rsid w:val="00C46E11"/>
    <w:rsid w:val="00C46E13"/>
    <w:rsid w:val="00C46EF8"/>
    <w:rsid w:val="00C46F96"/>
    <w:rsid w:val="00C4719A"/>
    <w:rsid w:val="00C47306"/>
    <w:rsid w:val="00C47473"/>
    <w:rsid w:val="00C475AB"/>
    <w:rsid w:val="00C5011C"/>
    <w:rsid w:val="00C50166"/>
    <w:rsid w:val="00C5069E"/>
    <w:rsid w:val="00C50728"/>
    <w:rsid w:val="00C508DF"/>
    <w:rsid w:val="00C50B57"/>
    <w:rsid w:val="00C50BA7"/>
    <w:rsid w:val="00C5104B"/>
    <w:rsid w:val="00C510D5"/>
    <w:rsid w:val="00C516DC"/>
    <w:rsid w:val="00C51704"/>
    <w:rsid w:val="00C51A57"/>
    <w:rsid w:val="00C51DA5"/>
    <w:rsid w:val="00C51FC9"/>
    <w:rsid w:val="00C524FB"/>
    <w:rsid w:val="00C536E2"/>
    <w:rsid w:val="00C53C8E"/>
    <w:rsid w:val="00C53D3F"/>
    <w:rsid w:val="00C53E6B"/>
    <w:rsid w:val="00C54157"/>
    <w:rsid w:val="00C54650"/>
    <w:rsid w:val="00C567A5"/>
    <w:rsid w:val="00C56BB7"/>
    <w:rsid w:val="00C5790F"/>
    <w:rsid w:val="00C57AD7"/>
    <w:rsid w:val="00C57BB6"/>
    <w:rsid w:val="00C60409"/>
    <w:rsid w:val="00C60532"/>
    <w:rsid w:val="00C60D95"/>
    <w:rsid w:val="00C6159D"/>
    <w:rsid w:val="00C6164E"/>
    <w:rsid w:val="00C61956"/>
    <w:rsid w:val="00C620E4"/>
    <w:rsid w:val="00C62436"/>
    <w:rsid w:val="00C6290C"/>
    <w:rsid w:val="00C630E0"/>
    <w:rsid w:val="00C631A5"/>
    <w:rsid w:val="00C632C4"/>
    <w:rsid w:val="00C63566"/>
    <w:rsid w:val="00C63711"/>
    <w:rsid w:val="00C64103"/>
    <w:rsid w:val="00C64169"/>
    <w:rsid w:val="00C647C2"/>
    <w:rsid w:val="00C649E9"/>
    <w:rsid w:val="00C6560F"/>
    <w:rsid w:val="00C65C0B"/>
    <w:rsid w:val="00C65D91"/>
    <w:rsid w:val="00C66041"/>
    <w:rsid w:val="00C6708D"/>
    <w:rsid w:val="00C67557"/>
    <w:rsid w:val="00C67802"/>
    <w:rsid w:val="00C67DDB"/>
    <w:rsid w:val="00C703D1"/>
    <w:rsid w:val="00C71293"/>
    <w:rsid w:val="00C71F10"/>
    <w:rsid w:val="00C71F26"/>
    <w:rsid w:val="00C724E9"/>
    <w:rsid w:val="00C725B7"/>
    <w:rsid w:val="00C730A2"/>
    <w:rsid w:val="00C732CF"/>
    <w:rsid w:val="00C73487"/>
    <w:rsid w:val="00C74350"/>
    <w:rsid w:val="00C74605"/>
    <w:rsid w:val="00C74A36"/>
    <w:rsid w:val="00C74E05"/>
    <w:rsid w:val="00C75244"/>
    <w:rsid w:val="00C7561A"/>
    <w:rsid w:val="00C7579D"/>
    <w:rsid w:val="00C76134"/>
    <w:rsid w:val="00C76A07"/>
    <w:rsid w:val="00C77179"/>
    <w:rsid w:val="00C80045"/>
    <w:rsid w:val="00C80982"/>
    <w:rsid w:val="00C8129C"/>
    <w:rsid w:val="00C81C76"/>
    <w:rsid w:val="00C823CC"/>
    <w:rsid w:val="00C82520"/>
    <w:rsid w:val="00C82ACC"/>
    <w:rsid w:val="00C8343D"/>
    <w:rsid w:val="00C835AF"/>
    <w:rsid w:val="00C8471E"/>
    <w:rsid w:val="00C8476E"/>
    <w:rsid w:val="00C849D1"/>
    <w:rsid w:val="00C84ABF"/>
    <w:rsid w:val="00C84C14"/>
    <w:rsid w:val="00C8609A"/>
    <w:rsid w:val="00C86364"/>
    <w:rsid w:val="00C8687B"/>
    <w:rsid w:val="00C869A0"/>
    <w:rsid w:val="00C86AC5"/>
    <w:rsid w:val="00C86AD5"/>
    <w:rsid w:val="00C86B1D"/>
    <w:rsid w:val="00C86D5D"/>
    <w:rsid w:val="00C86D8D"/>
    <w:rsid w:val="00C86F78"/>
    <w:rsid w:val="00C87646"/>
    <w:rsid w:val="00C87AC7"/>
    <w:rsid w:val="00C904F7"/>
    <w:rsid w:val="00C9065A"/>
    <w:rsid w:val="00C90C8A"/>
    <w:rsid w:val="00C91D51"/>
    <w:rsid w:val="00C92314"/>
    <w:rsid w:val="00C927A3"/>
    <w:rsid w:val="00C927B8"/>
    <w:rsid w:val="00C92FC1"/>
    <w:rsid w:val="00C930CA"/>
    <w:rsid w:val="00C93880"/>
    <w:rsid w:val="00C93D64"/>
    <w:rsid w:val="00C93FD6"/>
    <w:rsid w:val="00C94A37"/>
    <w:rsid w:val="00C94B51"/>
    <w:rsid w:val="00C94DD9"/>
    <w:rsid w:val="00C94EFF"/>
    <w:rsid w:val="00C95B82"/>
    <w:rsid w:val="00C95E91"/>
    <w:rsid w:val="00C96933"/>
    <w:rsid w:val="00C97129"/>
    <w:rsid w:val="00C973E1"/>
    <w:rsid w:val="00C977C4"/>
    <w:rsid w:val="00CA1412"/>
    <w:rsid w:val="00CA25BC"/>
    <w:rsid w:val="00CA281F"/>
    <w:rsid w:val="00CA2CA3"/>
    <w:rsid w:val="00CA2F2B"/>
    <w:rsid w:val="00CA4034"/>
    <w:rsid w:val="00CA449D"/>
    <w:rsid w:val="00CA4B5E"/>
    <w:rsid w:val="00CA4F5A"/>
    <w:rsid w:val="00CA50D8"/>
    <w:rsid w:val="00CA527E"/>
    <w:rsid w:val="00CA59DA"/>
    <w:rsid w:val="00CA5C63"/>
    <w:rsid w:val="00CA60E0"/>
    <w:rsid w:val="00CA68EC"/>
    <w:rsid w:val="00CA7006"/>
    <w:rsid w:val="00CA7090"/>
    <w:rsid w:val="00CA739D"/>
    <w:rsid w:val="00CA77B2"/>
    <w:rsid w:val="00CB00F4"/>
    <w:rsid w:val="00CB0340"/>
    <w:rsid w:val="00CB0F0C"/>
    <w:rsid w:val="00CB12F8"/>
    <w:rsid w:val="00CB157F"/>
    <w:rsid w:val="00CB199E"/>
    <w:rsid w:val="00CB19DC"/>
    <w:rsid w:val="00CB1BF3"/>
    <w:rsid w:val="00CB1C00"/>
    <w:rsid w:val="00CB1D76"/>
    <w:rsid w:val="00CB39DD"/>
    <w:rsid w:val="00CB3C9D"/>
    <w:rsid w:val="00CB400C"/>
    <w:rsid w:val="00CB4CDC"/>
    <w:rsid w:val="00CB59E4"/>
    <w:rsid w:val="00CB60FF"/>
    <w:rsid w:val="00CB6548"/>
    <w:rsid w:val="00CB69D1"/>
    <w:rsid w:val="00CB6BF2"/>
    <w:rsid w:val="00CB6E9D"/>
    <w:rsid w:val="00CB751B"/>
    <w:rsid w:val="00CB75B5"/>
    <w:rsid w:val="00CB774A"/>
    <w:rsid w:val="00CB7BC2"/>
    <w:rsid w:val="00CB7DFE"/>
    <w:rsid w:val="00CC003C"/>
    <w:rsid w:val="00CC032C"/>
    <w:rsid w:val="00CC0CCA"/>
    <w:rsid w:val="00CC1039"/>
    <w:rsid w:val="00CC116A"/>
    <w:rsid w:val="00CC13CE"/>
    <w:rsid w:val="00CC1509"/>
    <w:rsid w:val="00CC1512"/>
    <w:rsid w:val="00CC1669"/>
    <w:rsid w:val="00CC1BA0"/>
    <w:rsid w:val="00CC2357"/>
    <w:rsid w:val="00CC256D"/>
    <w:rsid w:val="00CC257C"/>
    <w:rsid w:val="00CC2D25"/>
    <w:rsid w:val="00CC2DC8"/>
    <w:rsid w:val="00CC2E06"/>
    <w:rsid w:val="00CC2EA8"/>
    <w:rsid w:val="00CC2F1D"/>
    <w:rsid w:val="00CC30DA"/>
    <w:rsid w:val="00CC3113"/>
    <w:rsid w:val="00CC35AE"/>
    <w:rsid w:val="00CC468E"/>
    <w:rsid w:val="00CC46A4"/>
    <w:rsid w:val="00CC4F1C"/>
    <w:rsid w:val="00CC55EA"/>
    <w:rsid w:val="00CC5736"/>
    <w:rsid w:val="00CC5C96"/>
    <w:rsid w:val="00CC5E03"/>
    <w:rsid w:val="00CC60A7"/>
    <w:rsid w:val="00CC719A"/>
    <w:rsid w:val="00CD0470"/>
    <w:rsid w:val="00CD0C1B"/>
    <w:rsid w:val="00CD10EE"/>
    <w:rsid w:val="00CD18FB"/>
    <w:rsid w:val="00CD309D"/>
    <w:rsid w:val="00CD3427"/>
    <w:rsid w:val="00CD34BA"/>
    <w:rsid w:val="00CD3503"/>
    <w:rsid w:val="00CD43C2"/>
    <w:rsid w:val="00CD4563"/>
    <w:rsid w:val="00CD5644"/>
    <w:rsid w:val="00CD68B3"/>
    <w:rsid w:val="00CD6D38"/>
    <w:rsid w:val="00CD6E39"/>
    <w:rsid w:val="00CD7749"/>
    <w:rsid w:val="00CD7ADE"/>
    <w:rsid w:val="00CD7E87"/>
    <w:rsid w:val="00CE0943"/>
    <w:rsid w:val="00CE0C1B"/>
    <w:rsid w:val="00CE0F67"/>
    <w:rsid w:val="00CE10DE"/>
    <w:rsid w:val="00CE1D42"/>
    <w:rsid w:val="00CE1E66"/>
    <w:rsid w:val="00CE2519"/>
    <w:rsid w:val="00CE2693"/>
    <w:rsid w:val="00CE2A97"/>
    <w:rsid w:val="00CE3151"/>
    <w:rsid w:val="00CE3583"/>
    <w:rsid w:val="00CE38C6"/>
    <w:rsid w:val="00CE3C52"/>
    <w:rsid w:val="00CE4FCD"/>
    <w:rsid w:val="00CE51FC"/>
    <w:rsid w:val="00CE54CF"/>
    <w:rsid w:val="00CE59D3"/>
    <w:rsid w:val="00CE5A7C"/>
    <w:rsid w:val="00CE5BC0"/>
    <w:rsid w:val="00CE5D28"/>
    <w:rsid w:val="00CE65D2"/>
    <w:rsid w:val="00CE6DFB"/>
    <w:rsid w:val="00CE708C"/>
    <w:rsid w:val="00CE70A4"/>
    <w:rsid w:val="00CE737B"/>
    <w:rsid w:val="00CE762E"/>
    <w:rsid w:val="00CE790A"/>
    <w:rsid w:val="00CF0B66"/>
    <w:rsid w:val="00CF0BE5"/>
    <w:rsid w:val="00CF13EE"/>
    <w:rsid w:val="00CF1B76"/>
    <w:rsid w:val="00CF1F89"/>
    <w:rsid w:val="00CF2675"/>
    <w:rsid w:val="00CF2694"/>
    <w:rsid w:val="00CF3040"/>
    <w:rsid w:val="00CF30DD"/>
    <w:rsid w:val="00CF327D"/>
    <w:rsid w:val="00CF39B5"/>
    <w:rsid w:val="00CF3AEF"/>
    <w:rsid w:val="00CF48E7"/>
    <w:rsid w:val="00CF4C6D"/>
    <w:rsid w:val="00CF501B"/>
    <w:rsid w:val="00CF59EC"/>
    <w:rsid w:val="00CF5A5A"/>
    <w:rsid w:val="00CF5BB0"/>
    <w:rsid w:val="00CF5D3C"/>
    <w:rsid w:val="00CF5ECD"/>
    <w:rsid w:val="00CF7830"/>
    <w:rsid w:val="00CF7B55"/>
    <w:rsid w:val="00D00B4B"/>
    <w:rsid w:val="00D00F29"/>
    <w:rsid w:val="00D0149A"/>
    <w:rsid w:val="00D014EC"/>
    <w:rsid w:val="00D01639"/>
    <w:rsid w:val="00D0194B"/>
    <w:rsid w:val="00D01B13"/>
    <w:rsid w:val="00D02455"/>
    <w:rsid w:val="00D02B5D"/>
    <w:rsid w:val="00D030A6"/>
    <w:rsid w:val="00D034A3"/>
    <w:rsid w:val="00D03761"/>
    <w:rsid w:val="00D037E2"/>
    <w:rsid w:val="00D0428B"/>
    <w:rsid w:val="00D043C8"/>
    <w:rsid w:val="00D04439"/>
    <w:rsid w:val="00D04695"/>
    <w:rsid w:val="00D0476B"/>
    <w:rsid w:val="00D047AB"/>
    <w:rsid w:val="00D04CCE"/>
    <w:rsid w:val="00D04FEA"/>
    <w:rsid w:val="00D052D1"/>
    <w:rsid w:val="00D056DA"/>
    <w:rsid w:val="00D058AB"/>
    <w:rsid w:val="00D05C11"/>
    <w:rsid w:val="00D06367"/>
    <w:rsid w:val="00D06965"/>
    <w:rsid w:val="00D06F3C"/>
    <w:rsid w:val="00D073C7"/>
    <w:rsid w:val="00D073E4"/>
    <w:rsid w:val="00D078A2"/>
    <w:rsid w:val="00D07CF9"/>
    <w:rsid w:val="00D10C2C"/>
    <w:rsid w:val="00D10DAE"/>
    <w:rsid w:val="00D113E9"/>
    <w:rsid w:val="00D1188A"/>
    <w:rsid w:val="00D1224C"/>
    <w:rsid w:val="00D1236C"/>
    <w:rsid w:val="00D125D9"/>
    <w:rsid w:val="00D127E2"/>
    <w:rsid w:val="00D12C17"/>
    <w:rsid w:val="00D13077"/>
    <w:rsid w:val="00D13149"/>
    <w:rsid w:val="00D1335A"/>
    <w:rsid w:val="00D13554"/>
    <w:rsid w:val="00D137C7"/>
    <w:rsid w:val="00D13A98"/>
    <w:rsid w:val="00D13B80"/>
    <w:rsid w:val="00D14501"/>
    <w:rsid w:val="00D1482F"/>
    <w:rsid w:val="00D165BD"/>
    <w:rsid w:val="00D16840"/>
    <w:rsid w:val="00D178BE"/>
    <w:rsid w:val="00D17B6C"/>
    <w:rsid w:val="00D17D47"/>
    <w:rsid w:val="00D17E9E"/>
    <w:rsid w:val="00D2037C"/>
    <w:rsid w:val="00D20521"/>
    <w:rsid w:val="00D209D5"/>
    <w:rsid w:val="00D20A8F"/>
    <w:rsid w:val="00D20D2D"/>
    <w:rsid w:val="00D21569"/>
    <w:rsid w:val="00D216BD"/>
    <w:rsid w:val="00D21B40"/>
    <w:rsid w:val="00D21E0F"/>
    <w:rsid w:val="00D21E41"/>
    <w:rsid w:val="00D21E6D"/>
    <w:rsid w:val="00D226E1"/>
    <w:rsid w:val="00D22F1E"/>
    <w:rsid w:val="00D23092"/>
    <w:rsid w:val="00D230D5"/>
    <w:rsid w:val="00D23769"/>
    <w:rsid w:val="00D24554"/>
    <w:rsid w:val="00D24C32"/>
    <w:rsid w:val="00D24F38"/>
    <w:rsid w:val="00D25C49"/>
    <w:rsid w:val="00D25EFC"/>
    <w:rsid w:val="00D25F70"/>
    <w:rsid w:val="00D262E5"/>
    <w:rsid w:val="00D266D5"/>
    <w:rsid w:val="00D27183"/>
    <w:rsid w:val="00D27481"/>
    <w:rsid w:val="00D27EF7"/>
    <w:rsid w:val="00D3071C"/>
    <w:rsid w:val="00D30BC1"/>
    <w:rsid w:val="00D31910"/>
    <w:rsid w:val="00D319DF"/>
    <w:rsid w:val="00D31C3A"/>
    <w:rsid w:val="00D322D7"/>
    <w:rsid w:val="00D327DA"/>
    <w:rsid w:val="00D32D72"/>
    <w:rsid w:val="00D33337"/>
    <w:rsid w:val="00D33A52"/>
    <w:rsid w:val="00D3403B"/>
    <w:rsid w:val="00D344D2"/>
    <w:rsid w:val="00D35021"/>
    <w:rsid w:val="00D35508"/>
    <w:rsid w:val="00D35D37"/>
    <w:rsid w:val="00D35D94"/>
    <w:rsid w:val="00D36B56"/>
    <w:rsid w:val="00D36FA7"/>
    <w:rsid w:val="00D3704B"/>
    <w:rsid w:val="00D37EF6"/>
    <w:rsid w:val="00D37FB6"/>
    <w:rsid w:val="00D406BB"/>
    <w:rsid w:val="00D40960"/>
    <w:rsid w:val="00D40987"/>
    <w:rsid w:val="00D40D34"/>
    <w:rsid w:val="00D40F02"/>
    <w:rsid w:val="00D40FC6"/>
    <w:rsid w:val="00D414CC"/>
    <w:rsid w:val="00D41E38"/>
    <w:rsid w:val="00D4379B"/>
    <w:rsid w:val="00D4383E"/>
    <w:rsid w:val="00D438EC"/>
    <w:rsid w:val="00D439A3"/>
    <w:rsid w:val="00D43F96"/>
    <w:rsid w:val="00D441FA"/>
    <w:rsid w:val="00D4465F"/>
    <w:rsid w:val="00D44758"/>
    <w:rsid w:val="00D44C38"/>
    <w:rsid w:val="00D44CE8"/>
    <w:rsid w:val="00D452DE"/>
    <w:rsid w:val="00D4582E"/>
    <w:rsid w:val="00D461B3"/>
    <w:rsid w:val="00D464E0"/>
    <w:rsid w:val="00D46BFE"/>
    <w:rsid w:val="00D46CDC"/>
    <w:rsid w:val="00D46F2C"/>
    <w:rsid w:val="00D47216"/>
    <w:rsid w:val="00D47359"/>
    <w:rsid w:val="00D475A6"/>
    <w:rsid w:val="00D47D0F"/>
    <w:rsid w:val="00D508BA"/>
    <w:rsid w:val="00D5108A"/>
    <w:rsid w:val="00D515F5"/>
    <w:rsid w:val="00D51DAB"/>
    <w:rsid w:val="00D52A8B"/>
    <w:rsid w:val="00D52C74"/>
    <w:rsid w:val="00D52D6A"/>
    <w:rsid w:val="00D535F7"/>
    <w:rsid w:val="00D54057"/>
    <w:rsid w:val="00D541DB"/>
    <w:rsid w:val="00D545F9"/>
    <w:rsid w:val="00D546CF"/>
    <w:rsid w:val="00D54B62"/>
    <w:rsid w:val="00D55483"/>
    <w:rsid w:val="00D55626"/>
    <w:rsid w:val="00D5679A"/>
    <w:rsid w:val="00D56821"/>
    <w:rsid w:val="00D56891"/>
    <w:rsid w:val="00D56A9C"/>
    <w:rsid w:val="00D57549"/>
    <w:rsid w:val="00D577C6"/>
    <w:rsid w:val="00D57A3A"/>
    <w:rsid w:val="00D57B59"/>
    <w:rsid w:val="00D604F3"/>
    <w:rsid w:val="00D6089B"/>
    <w:rsid w:val="00D60988"/>
    <w:rsid w:val="00D609C4"/>
    <w:rsid w:val="00D60C5D"/>
    <w:rsid w:val="00D60CFF"/>
    <w:rsid w:val="00D6153C"/>
    <w:rsid w:val="00D61FBA"/>
    <w:rsid w:val="00D61FCC"/>
    <w:rsid w:val="00D642D0"/>
    <w:rsid w:val="00D6439B"/>
    <w:rsid w:val="00D64656"/>
    <w:rsid w:val="00D6466C"/>
    <w:rsid w:val="00D6467C"/>
    <w:rsid w:val="00D64B8A"/>
    <w:rsid w:val="00D64FFA"/>
    <w:rsid w:val="00D6508B"/>
    <w:rsid w:val="00D65B35"/>
    <w:rsid w:val="00D66302"/>
    <w:rsid w:val="00D66437"/>
    <w:rsid w:val="00D669D1"/>
    <w:rsid w:val="00D66A52"/>
    <w:rsid w:val="00D6762E"/>
    <w:rsid w:val="00D6765A"/>
    <w:rsid w:val="00D676D0"/>
    <w:rsid w:val="00D67891"/>
    <w:rsid w:val="00D70AFF"/>
    <w:rsid w:val="00D71002"/>
    <w:rsid w:val="00D7178F"/>
    <w:rsid w:val="00D71A3E"/>
    <w:rsid w:val="00D71B74"/>
    <w:rsid w:val="00D72064"/>
    <w:rsid w:val="00D72861"/>
    <w:rsid w:val="00D72B59"/>
    <w:rsid w:val="00D72EE8"/>
    <w:rsid w:val="00D7405A"/>
    <w:rsid w:val="00D74E31"/>
    <w:rsid w:val="00D7505B"/>
    <w:rsid w:val="00D7589E"/>
    <w:rsid w:val="00D77038"/>
    <w:rsid w:val="00D77193"/>
    <w:rsid w:val="00D776BE"/>
    <w:rsid w:val="00D77C58"/>
    <w:rsid w:val="00D77C98"/>
    <w:rsid w:val="00D8014B"/>
    <w:rsid w:val="00D80387"/>
    <w:rsid w:val="00D804BE"/>
    <w:rsid w:val="00D81130"/>
    <w:rsid w:val="00D816A1"/>
    <w:rsid w:val="00D81D9A"/>
    <w:rsid w:val="00D824D8"/>
    <w:rsid w:val="00D8258E"/>
    <w:rsid w:val="00D82D78"/>
    <w:rsid w:val="00D82EDA"/>
    <w:rsid w:val="00D83060"/>
    <w:rsid w:val="00D83133"/>
    <w:rsid w:val="00D831AC"/>
    <w:rsid w:val="00D831B2"/>
    <w:rsid w:val="00D834C4"/>
    <w:rsid w:val="00D837B5"/>
    <w:rsid w:val="00D839A8"/>
    <w:rsid w:val="00D83EF8"/>
    <w:rsid w:val="00D84746"/>
    <w:rsid w:val="00D850A1"/>
    <w:rsid w:val="00D85AF6"/>
    <w:rsid w:val="00D85B08"/>
    <w:rsid w:val="00D85B97"/>
    <w:rsid w:val="00D85D73"/>
    <w:rsid w:val="00D862AB"/>
    <w:rsid w:val="00D86621"/>
    <w:rsid w:val="00D866DB"/>
    <w:rsid w:val="00D86879"/>
    <w:rsid w:val="00D87430"/>
    <w:rsid w:val="00D8762B"/>
    <w:rsid w:val="00D878D4"/>
    <w:rsid w:val="00D87C73"/>
    <w:rsid w:val="00D87D27"/>
    <w:rsid w:val="00D90946"/>
    <w:rsid w:val="00D90BDF"/>
    <w:rsid w:val="00D9165F"/>
    <w:rsid w:val="00D91777"/>
    <w:rsid w:val="00D91A1B"/>
    <w:rsid w:val="00D92568"/>
    <w:rsid w:val="00D94CDC"/>
    <w:rsid w:val="00D9613A"/>
    <w:rsid w:val="00D9620B"/>
    <w:rsid w:val="00D9637E"/>
    <w:rsid w:val="00D96C85"/>
    <w:rsid w:val="00D973CD"/>
    <w:rsid w:val="00D9779F"/>
    <w:rsid w:val="00D97A6C"/>
    <w:rsid w:val="00D97B8A"/>
    <w:rsid w:val="00D97C30"/>
    <w:rsid w:val="00DA0840"/>
    <w:rsid w:val="00DA0B0D"/>
    <w:rsid w:val="00DA0D5A"/>
    <w:rsid w:val="00DA1717"/>
    <w:rsid w:val="00DA1841"/>
    <w:rsid w:val="00DA20E2"/>
    <w:rsid w:val="00DA270D"/>
    <w:rsid w:val="00DA2D96"/>
    <w:rsid w:val="00DA3476"/>
    <w:rsid w:val="00DA36AC"/>
    <w:rsid w:val="00DA3C41"/>
    <w:rsid w:val="00DA4725"/>
    <w:rsid w:val="00DA54A1"/>
    <w:rsid w:val="00DA56D7"/>
    <w:rsid w:val="00DA61E3"/>
    <w:rsid w:val="00DA636F"/>
    <w:rsid w:val="00DA6F8C"/>
    <w:rsid w:val="00DA7162"/>
    <w:rsid w:val="00DA71EB"/>
    <w:rsid w:val="00DA71F2"/>
    <w:rsid w:val="00DA7C8F"/>
    <w:rsid w:val="00DB00ED"/>
    <w:rsid w:val="00DB07FD"/>
    <w:rsid w:val="00DB0EE9"/>
    <w:rsid w:val="00DB17D7"/>
    <w:rsid w:val="00DB183C"/>
    <w:rsid w:val="00DB21A5"/>
    <w:rsid w:val="00DB26FD"/>
    <w:rsid w:val="00DB2A84"/>
    <w:rsid w:val="00DB2D11"/>
    <w:rsid w:val="00DB37BF"/>
    <w:rsid w:val="00DB5347"/>
    <w:rsid w:val="00DB556F"/>
    <w:rsid w:val="00DB57C6"/>
    <w:rsid w:val="00DB58E0"/>
    <w:rsid w:val="00DB5B5C"/>
    <w:rsid w:val="00DB5C7B"/>
    <w:rsid w:val="00DB5C7C"/>
    <w:rsid w:val="00DB6A44"/>
    <w:rsid w:val="00DB7272"/>
    <w:rsid w:val="00DB74AA"/>
    <w:rsid w:val="00DB798A"/>
    <w:rsid w:val="00DC01AA"/>
    <w:rsid w:val="00DC039A"/>
    <w:rsid w:val="00DC0616"/>
    <w:rsid w:val="00DC0F57"/>
    <w:rsid w:val="00DC2AA8"/>
    <w:rsid w:val="00DC2F1E"/>
    <w:rsid w:val="00DC3176"/>
    <w:rsid w:val="00DC34A7"/>
    <w:rsid w:val="00DC4918"/>
    <w:rsid w:val="00DC4E1B"/>
    <w:rsid w:val="00DC4E1D"/>
    <w:rsid w:val="00DC4F36"/>
    <w:rsid w:val="00DC50A5"/>
    <w:rsid w:val="00DC5587"/>
    <w:rsid w:val="00DC5A11"/>
    <w:rsid w:val="00DC5C94"/>
    <w:rsid w:val="00DC5DFF"/>
    <w:rsid w:val="00DC65A0"/>
    <w:rsid w:val="00DC704C"/>
    <w:rsid w:val="00DD010B"/>
    <w:rsid w:val="00DD0290"/>
    <w:rsid w:val="00DD05B6"/>
    <w:rsid w:val="00DD08EE"/>
    <w:rsid w:val="00DD08FF"/>
    <w:rsid w:val="00DD0FF5"/>
    <w:rsid w:val="00DD1C01"/>
    <w:rsid w:val="00DD1E19"/>
    <w:rsid w:val="00DD2335"/>
    <w:rsid w:val="00DD2C89"/>
    <w:rsid w:val="00DD3D74"/>
    <w:rsid w:val="00DD40DB"/>
    <w:rsid w:val="00DD4359"/>
    <w:rsid w:val="00DD4CF6"/>
    <w:rsid w:val="00DD4DDA"/>
    <w:rsid w:val="00DD4E88"/>
    <w:rsid w:val="00DD50BB"/>
    <w:rsid w:val="00DD5488"/>
    <w:rsid w:val="00DD55C3"/>
    <w:rsid w:val="00DD63DC"/>
    <w:rsid w:val="00DD64C5"/>
    <w:rsid w:val="00DD6671"/>
    <w:rsid w:val="00DD6B82"/>
    <w:rsid w:val="00DD6F11"/>
    <w:rsid w:val="00DD7525"/>
    <w:rsid w:val="00DD7D54"/>
    <w:rsid w:val="00DE0575"/>
    <w:rsid w:val="00DE0660"/>
    <w:rsid w:val="00DE1176"/>
    <w:rsid w:val="00DE12BB"/>
    <w:rsid w:val="00DE1451"/>
    <w:rsid w:val="00DE1477"/>
    <w:rsid w:val="00DE15F2"/>
    <w:rsid w:val="00DE188D"/>
    <w:rsid w:val="00DE2073"/>
    <w:rsid w:val="00DE2582"/>
    <w:rsid w:val="00DE2E58"/>
    <w:rsid w:val="00DE3163"/>
    <w:rsid w:val="00DE38C5"/>
    <w:rsid w:val="00DE390F"/>
    <w:rsid w:val="00DE3945"/>
    <w:rsid w:val="00DE3D11"/>
    <w:rsid w:val="00DE4B79"/>
    <w:rsid w:val="00DE4E27"/>
    <w:rsid w:val="00DE52D2"/>
    <w:rsid w:val="00DE5487"/>
    <w:rsid w:val="00DE57A8"/>
    <w:rsid w:val="00DE64A3"/>
    <w:rsid w:val="00DE71BC"/>
    <w:rsid w:val="00DE71DC"/>
    <w:rsid w:val="00DE795D"/>
    <w:rsid w:val="00DE7A4C"/>
    <w:rsid w:val="00DE7ABE"/>
    <w:rsid w:val="00DE7EC5"/>
    <w:rsid w:val="00DE7EC6"/>
    <w:rsid w:val="00DF03A6"/>
    <w:rsid w:val="00DF2117"/>
    <w:rsid w:val="00DF2223"/>
    <w:rsid w:val="00DF39C7"/>
    <w:rsid w:val="00DF3F01"/>
    <w:rsid w:val="00DF427C"/>
    <w:rsid w:val="00DF46AA"/>
    <w:rsid w:val="00DF49E6"/>
    <w:rsid w:val="00DF4ED5"/>
    <w:rsid w:val="00DF51D3"/>
    <w:rsid w:val="00DF55D7"/>
    <w:rsid w:val="00DF59EA"/>
    <w:rsid w:val="00DF5ECF"/>
    <w:rsid w:val="00DF627F"/>
    <w:rsid w:val="00DF680C"/>
    <w:rsid w:val="00DF7074"/>
    <w:rsid w:val="00DF72E1"/>
    <w:rsid w:val="00DF7716"/>
    <w:rsid w:val="00DF7720"/>
    <w:rsid w:val="00DF78E2"/>
    <w:rsid w:val="00DF791C"/>
    <w:rsid w:val="00DF7AAE"/>
    <w:rsid w:val="00DF7BB0"/>
    <w:rsid w:val="00E002A9"/>
    <w:rsid w:val="00E007A9"/>
    <w:rsid w:val="00E00C14"/>
    <w:rsid w:val="00E0107D"/>
    <w:rsid w:val="00E01148"/>
    <w:rsid w:val="00E016DD"/>
    <w:rsid w:val="00E01A93"/>
    <w:rsid w:val="00E01D46"/>
    <w:rsid w:val="00E036C7"/>
    <w:rsid w:val="00E03838"/>
    <w:rsid w:val="00E03D3B"/>
    <w:rsid w:val="00E03E2A"/>
    <w:rsid w:val="00E04177"/>
    <w:rsid w:val="00E044A4"/>
    <w:rsid w:val="00E045E2"/>
    <w:rsid w:val="00E05139"/>
    <w:rsid w:val="00E0530B"/>
    <w:rsid w:val="00E05434"/>
    <w:rsid w:val="00E05719"/>
    <w:rsid w:val="00E05756"/>
    <w:rsid w:val="00E060F5"/>
    <w:rsid w:val="00E068A3"/>
    <w:rsid w:val="00E06B17"/>
    <w:rsid w:val="00E07621"/>
    <w:rsid w:val="00E078D9"/>
    <w:rsid w:val="00E07A8A"/>
    <w:rsid w:val="00E07ECE"/>
    <w:rsid w:val="00E1026D"/>
    <w:rsid w:val="00E102E2"/>
    <w:rsid w:val="00E10EF0"/>
    <w:rsid w:val="00E110AA"/>
    <w:rsid w:val="00E1167C"/>
    <w:rsid w:val="00E11695"/>
    <w:rsid w:val="00E11D0F"/>
    <w:rsid w:val="00E12019"/>
    <w:rsid w:val="00E1289E"/>
    <w:rsid w:val="00E12988"/>
    <w:rsid w:val="00E129AE"/>
    <w:rsid w:val="00E13725"/>
    <w:rsid w:val="00E13823"/>
    <w:rsid w:val="00E143CC"/>
    <w:rsid w:val="00E145ED"/>
    <w:rsid w:val="00E14F5A"/>
    <w:rsid w:val="00E15067"/>
    <w:rsid w:val="00E151A7"/>
    <w:rsid w:val="00E1535C"/>
    <w:rsid w:val="00E153F8"/>
    <w:rsid w:val="00E15B68"/>
    <w:rsid w:val="00E1663E"/>
    <w:rsid w:val="00E16A34"/>
    <w:rsid w:val="00E16B7D"/>
    <w:rsid w:val="00E178F9"/>
    <w:rsid w:val="00E17EFF"/>
    <w:rsid w:val="00E208CF"/>
    <w:rsid w:val="00E20B4B"/>
    <w:rsid w:val="00E211AD"/>
    <w:rsid w:val="00E21659"/>
    <w:rsid w:val="00E2186F"/>
    <w:rsid w:val="00E2193F"/>
    <w:rsid w:val="00E21B78"/>
    <w:rsid w:val="00E221A8"/>
    <w:rsid w:val="00E23723"/>
    <w:rsid w:val="00E23726"/>
    <w:rsid w:val="00E2411B"/>
    <w:rsid w:val="00E24217"/>
    <w:rsid w:val="00E24E60"/>
    <w:rsid w:val="00E251BF"/>
    <w:rsid w:val="00E25346"/>
    <w:rsid w:val="00E253B6"/>
    <w:rsid w:val="00E25677"/>
    <w:rsid w:val="00E257BF"/>
    <w:rsid w:val="00E2593B"/>
    <w:rsid w:val="00E25A68"/>
    <w:rsid w:val="00E25A6F"/>
    <w:rsid w:val="00E25FCD"/>
    <w:rsid w:val="00E26483"/>
    <w:rsid w:val="00E26971"/>
    <w:rsid w:val="00E275F7"/>
    <w:rsid w:val="00E27CB9"/>
    <w:rsid w:val="00E306AB"/>
    <w:rsid w:val="00E3097C"/>
    <w:rsid w:val="00E309AB"/>
    <w:rsid w:val="00E30AFA"/>
    <w:rsid w:val="00E311FE"/>
    <w:rsid w:val="00E31F3C"/>
    <w:rsid w:val="00E322F7"/>
    <w:rsid w:val="00E32370"/>
    <w:rsid w:val="00E32A0C"/>
    <w:rsid w:val="00E32C21"/>
    <w:rsid w:val="00E32EBB"/>
    <w:rsid w:val="00E336B8"/>
    <w:rsid w:val="00E33F07"/>
    <w:rsid w:val="00E3401A"/>
    <w:rsid w:val="00E340F0"/>
    <w:rsid w:val="00E34269"/>
    <w:rsid w:val="00E3459B"/>
    <w:rsid w:val="00E345E3"/>
    <w:rsid w:val="00E34640"/>
    <w:rsid w:val="00E3469A"/>
    <w:rsid w:val="00E34EAB"/>
    <w:rsid w:val="00E34FAF"/>
    <w:rsid w:val="00E35297"/>
    <w:rsid w:val="00E3548B"/>
    <w:rsid w:val="00E35924"/>
    <w:rsid w:val="00E35B62"/>
    <w:rsid w:val="00E36573"/>
    <w:rsid w:val="00E36CC4"/>
    <w:rsid w:val="00E371F2"/>
    <w:rsid w:val="00E37212"/>
    <w:rsid w:val="00E37C5E"/>
    <w:rsid w:val="00E37CDE"/>
    <w:rsid w:val="00E405EE"/>
    <w:rsid w:val="00E40702"/>
    <w:rsid w:val="00E4189E"/>
    <w:rsid w:val="00E422F4"/>
    <w:rsid w:val="00E423A8"/>
    <w:rsid w:val="00E42CA0"/>
    <w:rsid w:val="00E42F73"/>
    <w:rsid w:val="00E433E1"/>
    <w:rsid w:val="00E435AC"/>
    <w:rsid w:val="00E43B0F"/>
    <w:rsid w:val="00E44496"/>
    <w:rsid w:val="00E445C3"/>
    <w:rsid w:val="00E4475C"/>
    <w:rsid w:val="00E44A72"/>
    <w:rsid w:val="00E45367"/>
    <w:rsid w:val="00E45770"/>
    <w:rsid w:val="00E457E6"/>
    <w:rsid w:val="00E46342"/>
    <w:rsid w:val="00E46712"/>
    <w:rsid w:val="00E46879"/>
    <w:rsid w:val="00E47297"/>
    <w:rsid w:val="00E47FA8"/>
    <w:rsid w:val="00E5043E"/>
    <w:rsid w:val="00E5048A"/>
    <w:rsid w:val="00E50B94"/>
    <w:rsid w:val="00E5122B"/>
    <w:rsid w:val="00E51B86"/>
    <w:rsid w:val="00E51C26"/>
    <w:rsid w:val="00E5259C"/>
    <w:rsid w:val="00E52B13"/>
    <w:rsid w:val="00E530FB"/>
    <w:rsid w:val="00E5336C"/>
    <w:rsid w:val="00E53A25"/>
    <w:rsid w:val="00E53CCD"/>
    <w:rsid w:val="00E53D06"/>
    <w:rsid w:val="00E542E7"/>
    <w:rsid w:val="00E544FE"/>
    <w:rsid w:val="00E54C10"/>
    <w:rsid w:val="00E556FB"/>
    <w:rsid w:val="00E55E3D"/>
    <w:rsid w:val="00E56E47"/>
    <w:rsid w:val="00E56E9B"/>
    <w:rsid w:val="00E56F1D"/>
    <w:rsid w:val="00E57569"/>
    <w:rsid w:val="00E6030B"/>
    <w:rsid w:val="00E60521"/>
    <w:rsid w:val="00E60819"/>
    <w:rsid w:val="00E60978"/>
    <w:rsid w:val="00E60CE5"/>
    <w:rsid w:val="00E60E33"/>
    <w:rsid w:val="00E60EA4"/>
    <w:rsid w:val="00E61496"/>
    <w:rsid w:val="00E619BE"/>
    <w:rsid w:val="00E61AD0"/>
    <w:rsid w:val="00E623AE"/>
    <w:rsid w:val="00E62F80"/>
    <w:rsid w:val="00E63242"/>
    <w:rsid w:val="00E632D0"/>
    <w:rsid w:val="00E63B26"/>
    <w:rsid w:val="00E63DAC"/>
    <w:rsid w:val="00E63E54"/>
    <w:rsid w:val="00E6493E"/>
    <w:rsid w:val="00E65070"/>
    <w:rsid w:val="00E6519D"/>
    <w:rsid w:val="00E656B0"/>
    <w:rsid w:val="00E65B10"/>
    <w:rsid w:val="00E65C43"/>
    <w:rsid w:val="00E6627F"/>
    <w:rsid w:val="00E6698A"/>
    <w:rsid w:val="00E66D2E"/>
    <w:rsid w:val="00E66E02"/>
    <w:rsid w:val="00E67F48"/>
    <w:rsid w:val="00E67F5B"/>
    <w:rsid w:val="00E70223"/>
    <w:rsid w:val="00E703A4"/>
    <w:rsid w:val="00E7099C"/>
    <w:rsid w:val="00E71225"/>
    <w:rsid w:val="00E71673"/>
    <w:rsid w:val="00E71B12"/>
    <w:rsid w:val="00E71C90"/>
    <w:rsid w:val="00E71E45"/>
    <w:rsid w:val="00E72851"/>
    <w:rsid w:val="00E72BF8"/>
    <w:rsid w:val="00E7343C"/>
    <w:rsid w:val="00E73D73"/>
    <w:rsid w:val="00E7423C"/>
    <w:rsid w:val="00E742C8"/>
    <w:rsid w:val="00E75324"/>
    <w:rsid w:val="00E75572"/>
    <w:rsid w:val="00E75616"/>
    <w:rsid w:val="00E75638"/>
    <w:rsid w:val="00E75928"/>
    <w:rsid w:val="00E75E80"/>
    <w:rsid w:val="00E761BA"/>
    <w:rsid w:val="00E76385"/>
    <w:rsid w:val="00E7642C"/>
    <w:rsid w:val="00E77001"/>
    <w:rsid w:val="00E77B79"/>
    <w:rsid w:val="00E801BB"/>
    <w:rsid w:val="00E8076F"/>
    <w:rsid w:val="00E80847"/>
    <w:rsid w:val="00E80B39"/>
    <w:rsid w:val="00E813A6"/>
    <w:rsid w:val="00E815A3"/>
    <w:rsid w:val="00E81BD9"/>
    <w:rsid w:val="00E82985"/>
    <w:rsid w:val="00E83177"/>
    <w:rsid w:val="00E833FC"/>
    <w:rsid w:val="00E8346E"/>
    <w:rsid w:val="00E840A3"/>
    <w:rsid w:val="00E844E0"/>
    <w:rsid w:val="00E84606"/>
    <w:rsid w:val="00E85060"/>
    <w:rsid w:val="00E852E4"/>
    <w:rsid w:val="00E85671"/>
    <w:rsid w:val="00E86E14"/>
    <w:rsid w:val="00E87888"/>
    <w:rsid w:val="00E87C9D"/>
    <w:rsid w:val="00E9008B"/>
    <w:rsid w:val="00E9030E"/>
    <w:rsid w:val="00E903BC"/>
    <w:rsid w:val="00E9049B"/>
    <w:rsid w:val="00E9064B"/>
    <w:rsid w:val="00E9068C"/>
    <w:rsid w:val="00E90D2E"/>
    <w:rsid w:val="00E91617"/>
    <w:rsid w:val="00E919D6"/>
    <w:rsid w:val="00E91A31"/>
    <w:rsid w:val="00E9221E"/>
    <w:rsid w:val="00E92965"/>
    <w:rsid w:val="00E93BA6"/>
    <w:rsid w:val="00E93E30"/>
    <w:rsid w:val="00E93FAF"/>
    <w:rsid w:val="00E946E7"/>
    <w:rsid w:val="00E9498A"/>
    <w:rsid w:val="00E95285"/>
    <w:rsid w:val="00E9590A"/>
    <w:rsid w:val="00E96331"/>
    <w:rsid w:val="00E9679E"/>
    <w:rsid w:val="00E96C16"/>
    <w:rsid w:val="00E96FD3"/>
    <w:rsid w:val="00E974D4"/>
    <w:rsid w:val="00EA01E3"/>
    <w:rsid w:val="00EA01F3"/>
    <w:rsid w:val="00EA0469"/>
    <w:rsid w:val="00EA0B46"/>
    <w:rsid w:val="00EA17C7"/>
    <w:rsid w:val="00EA1918"/>
    <w:rsid w:val="00EA23D6"/>
    <w:rsid w:val="00EA2802"/>
    <w:rsid w:val="00EA2990"/>
    <w:rsid w:val="00EA38D6"/>
    <w:rsid w:val="00EA3AC5"/>
    <w:rsid w:val="00EA44FC"/>
    <w:rsid w:val="00EA4AB5"/>
    <w:rsid w:val="00EA507B"/>
    <w:rsid w:val="00EA5491"/>
    <w:rsid w:val="00EA55A5"/>
    <w:rsid w:val="00EA5602"/>
    <w:rsid w:val="00EA5828"/>
    <w:rsid w:val="00EA6044"/>
    <w:rsid w:val="00EA6473"/>
    <w:rsid w:val="00EA7256"/>
    <w:rsid w:val="00EA7D81"/>
    <w:rsid w:val="00EB0006"/>
    <w:rsid w:val="00EB0852"/>
    <w:rsid w:val="00EB1D61"/>
    <w:rsid w:val="00EB1E09"/>
    <w:rsid w:val="00EB3ABF"/>
    <w:rsid w:val="00EB3D8A"/>
    <w:rsid w:val="00EB3DEA"/>
    <w:rsid w:val="00EB44FB"/>
    <w:rsid w:val="00EB4CB0"/>
    <w:rsid w:val="00EB4E9C"/>
    <w:rsid w:val="00EB56BD"/>
    <w:rsid w:val="00EB5750"/>
    <w:rsid w:val="00EB5854"/>
    <w:rsid w:val="00EB5911"/>
    <w:rsid w:val="00EB5D8A"/>
    <w:rsid w:val="00EB5DD3"/>
    <w:rsid w:val="00EB662C"/>
    <w:rsid w:val="00EB680E"/>
    <w:rsid w:val="00EB6B1E"/>
    <w:rsid w:val="00EC079A"/>
    <w:rsid w:val="00EC1071"/>
    <w:rsid w:val="00EC1CCE"/>
    <w:rsid w:val="00EC30AF"/>
    <w:rsid w:val="00EC367F"/>
    <w:rsid w:val="00EC3BEB"/>
    <w:rsid w:val="00EC3D09"/>
    <w:rsid w:val="00EC44CB"/>
    <w:rsid w:val="00EC57A2"/>
    <w:rsid w:val="00EC5B5A"/>
    <w:rsid w:val="00EC5D87"/>
    <w:rsid w:val="00EC6117"/>
    <w:rsid w:val="00EC6242"/>
    <w:rsid w:val="00EC6BDD"/>
    <w:rsid w:val="00EC727F"/>
    <w:rsid w:val="00EC7F5A"/>
    <w:rsid w:val="00ED00D3"/>
    <w:rsid w:val="00ED09D9"/>
    <w:rsid w:val="00ED0E89"/>
    <w:rsid w:val="00ED1562"/>
    <w:rsid w:val="00ED18E2"/>
    <w:rsid w:val="00ED1A29"/>
    <w:rsid w:val="00ED2A18"/>
    <w:rsid w:val="00ED30EB"/>
    <w:rsid w:val="00ED33EB"/>
    <w:rsid w:val="00ED4041"/>
    <w:rsid w:val="00ED405D"/>
    <w:rsid w:val="00ED4336"/>
    <w:rsid w:val="00ED4E19"/>
    <w:rsid w:val="00ED4F6E"/>
    <w:rsid w:val="00ED50B6"/>
    <w:rsid w:val="00ED51E2"/>
    <w:rsid w:val="00ED5953"/>
    <w:rsid w:val="00ED5AEB"/>
    <w:rsid w:val="00ED5C13"/>
    <w:rsid w:val="00ED5CA4"/>
    <w:rsid w:val="00ED6650"/>
    <w:rsid w:val="00ED6A64"/>
    <w:rsid w:val="00ED6B90"/>
    <w:rsid w:val="00ED6E72"/>
    <w:rsid w:val="00ED6FAA"/>
    <w:rsid w:val="00ED70E0"/>
    <w:rsid w:val="00ED7151"/>
    <w:rsid w:val="00ED74D2"/>
    <w:rsid w:val="00ED7741"/>
    <w:rsid w:val="00ED7ABD"/>
    <w:rsid w:val="00ED7F4D"/>
    <w:rsid w:val="00EE00F8"/>
    <w:rsid w:val="00EE0385"/>
    <w:rsid w:val="00EE0D34"/>
    <w:rsid w:val="00EE1140"/>
    <w:rsid w:val="00EE1883"/>
    <w:rsid w:val="00EE1EC7"/>
    <w:rsid w:val="00EE2248"/>
    <w:rsid w:val="00EE2282"/>
    <w:rsid w:val="00EE24BA"/>
    <w:rsid w:val="00EE25C4"/>
    <w:rsid w:val="00EE3232"/>
    <w:rsid w:val="00EE4489"/>
    <w:rsid w:val="00EE4839"/>
    <w:rsid w:val="00EE51C4"/>
    <w:rsid w:val="00EE553C"/>
    <w:rsid w:val="00EE57BC"/>
    <w:rsid w:val="00EE5E77"/>
    <w:rsid w:val="00EE6728"/>
    <w:rsid w:val="00EE689E"/>
    <w:rsid w:val="00EE6EC2"/>
    <w:rsid w:val="00EE7181"/>
    <w:rsid w:val="00EE7AD0"/>
    <w:rsid w:val="00EF00D1"/>
    <w:rsid w:val="00EF0246"/>
    <w:rsid w:val="00EF02E9"/>
    <w:rsid w:val="00EF08E1"/>
    <w:rsid w:val="00EF0B9E"/>
    <w:rsid w:val="00EF0E43"/>
    <w:rsid w:val="00EF19BF"/>
    <w:rsid w:val="00EF1A12"/>
    <w:rsid w:val="00EF1DE8"/>
    <w:rsid w:val="00EF30EB"/>
    <w:rsid w:val="00EF38BE"/>
    <w:rsid w:val="00EF3AD3"/>
    <w:rsid w:val="00EF3CFA"/>
    <w:rsid w:val="00EF3F22"/>
    <w:rsid w:val="00EF400D"/>
    <w:rsid w:val="00EF4BE3"/>
    <w:rsid w:val="00EF4D76"/>
    <w:rsid w:val="00EF5120"/>
    <w:rsid w:val="00EF5329"/>
    <w:rsid w:val="00EF54E6"/>
    <w:rsid w:val="00EF580E"/>
    <w:rsid w:val="00EF58A8"/>
    <w:rsid w:val="00EF5943"/>
    <w:rsid w:val="00EF5DD6"/>
    <w:rsid w:val="00EF6652"/>
    <w:rsid w:val="00EF6AA0"/>
    <w:rsid w:val="00EF6EB1"/>
    <w:rsid w:val="00EF711E"/>
    <w:rsid w:val="00EF75CD"/>
    <w:rsid w:val="00EF7E0B"/>
    <w:rsid w:val="00F00551"/>
    <w:rsid w:val="00F005E3"/>
    <w:rsid w:val="00F00718"/>
    <w:rsid w:val="00F00E41"/>
    <w:rsid w:val="00F00E4B"/>
    <w:rsid w:val="00F012EF"/>
    <w:rsid w:val="00F01499"/>
    <w:rsid w:val="00F01870"/>
    <w:rsid w:val="00F01A33"/>
    <w:rsid w:val="00F01EC7"/>
    <w:rsid w:val="00F025EC"/>
    <w:rsid w:val="00F026A9"/>
    <w:rsid w:val="00F02721"/>
    <w:rsid w:val="00F02C5A"/>
    <w:rsid w:val="00F03A89"/>
    <w:rsid w:val="00F040F3"/>
    <w:rsid w:val="00F05026"/>
    <w:rsid w:val="00F05856"/>
    <w:rsid w:val="00F05904"/>
    <w:rsid w:val="00F05B26"/>
    <w:rsid w:val="00F064B9"/>
    <w:rsid w:val="00F069CE"/>
    <w:rsid w:val="00F06BAD"/>
    <w:rsid w:val="00F07696"/>
    <w:rsid w:val="00F0780B"/>
    <w:rsid w:val="00F07825"/>
    <w:rsid w:val="00F0790D"/>
    <w:rsid w:val="00F1019C"/>
    <w:rsid w:val="00F1090A"/>
    <w:rsid w:val="00F10A95"/>
    <w:rsid w:val="00F10F13"/>
    <w:rsid w:val="00F114F7"/>
    <w:rsid w:val="00F1174B"/>
    <w:rsid w:val="00F12407"/>
    <w:rsid w:val="00F12660"/>
    <w:rsid w:val="00F12836"/>
    <w:rsid w:val="00F128CD"/>
    <w:rsid w:val="00F128D8"/>
    <w:rsid w:val="00F12CDD"/>
    <w:rsid w:val="00F1353D"/>
    <w:rsid w:val="00F13A26"/>
    <w:rsid w:val="00F14074"/>
    <w:rsid w:val="00F15115"/>
    <w:rsid w:val="00F15181"/>
    <w:rsid w:val="00F151C3"/>
    <w:rsid w:val="00F1538C"/>
    <w:rsid w:val="00F157EB"/>
    <w:rsid w:val="00F16634"/>
    <w:rsid w:val="00F166D0"/>
    <w:rsid w:val="00F16764"/>
    <w:rsid w:val="00F16D3B"/>
    <w:rsid w:val="00F178B5"/>
    <w:rsid w:val="00F17997"/>
    <w:rsid w:val="00F179E9"/>
    <w:rsid w:val="00F17CEC"/>
    <w:rsid w:val="00F202A8"/>
    <w:rsid w:val="00F202B7"/>
    <w:rsid w:val="00F204E9"/>
    <w:rsid w:val="00F2068E"/>
    <w:rsid w:val="00F20885"/>
    <w:rsid w:val="00F2096E"/>
    <w:rsid w:val="00F210E2"/>
    <w:rsid w:val="00F21132"/>
    <w:rsid w:val="00F21A76"/>
    <w:rsid w:val="00F21D1C"/>
    <w:rsid w:val="00F22492"/>
    <w:rsid w:val="00F2277A"/>
    <w:rsid w:val="00F2286C"/>
    <w:rsid w:val="00F23369"/>
    <w:rsid w:val="00F235D4"/>
    <w:rsid w:val="00F235F5"/>
    <w:rsid w:val="00F23E8D"/>
    <w:rsid w:val="00F244E0"/>
    <w:rsid w:val="00F24E16"/>
    <w:rsid w:val="00F25227"/>
    <w:rsid w:val="00F2533B"/>
    <w:rsid w:val="00F25904"/>
    <w:rsid w:val="00F25F3A"/>
    <w:rsid w:val="00F261AF"/>
    <w:rsid w:val="00F26301"/>
    <w:rsid w:val="00F26353"/>
    <w:rsid w:val="00F26683"/>
    <w:rsid w:val="00F26AEA"/>
    <w:rsid w:val="00F27725"/>
    <w:rsid w:val="00F27C03"/>
    <w:rsid w:val="00F27C96"/>
    <w:rsid w:val="00F27FCF"/>
    <w:rsid w:val="00F3058B"/>
    <w:rsid w:val="00F31174"/>
    <w:rsid w:val="00F31724"/>
    <w:rsid w:val="00F31BAF"/>
    <w:rsid w:val="00F31CA0"/>
    <w:rsid w:val="00F31DBD"/>
    <w:rsid w:val="00F3253C"/>
    <w:rsid w:val="00F326F7"/>
    <w:rsid w:val="00F32905"/>
    <w:rsid w:val="00F32923"/>
    <w:rsid w:val="00F32E7B"/>
    <w:rsid w:val="00F3302A"/>
    <w:rsid w:val="00F33764"/>
    <w:rsid w:val="00F33773"/>
    <w:rsid w:val="00F33853"/>
    <w:rsid w:val="00F33973"/>
    <w:rsid w:val="00F33D0B"/>
    <w:rsid w:val="00F33F19"/>
    <w:rsid w:val="00F34D40"/>
    <w:rsid w:val="00F353CD"/>
    <w:rsid w:val="00F354C5"/>
    <w:rsid w:val="00F3585C"/>
    <w:rsid w:val="00F3587E"/>
    <w:rsid w:val="00F35A33"/>
    <w:rsid w:val="00F35C02"/>
    <w:rsid w:val="00F35D11"/>
    <w:rsid w:val="00F3753E"/>
    <w:rsid w:val="00F37684"/>
    <w:rsid w:val="00F37874"/>
    <w:rsid w:val="00F37D0B"/>
    <w:rsid w:val="00F4042E"/>
    <w:rsid w:val="00F40644"/>
    <w:rsid w:val="00F40BFF"/>
    <w:rsid w:val="00F40D84"/>
    <w:rsid w:val="00F412CD"/>
    <w:rsid w:val="00F41A80"/>
    <w:rsid w:val="00F41F23"/>
    <w:rsid w:val="00F4206E"/>
    <w:rsid w:val="00F42627"/>
    <w:rsid w:val="00F429AE"/>
    <w:rsid w:val="00F42A9F"/>
    <w:rsid w:val="00F42BAB"/>
    <w:rsid w:val="00F42F8E"/>
    <w:rsid w:val="00F43798"/>
    <w:rsid w:val="00F43812"/>
    <w:rsid w:val="00F43E8C"/>
    <w:rsid w:val="00F4505D"/>
    <w:rsid w:val="00F45BFD"/>
    <w:rsid w:val="00F45C33"/>
    <w:rsid w:val="00F46226"/>
    <w:rsid w:val="00F462DD"/>
    <w:rsid w:val="00F46480"/>
    <w:rsid w:val="00F46933"/>
    <w:rsid w:val="00F46BFE"/>
    <w:rsid w:val="00F46D1D"/>
    <w:rsid w:val="00F46F41"/>
    <w:rsid w:val="00F47048"/>
    <w:rsid w:val="00F47275"/>
    <w:rsid w:val="00F478FE"/>
    <w:rsid w:val="00F513DD"/>
    <w:rsid w:val="00F51AE2"/>
    <w:rsid w:val="00F523D1"/>
    <w:rsid w:val="00F52A55"/>
    <w:rsid w:val="00F52E85"/>
    <w:rsid w:val="00F535B2"/>
    <w:rsid w:val="00F53E9B"/>
    <w:rsid w:val="00F547D4"/>
    <w:rsid w:val="00F54970"/>
    <w:rsid w:val="00F558A5"/>
    <w:rsid w:val="00F55FA3"/>
    <w:rsid w:val="00F56295"/>
    <w:rsid w:val="00F566E4"/>
    <w:rsid w:val="00F56731"/>
    <w:rsid w:val="00F577B2"/>
    <w:rsid w:val="00F57804"/>
    <w:rsid w:val="00F57F1D"/>
    <w:rsid w:val="00F60714"/>
    <w:rsid w:val="00F60BA4"/>
    <w:rsid w:val="00F60BD2"/>
    <w:rsid w:val="00F6183D"/>
    <w:rsid w:val="00F61E3B"/>
    <w:rsid w:val="00F61F2E"/>
    <w:rsid w:val="00F61F70"/>
    <w:rsid w:val="00F623CA"/>
    <w:rsid w:val="00F62840"/>
    <w:rsid w:val="00F637F9"/>
    <w:rsid w:val="00F64F05"/>
    <w:rsid w:val="00F65442"/>
    <w:rsid w:val="00F654A9"/>
    <w:rsid w:val="00F65E65"/>
    <w:rsid w:val="00F66067"/>
    <w:rsid w:val="00F66A16"/>
    <w:rsid w:val="00F66A5F"/>
    <w:rsid w:val="00F67156"/>
    <w:rsid w:val="00F671FA"/>
    <w:rsid w:val="00F67519"/>
    <w:rsid w:val="00F67AC3"/>
    <w:rsid w:val="00F67E47"/>
    <w:rsid w:val="00F7053E"/>
    <w:rsid w:val="00F7066F"/>
    <w:rsid w:val="00F70B3D"/>
    <w:rsid w:val="00F70FAE"/>
    <w:rsid w:val="00F71017"/>
    <w:rsid w:val="00F71295"/>
    <w:rsid w:val="00F713BC"/>
    <w:rsid w:val="00F71AEE"/>
    <w:rsid w:val="00F7256F"/>
    <w:rsid w:val="00F731B9"/>
    <w:rsid w:val="00F731C6"/>
    <w:rsid w:val="00F732F5"/>
    <w:rsid w:val="00F737AF"/>
    <w:rsid w:val="00F73846"/>
    <w:rsid w:val="00F73A3B"/>
    <w:rsid w:val="00F73D79"/>
    <w:rsid w:val="00F73E74"/>
    <w:rsid w:val="00F74036"/>
    <w:rsid w:val="00F74118"/>
    <w:rsid w:val="00F745D2"/>
    <w:rsid w:val="00F7475A"/>
    <w:rsid w:val="00F74D77"/>
    <w:rsid w:val="00F75BE5"/>
    <w:rsid w:val="00F75F63"/>
    <w:rsid w:val="00F75FF8"/>
    <w:rsid w:val="00F760EF"/>
    <w:rsid w:val="00F766EC"/>
    <w:rsid w:val="00F77A32"/>
    <w:rsid w:val="00F77DC8"/>
    <w:rsid w:val="00F77E61"/>
    <w:rsid w:val="00F77E73"/>
    <w:rsid w:val="00F80B81"/>
    <w:rsid w:val="00F8109D"/>
    <w:rsid w:val="00F812CF"/>
    <w:rsid w:val="00F825E0"/>
    <w:rsid w:val="00F8333B"/>
    <w:rsid w:val="00F83472"/>
    <w:rsid w:val="00F84736"/>
    <w:rsid w:val="00F84821"/>
    <w:rsid w:val="00F84B52"/>
    <w:rsid w:val="00F85F43"/>
    <w:rsid w:val="00F85F95"/>
    <w:rsid w:val="00F863F1"/>
    <w:rsid w:val="00F86C80"/>
    <w:rsid w:val="00F87DCB"/>
    <w:rsid w:val="00F87E26"/>
    <w:rsid w:val="00F87EF5"/>
    <w:rsid w:val="00F90050"/>
    <w:rsid w:val="00F90378"/>
    <w:rsid w:val="00F904BF"/>
    <w:rsid w:val="00F90542"/>
    <w:rsid w:val="00F9144B"/>
    <w:rsid w:val="00F92A07"/>
    <w:rsid w:val="00F9324F"/>
    <w:rsid w:val="00F9335E"/>
    <w:rsid w:val="00F935A4"/>
    <w:rsid w:val="00F9385C"/>
    <w:rsid w:val="00F94892"/>
    <w:rsid w:val="00F9497F"/>
    <w:rsid w:val="00F949E8"/>
    <w:rsid w:val="00F9520F"/>
    <w:rsid w:val="00F95602"/>
    <w:rsid w:val="00F9585F"/>
    <w:rsid w:val="00F959B4"/>
    <w:rsid w:val="00F95C3E"/>
    <w:rsid w:val="00F95D46"/>
    <w:rsid w:val="00F96051"/>
    <w:rsid w:val="00F96599"/>
    <w:rsid w:val="00F971A7"/>
    <w:rsid w:val="00F9729C"/>
    <w:rsid w:val="00F974C8"/>
    <w:rsid w:val="00F9787E"/>
    <w:rsid w:val="00F979B4"/>
    <w:rsid w:val="00F97C9A"/>
    <w:rsid w:val="00FA095E"/>
    <w:rsid w:val="00FA0D3C"/>
    <w:rsid w:val="00FA166F"/>
    <w:rsid w:val="00FA183D"/>
    <w:rsid w:val="00FA1D01"/>
    <w:rsid w:val="00FA22C3"/>
    <w:rsid w:val="00FA26DD"/>
    <w:rsid w:val="00FA2AAF"/>
    <w:rsid w:val="00FA2BE3"/>
    <w:rsid w:val="00FA3783"/>
    <w:rsid w:val="00FA3BBB"/>
    <w:rsid w:val="00FA4138"/>
    <w:rsid w:val="00FA41DC"/>
    <w:rsid w:val="00FA4237"/>
    <w:rsid w:val="00FA4C47"/>
    <w:rsid w:val="00FA526A"/>
    <w:rsid w:val="00FA587A"/>
    <w:rsid w:val="00FA5917"/>
    <w:rsid w:val="00FA5EEC"/>
    <w:rsid w:val="00FA65B9"/>
    <w:rsid w:val="00FA6712"/>
    <w:rsid w:val="00FA67B1"/>
    <w:rsid w:val="00FA70DE"/>
    <w:rsid w:val="00FA72EB"/>
    <w:rsid w:val="00FA7457"/>
    <w:rsid w:val="00FA7C54"/>
    <w:rsid w:val="00FB03D6"/>
    <w:rsid w:val="00FB0BFB"/>
    <w:rsid w:val="00FB0C9E"/>
    <w:rsid w:val="00FB0D1B"/>
    <w:rsid w:val="00FB13AD"/>
    <w:rsid w:val="00FB13BD"/>
    <w:rsid w:val="00FB15F0"/>
    <w:rsid w:val="00FB2021"/>
    <w:rsid w:val="00FB22E7"/>
    <w:rsid w:val="00FB2C05"/>
    <w:rsid w:val="00FB3128"/>
    <w:rsid w:val="00FB3A6D"/>
    <w:rsid w:val="00FB3FC0"/>
    <w:rsid w:val="00FB46B4"/>
    <w:rsid w:val="00FB522F"/>
    <w:rsid w:val="00FB526D"/>
    <w:rsid w:val="00FB5513"/>
    <w:rsid w:val="00FB57F8"/>
    <w:rsid w:val="00FB5A64"/>
    <w:rsid w:val="00FB5FB2"/>
    <w:rsid w:val="00FB658E"/>
    <w:rsid w:val="00FB65A5"/>
    <w:rsid w:val="00FB6874"/>
    <w:rsid w:val="00FB6B46"/>
    <w:rsid w:val="00FB6CF3"/>
    <w:rsid w:val="00FB6CFF"/>
    <w:rsid w:val="00FB71ED"/>
    <w:rsid w:val="00FB73E6"/>
    <w:rsid w:val="00FB7871"/>
    <w:rsid w:val="00FC0884"/>
    <w:rsid w:val="00FC12FE"/>
    <w:rsid w:val="00FC3405"/>
    <w:rsid w:val="00FC3527"/>
    <w:rsid w:val="00FC38B6"/>
    <w:rsid w:val="00FC397A"/>
    <w:rsid w:val="00FC40D4"/>
    <w:rsid w:val="00FC42D7"/>
    <w:rsid w:val="00FC4C1B"/>
    <w:rsid w:val="00FC5084"/>
    <w:rsid w:val="00FC5882"/>
    <w:rsid w:val="00FC58A0"/>
    <w:rsid w:val="00FC6045"/>
    <w:rsid w:val="00FC607E"/>
    <w:rsid w:val="00FC60EB"/>
    <w:rsid w:val="00FC611B"/>
    <w:rsid w:val="00FC67E8"/>
    <w:rsid w:val="00FC7A3D"/>
    <w:rsid w:val="00FC7EF4"/>
    <w:rsid w:val="00FD02AF"/>
    <w:rsid w:val="00FD07CA"/>
    <w:rsid w:val="00FD0974"/>
    <w:rsid w:val="00FD22F2"/>
    <w:rsid w:val="00FD2930"/>
    <w:rsid w:val="00FD3340"/>
    <w:rsid w:val="00FD3AA9"/>
    <w:rsid w:val="00FD3C61"/>
    <w:rsid w:val="00FD3CF4"/>
    <w:rsid w:val="00FD458C"/>
    <w:rsid w:val="00FD4BE7"/>
    <w:rsid w:val="00FD58F0"/>
    <w:rsid w:val="00FD6200"/>
    <w:rsid w:val="00FD623F"/>
    <w:rsid w:val="00FD6A0C"/>
    <w:rsid w:val="00FD6EA4"/>
    <w:rsid w:val="00FD7602"/>
    <w:rsid w:val="00FE00C6"/>
    <w:rsid w:val="00FE04E2"/>
    <w:rsid w:val="00FE085B"/>
    <w:rsid w:val="00FE0D28"/>
    <w:rsid w:val="00FE0DF5"/>
    <w:rsid w:val="00FE12AD"/>
    <w:rsid w:val="00FE2A6A"/>
    <w:rsid w:val="00FE2FCD"/>
    <w:rsid w:val="00FE30B4"/>
    <w:rsid w:val="00FE30D6"/>
    <w:rsid w:val="00FE33D6"/>
    <w:rsid w:val="00FE38C7"/>
    <w:rsid w:val="00FE3CDE"/>
    <w:rsid w:val="00FE3D9C"/>
    <w:rsid w:val="00FE4AAC"/>
    <w:rsid w:val="00FE4B6C"/>
    <w:rsid w:val="00FE4D41"/>
    <w:rsid w:val="00FE51BB"/>
    <w:rsid w:val="00FE545A"/>
    <w:rsid w:val="00FE55C6"/>
    <w:rsid w:val="00FE56A6"/>
    <w:rsid w:val="00FE576E"/>
    <w:rsid w:val="00FE57E2"/>
    <w:rsid w:val="00FE63C4"/>
    <w:rsid w:val="00FE65F2"/>
    <w:rsid w:val="00FE6801"/>
    <w:rsid w:val="00FE6CB6"/>
    <w:rsid w:val="00FE6EEE"/>
    <w:rsid w:val="00FE7703"/>
    <w:rsid w:val="00FE7857"/>
    <w:rsid w:val="00FE7E95"/>
    <w:rsid w:val="00FF0019"/>
    <w:rsid w:val="00FF0368"/>
    <w:rsid w:val="00FF1207"/>
    <w:rsid w:val="00FF13A9"/>
    <w:rsid w:val="00FF1A94"/>
    <w:rsid w:val="00FF2F92"/>
    <w:rsid w:val="00FF317E"/>
    <w:rsid w:val="00FF31C4"/>
    <w:rsid w:val="00FF337B"/>
    <w:rsid w:val="00FF33BC"/>
    <w:rsid w:val="00FF3443"/>
    <w:rsid w:val="00FF353E"/>
    <w:rsid w:val="00FF3880"/>
    <w:rsid w:val="00FF4606"/>
    <w:rsid w:val="00FF46F4"/>
    <w:rsid w:val="00FF4712"/>
    <w:rsid w:val="00FF478B"/>
    <w:rsid w:val="00FF47D9"/>
    <w:rsid w:val="00FF4E2E"/>
    <w:rsid w:val="00FF4F27"/>
    <w:rsid w:val="00FF516B"/>
    <w:rsid w:val="00FF554C"/>
    <w:rsid w:val="00FF5A68"/>
    <w:rsid w:val="00FF6C4C"/>
    <w:rsid w:val="00FF7277"/>
    <w:rsid w:val="00FF7371"/>
    <w:rsid w:val="00FF78F4"/>
    <w:rsid w:val="00FF79D2"/>
    <w:rsid w:val="00FF7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18CB5914-79BC-46CD-829E-2C85E1CE3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C36EF5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4103"/>
  </w:style>
  <w:style w:type="paragraph" w:styleId="Rodap">
    <w:name w:val="footer"/>
    <w:basedOn w:val="Normal"/>
    <w:link w:val="Rodap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4103"/>
  </w:style>
  <w:style w:type="table" w:styleId="Tabelacomgrade">
    <w:name w:val="Table Grid"/>
    <w:basedOn w:val="Tabelanormal"/>
    <w:uiPriority w:val="39"/>
    <w:rsid w:val="00E852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114BA2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14BA2"/>
    <w:rPr>
      <w:color w:val="605E5C"/>
      <w:shd w:val="clear" w:color="auto" w:fill="E1DFDD"/>
    </w:rPr>
  </w:style>
  <w:style w:type="character" w:customStyle="1" w:styleId="Ttulo1Char">
    <w:name w:val="Título 1 Char"/>
    <w:link w:val="Ttulo1"/>
    <w:uiPriority w:val="9"/>
    <w:rsid w:val="00C36EF5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B6C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0B6C6C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150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0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2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leid\Desktop\Or&#231;amento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D7C86B-3842-4387-81B2-A3A2BE233F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Orçamento.dot</Template>
  <TotalTime>0</TotalTime>
  <Pages>2</Pages>
  <Words>564</Words>
  <Characters>3049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</dc:creator>
  <cp:keywords/>
  <dc:description/>
  <cp:lastModifiedBy>Ana Paula da Silva</cp:lastModifiedBy>
  <cp:revision>2</cp:revision>
  <cp:lastPrinted>2021-01-27T13:17:00Z</cp:lastPrinted>
  <dcterms:created xsi:type="dcterms:W3CDTF">2021-01-27T19:03:00Z</dcterms:created>
  <dcterms:modified xsi:type="dcterms:W3CDTF">2021-01-27T19:03:00Z</dcterms:modified>
</cp:coreProperties>
</file>